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EF9B2" w14:textId="77777777" w:rsidR="00FB7F50" w:rsidRPr="002245BE" w:rsidRDefault="00EC4B9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C4B9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C4B98">
        <w:rPr>
          <w:sz w:val="22"/>
          <w:szCs w:val="22"/>
        </w:rPr>
        <w:t>2023-11-10</w:t>
      </w:r>
    </w:p>
    <w:p w14:paraId="7EFDCD7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9C164F0" w14:textId="77777777" w:rsidR="00EC4B98" w:rsidRPr="00EC4B98" w:rsidRDefault="00EC4B98" w:rsidP="00FB7F50">
      <w:pPr>
        <w:spacing w:after="40"/>
        <w:rPr>
          <w:b/>
          <w:bCs/>
          <w:sz w:val="22"/>
          <w:szCs w:val="22"/>
        </w:rPr>
      </w:pPr>
      <w:r w:rsidRPr="00EC4B98">
        <w:rPr>
          <w:b/>
          <w:bCs/>
          <w:sz w:val="22"/>
          <w:szCs w:val="22"/>
        </w:rPr>
        <w:t>Akademia Górniczo - Hutnicza</w:t>
      </w:r>
    </w:p>
    <w:p w14:paraId="3B4A494B" w14:textId="77777777" w:rsidR="00EC4B98" w:rsidRPr="00EC4B98" w:rsidRDefault="00EC4B98" w:rsidP="00FB7F50">
      <w:pPr>
        <w:spacing w:after="40"/>
        <w:rPr>
          <w:b/>
          <w:bCs/>
          <w:sz w:val="22"/>
          <w:szCs w:val="22"/>
        </w:rPr>
      </w:pPr>
      <w:r w:rsidRPr="00EC4B98">
        <w:rPr>
          <w:b/>
          <w:bCs/>
          <w:sz w:val="22"/>
          <w:szCs w:val="22"/>
        </w:rPr>
        <w:t>im. Stanisława Staszica w Krakowie</w:t>
      </w:r>
    </w:p>
    <w:p w14:paraId="2BEA909F" w14:textId="77777777" w:rsidR="00FB7F50" w:rsidRPr="002245BE" w:rsidRDefault="00EC4B98" w:rsidP="00FB7F50">
      <w:pPr>
        <w:spacing w:after="40"/>
        <w:rPr>
          <w:b/>
          <w:bCs/>
          <w:sz w:val="22"/>
          <w:szCs w:val="22"/>
        </w:rPr>
      </w:pPr>
      <w:r w:rsidRPr="00EC4B98">
        <w:rPr>
          <w:b/>
          <w:bCs/>
          <w:sz w:val="22"/>
          <w:szCs w:val="22"/>
        </w:rPr>
        <w:t>Dział Zamówień Publicznych</w:t>
      </w:r>
    </w:p>
    <w:p w14:paraId="60BAFD73" w14:textId="77777777" w:rsidR="00FB7F50" w:rsidRPr="002245BE" w:rsidRDefault="00EC4B98" w:rsidP="00FB7F50">
      <w:pPr>
        <w:rPr>
          <w:sz w:val="22"/>
          <w:szCs w:val="22"/>
        </w:rPr>
      </w:pPr>
      <w:r w:rsidRPr="00EC4B9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C4B98">
        <w:rPr>
          <w:sz w:val="22"/>
          <w:szCs w:val="22"/>
        </w:rPr>
        <w:t>30</w:t>
      </w:r>
    </w:p>
    <w:p w14:paraId="009A0EE1" w14:textId="77777777" w:rsidR="00FB7F50" w:rsidRPr="002245BE" w:rsidRDefault="00EC4B98" w:rsidP="00FB7F50">
      <w:pPr>
        <w:rPr>
          <w:sz w:val="22"/>
          <w:szCs w:val="22"/>
        </w:rPr>
      </w:pPr>
      <w:r w:rsidRPr="00EC4B9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C4B98">
        <w:rPr>
          <w:sz w:val="22"/>
          <w:szCs w:val="22"/>
        </w:rPr>
        <w:t>Kraków</w:t>
      </w:r>
    </w:p>
    <w:p w14:paraId="3139890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749DF3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C4B98" w:rsidRPr="00607F9B" w14:paraId="2E33EA28" w14:textId="77777777" w:rsidTr="00E13A73">
        <w:trPr>
          <w:trHeight w:val="638"/>
        </w:trPr>
        <w:tc>
          <w:tcPr>
            <w:tcW w:w="1023" w:type="dxa"/>
            <w:shd w:val="clear" w:color="auto" w:fill="auto"/>
          </w:tcPr>
          <w:p w14:paraId="3804AC30" w14:textId="77777777" w:rsidR="00EC4B98" w:rsidRPr="00607F9B" w:rsidRDefault="00EC4B98" w:rsidP="00F82C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264E8AEA" w14:textId="77777777" w:rsidR="00EC4B98" w:rsidRPr="00607F9B" w:rsidRDefault="00EC4B98" w:rsidP="00F82C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C4B9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4B98">
              <w:rPr>
                <w:b/>
                <w:bCs/>
                <w:sz w:val="22"/>
                <w:szCs w:val="22"/>
              </w:rPr>
              <w:t>Dostawa komputerów przenośnych dla Jednostek AGH - KC-zp.272-558/23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4B98">
              <w:rPr>
                <w:b/>
                <w:sz w:val="22"/>
                <w:szCs w:val="22"/>
              </w:rPr>
              <w:t>KC-zp.272-558/23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47399A5C" w14:textId="77777777" w:rsidR="00E13A73" w:rsidRDefault="00E13A73" w:rsidP="00E13A73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C15D9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0303EE">
        <w:t xml:space="preserve"> </w:t>
      </w:r>
      <w:r w:rsidRPr="000303EE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0303EE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</w:t>
      </w:r>
      <w:r w:rsidRPr="000303EE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13A73" w14:paraId="321360A4" w14:textId="77777777" w:rsidTr="00F82C96">
        <w:trPr>
          <w:cantSplit/>
        </w:trPr>
        <w:tc>
          <w:tcPr>
            <w:tcW w:w="9498" w:type="dxa"/>
          </w:tcPr>
          <w:p w14:paraId="07E39F61" w14:textId="77777777" w:rsidR="00E13A73" w:rsidRPr="00D26ED6" w:rsidRDefault="00E13A73" w:rsidP="00F82C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08ED">
              <w:rPr>
                <w:b/>
                <w:sz w:val="22"/>
                <w:szCs w:val="22"/>
              </w:rPr>
              <w:t>PROGRESS Systemy Komputerowe Sp. z o.o.</w:t>
            </w:r>
          </w:p>
          <w:p w14:paraId="42660B8E" w14:textId="77777777" w:rsidR="00E13A73" w:rsidRPr="009F0E5C" w:rsidRDefault="00E13A73" w:rsidP="00F82C96">
            <w:pPr>
              <w:jc w:val="both"/>
              <w:rPr>
                <w:bCs/>
                <w:sz w:val="22"/>
                <w:szCs w:val="22"/>
              </w:rPr>
            </w:pPr>
            <w:r w:rsidRPr="008908E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8E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D60CB8" w14:textId="77777777" w:rsidR="00E13A73" w:rsidRPr="009F0E5C" w:rsidRDefault="00E13A73" w:rsidP="00F82C96">
            <w:pPr>
              <w:jc w:val="both"/>
              <w:rPr>
                <w:bCs/>
                <w:sz w:val="22"/>
                <w:szCs w:val="22"/>
              </w:rPr>
            </w:pPr>
            <w:r w:rsidRPr="008908E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8ED">
              <w:rPr>
                <w:bCs/>
                <w:sz w:val="22"/>
                <w:szCs w:val="22"/>
              </w:rPr>
              <w:t>Kraków</w:t>
            </w:r>
          </w:p>
          <w:p w14:paraId="31B2C949" w14:textId="77777777" w:rsidR="00E13A73" w:rsidRDefault="00E13A73" w:rsidP="00F82C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E0B236" w14:textId="77777777" w:rsidR="00E13A73" w:rsidRPr="00211A34" w:rsidRDefault="00E13A73" w:rsidP="00F82C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08E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08ED">
              <w:rPr>
                <w:sz w:val="22"/>
                <w:szCs w:val="22"/>
              </w:rPr>
              <w:t>Dostawa laptopów biznesowych 14" wersja podstawowa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08ED">
              <w:rPr>
                <w:b/>
                <w:sz w:val="22"/>
                <w:szCs w:val="22"/>
              </w:rPr>
              <w:t>821 846.64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21A066" w14:textId="77777777" w:rsidR="00E13A73" w:rsidRDefault="00E13A73" w:rsidP="00F82C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E13A73" w14:paraId="6DF87FA9" w14:textId="77777777" w:rsidTr="00F82C96">
        <w:trPr>
          <w:cantSplit/>
        </w:trPr>
        <w:tc>
          <w:tcPr>
            <w:tcW w:w="9498" w:type="dxa"/>
          </w:tcPr>
          <w:p w14:paraId="2C6F4986" w14:textId="77777777" w:rsidR="00E13A73" w:rsidRPr="00D26ED6" w:rsidRDefault="00E13A73" w:rsidP="00F82C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08ED">
              <w:rPr>
                <w:b/>
                <w:sz w:val="22"/>
                <w:szCs w:val="22"/>
              </w:rPr>
              <w:t>PROGRESS Systemy Komputerowe Sp. z o.o.</w:t>
            </w:r>
          </w:p>
          <w:p w14:paraId="44645A45" w14:textId="77777777" w:rsidR="00E13A73" w:rsidRPr="009F0E5C" w:rsidRDefault="00E13A73" w:rsidP="00F82C96">
            <w:pPr>
              <w:jc w:val="both"/>
              <w:rPr>
                <w:bCs/>
                <w:sz w:val="22"/>
                <w:szCs w:val="22"/>
              </w:rPr>
            </w:pPr>
            <w:r w:rsidRPr="008908E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8E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E7D292" w14:textId="77777777" w:rsidR="00E13A73" w:rsidRPr="009F0E5C" w:rsidRDefault="00E13A73" w:rsidP="00F82C96">
            <w:pPr>
              <w:jc w:val="both"/>
              <w:rPr>
                <w:bCs/>
                <w:sz w:val="22"/>
                <w:szCs w:val="22"/>
              </w:rPr>
            </w:pPr>
            <w:r w:rsidRPr="008908E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8ED">
              <w:rPr>
                <w:bCs/>
                <w:sz w:val="22"/>
                <w:szCs w:val="22"/>
              </w:rPr>
              <w:t>Kraków</w:t>
            </w:r>
          </w:p>
          <w:p w14:paraId="50860C25" w14:textId="77777777" w:rsidR="00E13A73" w:rsidRDefault="00E13A73" w:rsidP="00F82C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8CD0DE" w14:textId="77777777" w:rsidR="00E13A73" w:rsidRPr="00211A34" w:rsidRDefault="00E13A73" w:rsidP="00F82C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08E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08ED">
              <w:rPr>
                <w:sz w:val="22"/>
                <w:szCs w:val="22"/>
              </w:rPr>
              <w:t>Dostawa laptopów biznesowych 14" wersja rozszerzona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08ED">
              <w:rPr>
                <w:b/>
                <w:sz w:val="22"/>
                <w:szCs w:val="22"/>
              </w:rPr>
              <w:t>218 392.66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359DED" w14:textId="77777777" w:rsidR="00E13A73" w:rsidRDefault="00E13A73" w:rsidP="00F82C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E13A73" w14:paraId="37EA6F16" w14:textId="77777777" w:rsidTr="00F82C96">
        <w:trPr>
          <w:cantSplit/>
        </w:trPr>
        <w:tc>
          <w:tcPr>
            <w:tcW w:w="9498" w:type="dxa"/>
          </w:tcPr>
          <w:p w14:paraId="71466C2E" w14:textId="77777777" w:rsidR="00E13A73" w:rsidRPr="00D26ED6" w:rsidRDefault="00E13A73" w:rsidP="00F82C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08ED">
              <w:rPr>
                <w:b/>
                <w:sz w:val="22"/>
                <w:szCs w:val="22"/>
              </w:rPr>
              <w:t>PROGRESS Systemy Komputerowe Sp. z o.o.</w:t>
            </w:r>
          </w:p>
          <w:p w14:paraId="35B10F3B" w14:textId="77777777" w:rsidR="00E13A73" w:rsidRPr="009F0E5C" w:rsidRDefault="00E13A73" w:rsidP="00F82C96">
            <w:pPr>
              <w:jc w:val="both"/>
              <w:rPr>
                <w:bCs/>
                <w:sz w:val="22"/>
                <w:szCs w:val="22"/>
              </w:rPr>
            </w:pPr>
            <w:r w:rsidRPr="008908E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8E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A22146" w14:textId="77777777" w:rsidR="00E13A73" w:rsidRPr="009F0E5C" w:rsidRDefault="00E13A73" w:rsidP="00F82C96">
            <w:pPr>
              <w:jc w:val="both"/>
              <w:rPr>
                <w:bCs/>
                <w:sz w:val="22"/>
                <w:szCs w:val="22"/>
              </w:rPr>
            </w:pPr>
            <w:r w:rsidRPr="008908E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8ED">
              <w:rPr>
                <w:bCs/>
                <w:sz w:val="22"/>
                <w:szCs w:val="22"/>
              </w:rPr>
              <w:t>Kraków</w:t>
            </w:r>
          </w:p>
          <w:p w14:paraId="3AE36846" w14:textId="77777777" w:rsidR="00E13A73" w:rsidRDefault="00E13A73" w:rsidP="00F82C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242A35" w14:textId="77777777" w:rsidR="00E13A73" w:rsidRPr="00211A34" w:rsidRDefault="00E13A73" w:rsidP="00F82C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08E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08ED">
              <w:rPr>
                <w:sz w:val="22"/>
                <w:szCs w:val="22"/>
              </w:rPr>
              <w:t>Dostawa laptopów biznesowych 15,6" wersja podstawowa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08ED">
              <w:rPr>
                <w:b/>
                <w:sz w:val="22"/>
                <w:szCs w:val="22"/>
              </w:rPr>
              <w:t>839 088.78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7418DC" w14:textId="77777777" w:rsidR="00E13A73" w:rsidRDefault="00E13A73" w:rsidP="00F82C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E13A73" w14:paraId="0B642EC8" w14:textId="77777777" w:rsidTr="00F82C96">
        <w:trPr>
          <w:cantSplit/>
        </w:trPr>
        <w:tc>
          <w:tcPr>
            <w:tcW w:w="9498" w:type="dxa"/>
          </w:tcPr>
          <w:p w14:paraId="37B47D8D" w14:textId="77777777" w:rsidR="00E13A73" w:rsidRPr="00D26ED6" w:rsidRDefault="00E13A73" w:rsidP="00F82C9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08ED">
              <w:rPr>
                <w:b/>
                <w:sz w:val="22"/>
                <w:szCs w:val="22"/>
              </w:rPr>
              <w:t>PROGRESS Systemy Komputerowe Sp. z o.o.</w:t>
            </w:r>
          </w:p>
          <w:p w14:paraId="22416CE8" w14:textId="77777777" w:rsidR="00E13A73" w:rsidRPr="009F0E5C" w:rsidRDefault="00E13A73" w:rsidP="00F82C96">
            <w:pPr>
              <w:jc w:val="both"/>
              <w:rPr>
                <w:bCs/>
                <w:sz w:val="22"/>
                <w:szCs w:val="22"/>
              </w:rPr>
            </w:pPr>
            <w:r w:rsidRPr="008908E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8E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FBBC39" w14:textId="77777777" w:rsidR="00E13A73" w:rsidRPr="009F0E5C" w:rsidRDefault="00E13A73" w:rsidP="00F82C96">
            <w:pPr>
              <w:jc w:val="both"/>
              <w:rPr>
                <w:bCs/>
                <w:sz w:val="22"/>
                <w:szCs w:val="22"/>
              </w:rPr>
            </w:pPr>
            <w:r w:rsidRPr="008908E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08ED">
              <w:rPr>
                <w:bCs/>
                <w:sz w:val="22"/>
                <w:szCs w:val="22"/>
              </w:rPr>
              <w:t>Kraków</w:t>
            </w:r>
          </w:p>
          <w:p w14:paraId="4E70BC89" w14:textId="77777777" w:rsidR="00E13A73" w:rsidRDefault="00E13A73" w:rsidP="00F82C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FDA7D7" w14:textId="77777777" w:rsidR="00E13A73" w:rsidRPr="00211A34" w:rsidRDefault="00E13A73" w:rsidP="00F82C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08E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08ED">
              <w:rPr>
                <w:sz w:val="22"/>
                <w:szCs w:val="22"/>
              </w:rPr>
              <w:t>Dostawa laptopów biznesowych 15,6" wersja rozszerzona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08ED">
              <w:rPr>
                <w:b/>
                <w:sz w:val="22"/>
                <w:szCs w:val="22"/>
              </w:rPr>
              <w:t>224 139.83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F1CB54C" w14:textId="77777777" w:rsidR="00E13A73" w:rsidRDefault="00E13A73" w:rsidP="00F82C9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14:paraId="1D636009" w14:textId="77777777" w:rsidR="00E13A73" w:rsidRPr="00756CDA" w:rsidRDefault="00E13A73" w:rsidP="00E13A73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E13A73" w:rsidRPr="00834EF4" w14:paraId="785B7519" w14:textId="77777777" w:rsidTr="00F82C96">
        <w:tc>
          <w:tcPr>
            <w:tcW w:w="2169" w:type="dxa"/>
            <w:shd w:val="clear" w:color="auto" w:fill="F3F3F3"/>
          </w:tcPr>
          <w:p w14:paraId="086807A6" w14:textId="77777777" w:rsidR="00E13A73" w:rsidRPr="00211A34" w:rsidRDefault="00E13A73" w:rsidP="00F82C9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9FA1EA2" w14:textId="77777777" w:rsidR="00E13A73" w:rsidRPr="00211A34" w:rsidRDefault="00E13A73" w:rsidP="00F82C9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B75F097" w14:textId="77777777" w:rsidR="00E13A73" w:rsidRPr="00211A34" w:rsidRDefault="00E13A73" w:rsidP="00F82C9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69B8C1F" w14:textId="77777777" w:rsidR="00E13A73" w:rsidRPr="00211A34" w:rsidRDefault="00E13A73" w:rsidP="00F82C9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13A73" w:rsidRPr="00834EF4" w14:paraId="2505B6AB" w14:textId="77777777" w:rsidTr="00F82C96">
        <w:tc>
          <w:tcPr>
            <w:tcW w:w="2169" w:type="dxa"/>
            <w:shd w:val="clear" w:color="auto" w:fill="auto"/>
          </w:tcPr>
          <w:p w14:paraId="67A8393D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08ED">
              <w:rPr>
                <w:sz w:val="20"/>
                <w:szCs w:val="20"/>
              </w:rPr>
              <w:t>Dostawa laptopów biznesowych 14" wersja podstawowa</w:t>
            </w:r>
          </w:p>
        </w:tc>
        <w:tc>
          <w:tcPr>
            <w:tcW w:w="2793" w:type="dxa"/>
            <w:shd w:val="clear" w:color="auto" w:fill="auto"/>
          </w:tcPr>
          <w:p w14:paraId="3BA8CE6C" w14:textId="77777777" w:rsidR="00E13A73" w:rsidRPr="00211A34" w:rsidRDefault="00E13A73" w:rsidP="00F82C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08ED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5603E956" w14:textId="77777777" w:rsidR="00E13A73" w:rsidRPr="00211A34" w:rsidRDefault="00E13A73" w:rsidP="00F82C96">
            <w:pPr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27</w:t>
            </w:r>
          </w:p>
          <w:p w14:paraId="6F1B7BDB" w14:textId="77777777" w:rsidR="00E13A73" w:rsidRPr="00211A34" w:rsidRDefault="00E13A73" w:rsidP="00F82C96">
            <w:pPr>
              <w:spacing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C6B64D1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1 - Cena - 60.00</w:t>
            </w:r>
          </w:p>
          <w:p w14:paraId="0F075AE7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2 - Czas usunięcia usterki - 20.00</w:t>
            </w:r>
          </w:p>
          <w:p w14:paraId="28371381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3 - Wydłużenie gwarancji producenta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F40F8E" w14:textId="77777777" w:rsidR="00E13A73" w:rsidRPr="00211A34" w:rsidRDefault="00E13A73" w:rsidP="00F82C96">
            <w:pPr>
              <w:jc w:val="center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 xml:space="preserve">  100,00</w:t>
            </w:r>
          </w:p>
        </w:tc>
      </w:tr>
      <w:tr w:rsidR="00E13A73" w:rsidRPr="00834EF4" w14:paraId="0CC7A22B" w14:textId="77777777" w:rsidTr="00F82C96">
        <w:tc>
          <w:tcPr>
            <w:tcW w:w="2169" w:type="dxa"/>
            <w:shd w:val="clear" w:color="auto" w:fill="auto"/>
          </w:tcPr>
          <w:p w14:paraId="673D902A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08ED">
              <w:rPr>
                <w:sz w:val="20"/>
                <w:szCs w:val="20"/>
              </w:rPr>
              <w:t>Dostawa laptopów biznesowych 14" wersja podstawowa</w:t>
            </w:r>
          </w:p>
        </w:tc>
        <w:tc>
          <w:tcPr>
            <w:tcW w:w="2793" w:type="dxa"/>
            <w:shd w:val="clear" w:color="auto" w:fill="auto"/>
          </w:tcPr>
          <w:p w14:paraId="3FD0977D" w14:textId="77777777" w:rsidR="00E13A73" w:rsidRPr="00211A34" w:rsidRDefault="00E13A73" w:rsidP="00F82C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08ED">
              <w:rPr>
                <w:b/>
                <w:bCs/>
                <w:sz w:val="20"/>
                <w:szCs w:val="20"/>
              </w:rPr>
              <w:t>FHU Horyzont Krzysztof Lech</w:t>
            </w:r>
          </w:p>
          <w:p w14:paraId="40507665" w14:textId="77777777" w:rsidR="00E13A73" w:rsidRPr="00211A34" w:rsidRDefault="00E13A73" w:rsidP="00F82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Parkowa 6</w:t>
            </w:r>
          </w:p>
          <w:p w14:paraId="69DACE51" w14:textId="77777777" w:rsidR="00E13A73" w:rsidRPr="00211A34" w:rsidRDefault="00E13A73" w:rsidP="00F82C96">
            <w:pPr>
              <w:spacing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38-300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Gorlice</w:t>
            </w:r>
          </w:p>
        </w:tc>
        <w:tc>
          <w:tcPr>
            <w:tcW w:w="2976" w:type="dxa"/>
            <w:shd w:val="clear" w:color="auto" w:fill="auto"/>
          </w:tcPr>
          <w:p w14:paraId="0A29DA29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1 - Cena - 41.33</w:t>
            </w:r>
          </w:p>
          <w:p w14:paraId="02A31D7B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2 - Czas usunięcia usterki - 20.00</w:t>
            </w:r>
          </w:p>
          <w:p w14:paraId="46AEAF35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3 - Wydłużenie gwarancji producenta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844E96" w14:textId="77777777" w:rsidR="00E13A73" w:rsidRPr="00211A34" w:rsidRDefault="00E13A73" w:rsidP="00F82C96">
            <w:pPr>
              <w:jc w:val="center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 xml:space="preserve">  81,33</w:t>
            </w:r>
          </w:p>
        </w:tc>
      </w:tr>
      <w:tr w:rsidR="00E13A73" w:rsidRPr="00834EF4" w14:paraId="35DC3890" w14:textId="77777777" w:rsidTr="00F82C96">
        <w:tc>
          <w:tcPr>
            <w:tcW w:w="2169" w:type="dxa"/>
            <w:shd w:val="clear" w:color="auto" w:fill="auto"/>
          </w:tcPr>
          <w:p w14:paraId="61A4FEA5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08ED">
              <w:rPr>
                <w:sz w:val="20"/>
                <w:szCs w:val="20"/>
              </w:rPr>
              <w:t>Dostawa laptopów biznesowych 14" wersja rozszerzona</w:t>
            </w:r>
          </w:p>
        </w:tc>
        <w:tc>
          <w:tcPr>
            <w:tcW w:w="2793" w:type="dxa"/>
            <w:shd w:val="clear" w:color="auto" w:fill="auto"/>
          </w:tcPr>
          <w:p w14:paraId="11C9F488" w14:textId="77777777" w:rsidR="00E13A73" w:rsidRPr="00211A34" w:rsidRDefault="00E13A73" w:rsidP="00F82C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08ED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0BB6D12A" w14:textId="77777777" w:rsidR="00E13A73" w:rsidRPr="00211A34" w:rsidRDefault="00E13A73" w:rsidP="00F82C96">
            <w:pPr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27</w:t>
            </w:r>
          </w:p>
          <w:p w14:paraId="7F82DDDE" w14:textId="77777777" w:rsidR="00E13A73" w:rsidRPr="00211A34" w:rsidRDefault="00E13A73" w:rsidP="00F82C96">
            <w:pPr>
              <w:spacing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A8694E5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1 - Cena - 60.00</w:t>
            </w:r>
          </w:p>
          <w:p w14:paraId="780AE9C8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2 - Czas usunięcia usterki - 20.00</w:t>
            </w:r>
          </w:p>
          <w:p w14:paraId="55B7A0A1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3 - Wydłużenie gwarancji producenta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9A2DD0" w14:textId="77777777" w:rsidR="00E13A73" w:rsidRPr="00211A34" w:rsidRDefault="00E13A73" w:rsidP="00F82C96">
            <w:pPr>
              <w:jc w:val="center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 xml:space="preserve">  100,00</w:t>
            </w:r>
          </w:p>
        </w:tc>
      </w:tr>
      <w:tr w:rsidR="00E13A73" w:rsidRPr="00834EF4" w14:paraId="3D3A921F" w14:textId="77777777" w:rsidTr="00F82C96">
        <w:tc>
          <w:tcPr>
            <w:tcW w:w="2169" w:type="dxa"/>
            <w:shd w:val="clear" w:color="auto" w:fill="auto"/>
          </w:tcPr>
          <w:p w14:paraId="5C72C866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08ED">
              <w:rPr>
                <w:sz w:val="20"/>
                <w:szCs w:val="20"/>
              </w:rPr>
              <w:t>Dostawa laptopów biznesowych 14" wersja rozszerzona</w:t>
            </w:r>
          </w:p>
        </w:tc>
        <w:tc>
          <w:tcPr>
            <w:tcW w:w="2793" w:type="dxa"/>
            <w:shd w:val="clear" w:color="auto" w:fill="auto"/>
          </w:tcPr>
          <w:p w14:paraId="3A7EDF6D" w14:textId="77777777" w:rsidR="00E13A73" w:rsidRPr="00211A34" w:rsidRDefault="00E13A73" w:rsidP="00F82C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08ED">
              <w:rPr>
                <w:b/>
                <w:bCs/>
                <w:sz w:val="20"/>
                <w:szCs w:val="20"/>
              </w:rPr>
              <w:t>FHU Horyzont Krzysztof Lech</w:t>
            </w:r>
          </w:p>
          <w:p w14:paraId="304E216E" w14:textId="77777777" w:rsidR="00E13A73" w:rsidRPr="00211A34" w:rsidRDefault="00E13A73" w:rsidP="00F82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Parkowa 6</w:t>
            </w:r>
          </w:p>
          <w:p w14:paraId="406541B7" w14:textId="77777777" w:rsidR="00E13A73" w:rsidRPr="00211A34" w:rsidRDefault="00E13A73" w:rsidP="00F82C96">
            <w:pPr>
              <w:spacing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38-300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Gorlice</w:t>
            </w:r>
          </w:p>
        </w:tc>
        <w:tc>
          <w:tcPr>
            <w:tcW w:w="2976" w:type="dxa"/>
            <w:shd w:val="clear" w:color="auto" w:fill="auto"/>
          </w:tcPr>
          <w:p w14:paraId="0796F1A2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1 - Cena - 41.37</w:t>
            </w:r>
          </w:p>
          <w:p w14:paraId="44C099C2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2 - Czas usunięcia usterki - 20.00</w:t>
            </w:r>
          </w:p>
          <w:p w14:paraId="2BD79360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3 - Wydłużenie gwarancji producenta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3D92EF" w14:textId="77777777" w:rsidR="00E13A73" w:rsidRPr="00211A34" w:rsidRDefault="00E13A73" w:rsidP="00F82C96">
            <w:pPr>
              <w:jc w:val="center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 xml:space="preserve">  81,37</w:t>
            </w:r>
          </w:p>
        </w:tc>
      </w:tr>
      <w:tr w:rsidR="00E13A73" w:rsidRPr="00834EF4" w14:paraId="790C4484" w14:textId="77777777" w:rsidTr="00F82C96">
        <w:tc>
          <w:tcPr>
            <w:tcW w:w="2169" w:type="dxa"/>
            <w:shd w:val="clear" w:color="auto" w:fill="auto"/>
          </w:tcPr>
          <w:p w14:paraId="0B048B0D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08ED">
              <w:rPr>
                <w:sz w:val="20"/>
                <w:szCs w:val="20"/>
              </w:rPr>
              <w:t>Dostawa laptopów biznesowych 15,6" wersja podstawowa</w:t>
            </w:r>
          </w:p>
        </w:tc>
        <w:tc>
          <w:tcPr>
            <w:tcW w:w="2793" w:type="dxa"/>
            <w:shd w:val="clear" w:color="auto" w:fill="auto"/>
          </w:tcPr>
          <w:p w14:paraId="485738C1" w14:textId="77777777" w:rsidR="00E13A73" w:rsidRPr="00211A34" w:rsidRDefault="00E13A73" w:rsidP="00F82C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08ED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55292572" w14:textId="77777777" w:rsidR="00E13A73" w:rsidRPr="00211A34" w:rsidRDefault="00E13A73" w:rsidP="00F82C96">
            <w:pPr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27</w:t>
            </w:r>
          </w:p>
          <w:p w14:paraId="268E5E62" w14:textId="77777777" w:rsidR="00E13A73" w:rsidRPr="00211A34" w:rsidRDefault="00E13A73" w:rsidP="00F82C96">
            <w:pPr>
              <w:spacing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EC79285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1 - Cena - 60.00</w:t>
            </w:r>
          </w:p>
          <w:p w14:paraId="094CC5A5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2 - Czas usunięcia usterki - 20.00</w:t>
            </w:r>
          </w:p>
          <w:p w14:paraId="61470FCC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3 - Wydłużenie gwarancji producenta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360289" w14:textId="77777777" w:rsidR="00E13A73" w:rsidRPr="00211A34" w:rsidRDefault="00E13A73" w:rsidP="00F82C96">
            <w:pPr>
              <w:jc w:val="center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 xml:space="preserve">  100,00</w:t>
            </w:r>
          </w:p>
        </w:tc>
      </w:tr>
      <w:tr w:rsidR="00E13A73" w:rsidRPr="00834EF4" w14:paraId="78571E24" w14:textId="77777777" w:rsidTr="00F82C96">
        <w:tc>
          <w:tcPr>
            <w:tcW w:w="2169" w:type="dxa"/>
            <w:shd w:val="clear" w:color="auto" w:fill="auto"/>
          </w:tcPr>
          <w:p w14:paraId="66AD7ACE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08ED">
              <w:rPr>
                <w:sz w:val="20"/>
                <w:szCs w:val="20"/>
              </w:rPr>
              <w:t>Dostawa laptopów biznesowych 15,6" wersja podstawowa</w:t>
            </w:r>
          </w:p>
        </w:tc>
        <w:tc>
          <w:tcPr>
            <w:tcW w:w="2793" w:type="dxa"/>
            <w:shd w:val="clear" w:color="auto" w:fill="auto"/>
          </w:tcPr>
          <w:p w14:paraId="284D1E9C" w14:textId="77777777" w:rsidR="00E13A73" w:rsidRPr="00211A34" w:rsidRDefault="00E13A73" w:rsidP="00F82C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08ED">
              <w:rPr>
                <w:b/>
                <w:bCs/>
                <w:sz w:val="20"/>
                <w:szCs w:val="20"/>
              </w:rPr>
              <w:t>FHU Horyzont Krzysztof Lech</w:t>
            </w:r>
          </w:p>
          <w:p w14:paraId="319BFE1F" w14:textId="77777777" w:rsidR="00E13A73" w:rsidRPr="00211A34" w:rsidRDefault="00E13A73" w:rsidP="00F82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Parkowa 6</w:t>
            </w:r>
          </w:p>
          <w:p w14:paraId="4870AE9F" w14:textId="77777777" w:rsidR="00E13A73" w:rsidRPr="00211A34" w:rsidRDefault="00E13A73" w:rsidP="00F82C96">
            <w:pPr>
              <w:spacing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38-300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Gorlice</w:t>
            </w:r>
          </w:p>
        </w:tc>
        <w:tc>
          <w:tcPr>
            <w:tcW w:w="2976" w:type="dxa"/>
            <w:shd w:val="clear" w:color="auto" w:fill="auto"/>
          </w:tcPr>
          <w:p w14:paraId="25E7EEEB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1 - Cena - 42.20</w:t>
            </w:r>
          </w:p>
          <w:p w14:paraId="4DC56917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2 - Czas usunięcia usterki - 20.00</w:t>
            </w:r>
          </w:p>
          <w:p w14:paraId="295D6848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3 - Wydłużenie gwarancji producenta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764C39" w14:textId="77777777" w:rsidR="00E13A73" w:rsidRPr="00211A34" w:rsidRDefault="00E13A73" w:rsidP="00F82C96">
            <w:pPr>
              <w:jc w:val="center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 xml:space="preserve">  82,20</w:t>
            </w:r>
          </w:p>
        </w:tc>
      </w:tr>
      <w:tr w:rsidR="00E13A73" w:rsidRPr="00834EF4" w14:paraId="03E47116" w14:textId="77777777" w:rsidTr="00F82C96">
        <w:tc>
          <w:tcPr>
            <w:tcW w:w="2169" w:type="dxa"/>
            <w:shd w:val="clear" w:color="auto" w:fill="auto"/>
          </w:tcPr>
          <w:p w14:paraId="412C3999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08ED">
              <w:rPr>
                <w:sz w:val="20"/>
                <w:szCs w:val="20"/>
              </w:rPr>
              <w:t>Dostawa laptopów biznesowych 15,6" wersja rozszerzona</w:t>
            </w:r>
          </w:p>
        </w:tc>
        <w:tc>
          <w:tcPr>
            <w:tcW w:w="2793" w:type="dxa"/>
            <w:shd w:val="clear" w:color="auto" w:fill="auto"/>
          </w:tcPr>
          <w:p w14:paraId="58AA796C" w14:textId="77777777" w:rsidR="00E13A73" w:rsidRPr="00211A34" w:rsidRDefault="00E13A73" w:rsidP="00F82C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08ED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1F011215" w14:textId="77777777" w:rsidR="00E13A73" w:rsidRPr="00211A34" w:rsidRDefault="00E13A73" w:rsidP="00F82C96">
            <w:pPr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27</w:t>
            </w:r>
          </w:p>
          <w:p w14:paraId="071F6E0C" w14:textId="77777777" w:rsidR="00E13A73" w:rsidRPr="00211A34" w:rsidRDefault="00E13A73" w:rsidP="00F82C96">
            <w:pPr>
              <w:spacing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BCD8199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1 - Cena - 60.00</w:t>
            </w:r>
          </w:p>
          <w:p w14:paraId="75F1B01B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2 - Czas usunięcia usterki - 20.00</w:t>
            </w:r>
          </w:p>
          <w:p w14:paraId="53FE00BB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3 - Wydłużenie gwarancji producenta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6EE8C3" w14:textId="77777777" w:rsidR="00E13A73" w:rsidRPr="00211A34" w:rsidRDefault="00E13A73" w:rsidP="00F82C96">
            <w:pPr>
              <w:jc w:val="center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 xml:space="preserve">  100,00</w:t>
            </w:r>
          </w:p>
        </w:tc>
      </w:tr>
      <w:tr w:rsidR="00E13A73" w:rsidRPr="00834EF4" w14:paraId="3227BDC9" w14:textId="77777777" w:rsidTr="00F82C96">
        <w:tc>
          <w:tcPr>
            <w:tcW w:w="2169" w:type="dxa"/>
            <w:shd w:val="clear" w:color="auto" w:fill="auto"/>
          </w:tcPr>
          <w:p w14:paraId="6DD31036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08ED">
              <w:rPr>
                <w:sz w:val="20"/>
                <w:szCs w:val="20"/>
              </w:rPr>
              <w:t>Dostawa laptopów biznesowych 15,6" wersja rozszerzona</w:t>
            </w:r>
          </w:p>
        </w:tc>
        <w:tc>
          <w:tcPr>
            <w:tcW w:w="2793" w:type="dxa"/>
            <w:shd w:val="clear" w:color="auto" w:fill="auto"/>
          </w:tcPr>
          <w:p w14:paraId="5521E2CC" w14:textId="77777777" w:rsidR="00E13A73" w:rsidRPr="00211A34" w:rsidRDefault="00E13A73" w:rsidP="00F82C9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08ED">
              <w:rPr>
                <w:b/>
                <w:bCs/>
                <w:sz w:val="20"/>
                <w:szCs w:val="20"/>
              </w:rPr>
              <w:t>FHU Horyzont Krzysztof Lech</w:t>
            </w:r>
          </w:p>
          <w:p w14:paraId="10069DA1" w14:textId="77777777" w:rsidR="00E13A73" w:rsidRPr="00211A34" w:rsidRDefault="00E13A73" w:rsidP="00F82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Parkowa 6</w:t>
            </w:r>
          </w:p>
          <w:p w14:paraId="68D9E414" w14:textId="77777777" w:rsidR="00E13A73" w:rsidRPr="00211A34" w:rsidRDefault="00E13A73" w:rsidP="00F82C96">
            <w:pPr>
              <w:spacing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38-300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08ED">
              <w:rPr>
                <w:sz w:val="20"/>
                <w:szCs w:val="20"/>
              </w:rPr>
              <w:t>Gorlice</w:t>
            </w:r>
          </w:p>
        </w:tc>
        <w:tc>
          <w:tcPr>
            <w:tcW w:w="2976" w:type="dxa"/>
            <w:shd w:val="clear" w:color="auto" w:fill="auto"/>
          </w:tcPr>
          <w:p w14:paraId="0A0FD51F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1 - Cena - 42.46</w:t>
            </w:r>
          </w:p>
          <w:p w14:paraId="1C6FB16C" w14:textId="77777777" w:rsidR="00E13A73" w:rsidRPr="008908ED" w:rsidRDefault="00E13A73" w:rsidP="00F82C96">
            <w:pPr>
              <w:spacing w:before="40" w:after="40"/>
              <w:rPr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2 - Czas usunięcia usterki - 20.00</w:t>
            </w:r>
          </w:p>
          <w:p w14:paraId="03F647B1" w14:textId="77777777" w:rsidR="00E13A73" w:rsidRPr="00211A34" w:rsidRDefault="00E13A73" w:rsidP="00F82C9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>3 - Wydłużenie gwarancji producenta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290168" w14:textId="77777777" w:rsidR="00E13A73" w:rsidRPr="00211A34" w:rsidRDefault="00E13A73" w:rsidP="00F82C96">
            <w:pPr>
              <w:jc w:val="center"/>
              <w:rPr>
                <w:color w:val="000000"/>
                <w:sz w:val="20"/>
                <w:szCs w:val="20"/>
              </w:rPr>
            </w:pPr>
            <w:r w:rsidRPr="008908ED">
              <w:rPr>
                <w:sz w:val="20"/>
                <w:szCs w:val="20"/>
              </w:rPr>
              <w:t xml:space="preserve">  82,46</w:t>
            </w:r>
          </w:p>
        </w:tc>
      </w:tr>
    </w:tbl>
    <w:p w14:paraId="39A89B0A" w14:textId="77777777" w:rsidR="00E13A73" w:rsidRDefault="00E13A73" w:rsidP="00E13A73">
      <w:pPr>
        <w:spacing w:before="120"/>
        <w:jc w:val="both"/>
        <w:rPr>
          <w:color w:val="000000"/>
        </w:rPr>
      </w:pPr>
    </w:p>
    <w:p w14:paraId="18A51ADB" w14:textId="77777777" w:rsidR="008642B3" w:rsidRPr="00B464D3" w:rsidRDefault="008642B3" w:rsidP="00E13A73">
      <w:pPr>
        <w:pStyle w:val="Nagwek"/>
        <w:spacing w:before="480" w:after="120" w:line="276" w:lineRule="auto"/>
        <w:jc w:val="both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D0F33" w14:textId="77777777" w:rsidR="008B5327" w:rsidRDefault="008B5327">
      <w:r>
        <w:separator/>
      </w:r>
    </w:p>
  </w:endnote>
  <w:endnote w:type="continuationSeparator" w:id="0">
    <w:p w14:paraId="6E058261" w14:textId="77777777" w:rsidR="008B5327" w:rsidRDefault="008B5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DF72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6401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653DE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0452F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05A1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81086" w14:textId="77777777" w:rsidR="008B5327" w:rsidRDefault="008B5327">
      <w:r>
        <w:separator/>
      </w:r>
    </w:p>
  </w:footnote>
  <w:footnote w:type="continuationSeparator" w:id="0">
    <w:p w14:paraId="62E4B87B" w14:textId="77777777" w:rsidR="008B5327" w:rsidRDefault="008B5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91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CC89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2A4B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32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5327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3A73"/>
    <w:rsid w:val="00E30B2D"/>
    <w:rsid w:val="00E62859"/>
    <w:rsid w:val="00E85D70"/>
    <w:rsid w:val="00EC4B98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DCC48"/>
  <w15:chartTrackingRefBased/>
  <w15:docId w15:val="{41375986-CDBD-4B71-9DA3-E146C059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563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2023-11-10T12:37:00Z</cp:lastPrinted>
  <dcterms:created xsi:type="dcterms:W3CDTF">2023-11-10T12:38:00Z</dcterms:created>
  <dcterms:modified xsi:type="dcterms:W3CDTF">2023-11-10T12:38:00Z</dcterms:modified>
</cp:coreProperties>
</file>