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C3E633" w14:textId="77777777" w:rsidR="00D820C2" w:rsidRPr="006716F9" w:rsidRDefault="00D820C2" w:rsidP="00D820C2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5163010D" w14:textId="77777777" w:rsidR="00D820C2" w:rsidRPr="006716F9" w:rsidRDefault="00D820C2" w:rsidP="00D820C2">
      <w:pPr>
        <w:keepNext/>
        <w:spacing w:after="0" w:line="36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5E2C3759" w14:textId="77777777" w:rsidR="00D820C2" w:rsidRPr="006716F9" w:rsidRDefault="00D820C2" w:rsidP="00D820C2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61543330" w14:textId="77777777" w:rsidR="00D820C2" w:rsidRPr="006716F9" w:rsidRDefault="00D820C2" w:rsidP="00D820C2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763C9AD1" w14:textId="77777777" w:rsidR="00D820C2" w:rsidRPr="006716F9" w:rsidRDefault="00D820C2" w:rsidP="00D820C2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0E0C30BA" w14:textId="77777777" w:rsidR="00D820C2" w:rsidRPr="006716F9" w:rsidRDefault="00D820C2" w:rsidP="00D820C2">
      <w:pPr>
        <w:spacing w:after="0" w:line="252" w:lineRule="auto"/>
        <w:rPr>
          <w:rFonts w:eastAsia="Times New Roman" w:cs="Calibri"/>
          <w:b/>
          <w:lang w:eastAsia="pl-PL"/>
        </w:rPr>
      </w:pPr>
    </w:p>
    <w:p w14:paraId="04B5F929" w14:textId="77777777" w:rsidR="00D820C2" w:rsidRPr="006716F9" w:rsidRDefault="00D820C2" w:rsidP="00D820C2">
      <w:pPr>
        <w:spacing w:after="0" w:line="252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5424461A" w14:textId="77777777" w:rsidR="00D820C2" w:rsidRPr="006716F9" w:rsidRDefault="00D820C2" w:rsidP="00D820C2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0EA233BB" w14:textId="77777777" w:rsidR="00D820C2" w:rsidRPr="006716F9" w:rsidRDefault="00D820C2" w:rsidP="00D820C2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KRS/CEiDG)</w:t>
      </w:r>
    </w:p>
    <w:p w14:paraId="7FA75011" w14:textId="77777777" w:rsidR="00D820C2" w:rsidRPr="006716F9" w:rsidRDefault="00D820C2" w:rsidP="00D820C2">
      <w:pPr>
        <w:spacing w:after="0" w:line="252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50B792C9" w14:textId="77777777" w:rsidR="00D820C2" w:rsidRPr="006716F9" w:rsidRDefault="00D820C2" w:rsidP="00D820C2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2D87178A" w14:textId="77777777" w:rsidR="00D820C2" w:rsidRPr="006716F9" w:rsidRDefault="00D820C2" w:rsidP="00D820C2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329EDFE7" w14:textId="77777777" w:rsidR="00D820C2" w:rsidRPr="006716F9" w:rsidRDefault="00D820C2" w:rsidP="00D820C2">
      <w:pPr>
        <w:spacing w:after="12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1400616F" w14:textId="77777777" w:rsidR="00D820C2" w:rsidRPr="006716F9" w:rsidRDefault="00D820C2" w:rsidP="00D820C2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6DA6A1DC" w14:textId="77777777" w:rsidR="00D820C2" w:rsidRPr="006716F9" w:rsidRDefault="00D820C2" w:rsidP="00D820C2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2C9C5A27" w14:textId="77777777" w:rsidR="00D820C2" w:rsidRPr="006716F9" w:rsidRDefault="00D820C2" w:rsidP="00D820C2">
      <w:pPr>
        <w:spacing w:before="120"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053B4CEF" w14:textId="2711140A" w:rsidR="00D820C2" w:rsidRPr="006716F9" w:rsidRDefault="00D820C2" w:rsidP="00D820C2">
      <w:pPr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6716F9">
        <w:rPr>
          <w:rFonts w:eastAsia="Times New Roman" w:cs="Calibri"/>
          <w:lang w:eastAsia="pl-PL"/>
        </w:rPr>
        <w:br/>
        <w:t xml:space="preserve">pn. </w:t>
      </w:r>
      <w:r w:rsidR="00FB5084">
        <w:rPr>
          <w:rFonts w:cstheme="minorHAnsi"/>
          <w:b/>
          <w:bCs/>
        </w:rPr>
        <w:t>D</w:t>
      </w:r>
      <w:r w:rsidR="00FB5084" w:rsidRPr="00FB5084">
        <w:rPr>
          <w:rFonts w:cstheme="minorHAnsi"/>
          <w:b/>
          <w:bCs/>
        </w:rPr>
        <w:t>ostawa 3 szt. przepływomierzy dla WEiP</w:t>
      </w:r>
      <w:r w:rsidR="00FB5084" w:rsidRPr="003C0AF7">
        <w:rPr>
          <w:b/>
          <w:iCs/>
          <w:color w:val="000000"/>
          <w:lang w:eastAsia="x-none"/>
        </w:rPr>
        <w:t xml:space="preserve"> </w:t>
      </w:r>
      <w:r w:rsidRPr="00B740AE">
        <w:rPr>
          <w:b/>
          <w:iCs/>
          <w:color w:val="000000"/>
          <w:lang w:eastAsia="x-none"/>
        </w:rPr>
        <w:t>KC-zp.272-</w:t>
      </w:r>
      <w:r w:rsidR="000C6D89">
        <w:rPr>
          <w:b/>
          <w:iCs/>
          <w:color w:val="000000"/>
          <w:lang w:eastAsia="x-none"/>
        </w:rPr>
        <w:t>6</w:t>
      </w:r>
      <w:r w:rsidR="00FB5084">
        <w:rPr>
          <w:b/>
          <w:iCs/>
          <w:color w:val="000000"/>
          <w:lang w:eastAsia="x-none"/>
        </w:rPr>
        <w:t>62</w:t>
      </w:r>
      <w:r w:rsidRPr="00B740AE">
        <w:rPr>
          <w:b/>
          <w:iCs/>
          <w:color w:val="000000"/>
          <w:lang w:eastAsia="x-none"/>
        </w:rPr>
        <w:t>/23</w:t>
      </w:r>
      <w:r w:rsidRPr="006716F9">
        <w:rPr>
          <w:rFonts w:eastAsia="Times New Roman" w:cs="Calibri"/>
          <w:lang w:eastAsia="pl-PL"/>
        </w:rPr>
        <w:t xml:space="preserve">, 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F031A3B" w14:textId="77777777" w:rsidR="00D820C2" w:rsidRPr="006716F9" w:rsidRDefault="00D820C2" w:rsidP="00D820C2">
      <w:pPr>
        <w:shd w:val="clear" w:color="auto" w:fill="BFBFBF"/>
        <w:spacing w:after="0" w:line="36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4512261F" w14:textId="77777777" w:rsidR="00D820C2" w:rsidRPr="006716F9" w:rsidRDefault="00D820C2" w:rsidP="00D820C2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644D412F" w14:textId="77777777" w:rsidR="00D820C2" w:rsidRPr="006716F9" w:rsidRDefault="00D820C2" w:rsidP="00D820C2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>ustawy Pzp.</w:t>
      </w:r>
    </w:p>
    <w:p w14:paraId="02CAA4AF" w14:textId="77777777" w:rsidR="00D820C2" w:rsidRPr="006716F9" w:rsidRDefault="00D820C2" w:rsidP="00D820C2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331C83AC" w14:textId="77777777" w:rsidR="00D820C2" w:rsidRPr="006716F9" w:rsidRDefault="00D820C2" w:rsidP="00D820C2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67F43CDE" w14:textId="77777777" w:rsidR="00D820C2" w:rsidRPr="006716F9" w:rsidRDefault="00D820C2" w:rsidP="00D820C2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lastRenderedPageBreak/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1FD00A42" w14:textId="77777777" w:rsidR="00D820C2" w:rsidRPr="006716F9" w:rsidRDefault="00D820C2" w:rsidP="00D820C2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0B265840" w14:textId="77777777" w:rsidR="00D820C2" w:rsidRPr="006716F9" w:rsidRDefault="00D820C2" w:rsidP="00D820C2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591453A9" w14:textId="77777777" w:rsidR="00D820C2" w:rsidRPr="006716F9" w:rsidRDefault="00D820C2" w:rsidP="00D820C2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7BDA4E03" w14:textId="77777777" w:rsidR="00D820C2" w:rsidRPr="006716F9" w:rsidRDefault="00D820C2" w:rsidP="00D820C2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00EFBE35" w14:textId="77777777" w:rsidR="00D820C2" w:rsidRPr="006716F9" w:rsidRDefault="00D820C2" w:rsidP="00D820C2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0860A723" w14:textId="77777777" w:rsidR="00D820C2" w:rsidRPr="006716F9" w:rsidRDefault="00D820C2" w:rsidP="00D820C2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6716F9">
        <w:rPr>
          <w:rFonts w:cs="Calibri"/>
          <w:bCs/>
          <w:i/>
          <w:iCs/>
          <w:color w:val="FF0000"/>
        </w:rPr>
        <w:t>podpisem elektronicznym lub podpisem zaufanym lub podpisem osobistym.</w:t>
      </w:r>
    </w:p>
    <w:p w14:paraId="7EF89FD0" w14:textId="77777777" w:rsidR="00D820C2" w:rsidRPr="006716F9" w:rsidRDefault="00D820C2" w:rsidP="00D820C2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eastAsia="Times New Roman" w:cs="Calibri"/>
          <w:b/>
          <w:lang w:eastAsia="pl-PL"/>
        </w:rPr>
      </w:pPr>
    </w:p>
    <w:p w14:paraId="2317D973" w14:textId="77777777" w:rsidR="00D820C2" w:rsidRPr="006716F9" w:rsidRDefault="00D820C2" w:rsidP="00D820C2">
      <w:pPr>
        <w:spacing w:after="0" w:line="360" w:lineRule="auto"/>
        <w:ind w:left="720"/>
        <w:contextualSpacing/>
        <w:jc w:val="both"/>
        <w:rPr>
          <w:rFonts w:eastAsia="Times New Roman" w:cs="Calibri"/>
          <w:lang w:eastAsia="pl-PL"/>
        </w:rPr>
      </w:pPr>
    </w:p>
    <w:p w14:paraId="64FDDBC7" w14:textId="77777777" w:rsidR="00D820C2" w:rsidRPr="006716F9" w:rsidRDefault="00D820C2" w:rsidP="00D820C2">
      <w:pPr>
        <w:spacing w:line="254" w:lineRule="auto"/>
        <w:rPr>
          <w:rFonts w:cs="Calibri"/>
        </w:rPr>
      </w:pPr>
    </w:p>
    <w:p w14:paraId="79E55AAC" w14:textId="77777777" w:rsidR="00D820C2" w:rsidRDefault="00D820C2" w:rsidP="00D820C2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6ED48293" w14:textId="77777777" w:rsidR="00D820C2" w:rsidRPr="009475A8" w:rsidRDefault="00D820C2" w:rsidP="00D820C2"/>
    <w:p w14:paraId="354F9144" w14:textId="77777777" w:rsidR="005103B9" w:rsidRPr="00D820C2" w:rsidRDefault="005103B9" w:rsidP="00D820C2"/>
    <w:sectPr w:rsidR="005103B9" w:rsidRPr="00D820C2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69F142" w14:textId="77777777" w:rsidR="00E10A7E" w:rsidRDefault="00E10A7E" w:rsidP="0038231F">
      <w:pPr>
        <w:spacing w:after="0" w:line="240" w:lineRule="auto"/>
      </w:pPr>
      <w:r>
        <w:separator/>
      </w:r>
    </w:p>
  </w:endnote>
  <w:endnote w:type="continuationSeparator" w:id="0">
    <w:p w14:paraId="6EF4AF7F" w14:textId="77777777" w:rsidR="00E10A7E" w:rsidRDefault="00E10A7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5F7409" w14:textId="77777777" w:rsidR="00206426" w:rsidRDefault="002064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8394D" w14:textId="77777777" w:rsidR="00206426" w:rsidRDefault="00206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79F5D4" w14:textId="77777777" w:rsidR="00E10A7E" w:rsidRDefault="00E10A7E" w:rsidP="0038231F">
      <w:pPr>
        <w:spacing w:after="0" w:line="240" w:lineRule="auto"/>
      </w:pPr>
      <w:r>
        <w:separator/>
      </w:r>
    </w:p>
  </w:footnote>
  <w:footnote w:type="continuationSeparator" w:id="0">
    <w:p w14:paraId="36626744" w14:textId="77777777" w:rsidR="00E10A7E" w:rsidRDefault="00E10A7E" w:rsidP="0038231F">
      <w:pPr>
        <w:spacing w:after="0" w:line="240" w:lineRule="auto"/>
      </w:pPr>
      <w:r>
        <w:continuationSeparator/>
      </w:r>
    </w:p>
  </w:footnote>
  <w:footnote w:id="1">
    <w:p w14:paraId="69A2389C" w14:textId="77777777" w:rsidR="00D820C2" w:rsidRDefault="00D820C2" w:rsidP="00D820C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0F62B894" w14:textId="77777777" w:rsidR="00D820C2" w:rsidRDefault="00D820C2" w:rsidP="00D820C2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76267" w14:textId="77777777" w:rsidR="00206426" w:rsidRDefault="00206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20716" w14:textId="77777777" w:rsidR="00206426" w:rsidRDefault="002064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FD4B5" w14:textId="77777777"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2210972">
    <w:abstractNumId w:val="8"/>
  </w:num>
  <w:num w:numId="2" w16cid:durableId="198667835">
    <w:abstractNumId w:val="0"/>
  </w:num>
  <w:num w:numId="3" w16cid:durableId="236600634">
    <w:abstractNumId w:val="7"/>
  </w:num>
  <w:num w:numId="4" w16cid:durableId="871041988">
    <w:abstractNumId w:val="10"/>
  </w:num>
  <w:num w:numId="5" w16cid:durableId="1202984697">
    <w:abstractNumId w:val="9"/>
  </w:num>
  <w:num w:numId="6" w16cid:durableId="672759387">
    <w:abstractNumId w:val="6"/>
  </w:num>
  <w:num w:numId="7" w16cid:durableId="1011493484">
    <w:abstractNumId w:val="1"/>
  </w:num>
  <w:num w:numId="8" w16cid:durableId="1847402859">
    <w:abstractNumId w:val="3"/>
  </w:num>
  <w:num w:numId="9" w16cid:durableId="696079601">
    <w:abstractNumId w:val="2"/>
  </w:num>
  <w:num w:numId="10" w16cid:durableId="1224288636">
    <w:abstractNumId w:val="5"/>
  </w:num>
  <w:num w:numId="11" w16cid:durableId="9871748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294639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C6D89"/>
    <w:rsid w:val="000D6F17"/>
    <w:rsid w:val="000D73C4"/>
    <w:rsid w:val="000E4D37"/>
    <w:rsid w:val="001902D2"/>
    <w:rsid w:val="001B1CDE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08E1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7F57"/>
    <w:rsid w:val="006676AE"/>
    <w:rsid w:val="006716F9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E6FF2"/>
    <w:rsid w:val="00B0088C"/>
    <w:rsid w:val="00B13A2A"/>
    <w:rsid w:val="00B15219"/>
    <w:rsid w:val="00B15FD3"/>
    <w:rsid w:val="00B34079"/>
    <w:rsid w:val="00B8005E"/>
    <w:rsid w:val="00B90C33"/>
    <w:rsid w:val="00B90E42"/>
    <w:rsid w:val="00BB0C3C"/>
    <w:rsid w:val="00BD2AC2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820C2"/>
    <w:rsid w:val="00D84AF0"/>
    <w:rsid w:val="00DA6EC7"/>
    <w:rsid w:val="00DD146A"/>
    <w:rsid w:val="00DD3E9D"/>
    <w:rsid w:val="00DE5B88"/>
    <w:rsid w:val="00E022A1"/>
    <w:rsid w:val="00E10926"/>
    <w:rsid w:val="00E10A7E"/>
    <w:rsid w:val="00E21B42"/>
    <w:rsid w:val="00E24546"/>
    <w:rsid w:val="00E309E9"/>
    <w:rsid w:val="00E31C06"/>
    <w:rsid w:val="00E33351"/>
    <w:rsid w:val="00E45BD7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8042D"/>
    <w:rsid w:val="00FB242D"/>
    <w:rsid w:val="00FB5084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303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Lucyna Śliwa-Naporowska</cp:lastModifiedBy>
  <cp:revision>3</cp:revision>
  <cp:lastPrinted>2016-07-26T10:32:00Z</cp:lastPrinted>
  <dcterms:created xsi:type="dcterms:W3CDTF">2023-10-31T14:09:00Z</dcterms:created>
  <dcterms:modified xsi:type="dcterms:W3CDTF">2023-11-03T15:00:00Z</dcterms:modified>
</cp:coreProperties>
</file>