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21AE6EA0" w:rsidR="00C9110A" w:rsidRPr="00240E71" w:rsidRDefault="006652AF" w:rsidP="006652AF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>
        <w:rPr>
          <w:b w:val="0"/>
          <w:sz w:val="22"/>
          <w:szCs w:val="22"/>
        </w:rPr>
        <w:tab/>
      </w:r>
      <w:r w:rsidR="00C9110A" w:rsidRPr="004C278E">
        <w:rPr>
          <w:rFonts w:ascii="Times New Roman" w:hAnsi="Times New Roman"/>
        </w:rPr>
        <w:t xml:space="preserve">Załącznik nr </w:t>
      </w:r>
      <w:r w:rsidR="00C9110A"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7921B271" w:rsidR="00C9110A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D32BA1" w:rsidRPr="00D32BA1">
        <w:rPr>
          <w:rFonts w:cs="Calibri"/>
          <w:b/>
          <w:bCs/>
        </w:rPr>
        <w:t xml:space="preserve">dostawa 3 szt. przepływomierzy dla </w:t>
      </w:r>
      <w:proofErr w:type="spellStart"/>
      <w:r w:rsidR="00D32BA1" w:rsidRPr="00D32BA1">
        <w:rPr>
          <w:rFonts w:cs="Calibri"/>
          <w:b/>
          <w:bCs/>
        </w:rPr>
        <w:t>WEiP</w:t>
      </w:r>
      <w:proofErr w:type="spellEnd"/>
      <w:r w:rsidR="00D32BA1">
        <w:rPr>
          <w:b/>
          <w:iCs/>
          <w:color w:val="000000"/>
          <w:sz w:val="22"/>
          <w:szCs w:val="22"/>
          <w:lang w:eastAsia="x-none"/>
        </w:rPr>
        <w:t xml:space="preserve"> </w:t>
      </w:r>
      <w:r w:rsidRPr="00B740AE">
        <w:rPr>
          <w:b/>
          <w:iCs/>
          <w:color w:val="000000"/>
          <w:sz w:val="22"/>
          <w:szCs w:val="22"/>
          <w:lang w:eastAsia="x-none"/>
        </w:rPr>
        <w:t>KC-zp.272-</w:t>
      </w:r>
      <w:r w:rsidR="00351DCD">
        <w:rPr>
          <w:b/>
          <w:iCs/>
          <w:color w:val="000000"/>
          <w:sz w:val="22"/>
          <w:szCs w:val="22"/>
          <w:lang w:eastAsia="x-none"/>
        </w:rPr>
        <w:t>6</w:t>
      </w:r>
      <w:r w:rsidR="00D32BA1">
        <w:rPr>
          <w:b/>
          <w:iCs/>
          <w:color w:val="000000"/>
          <w:sz w:val="22"/>
          <w:szCs w:val="22"/>
          <w:lang w:eastAsia="x-none"/>
        </w:rPr>
        <w:t>62</w:t>
      </w:r>
      <w:r w:rsidRPr="00B740AE">
        <w:rPr>
          <w:b/>
          <w:iCs/>
          <w:color w:val="000000"/>
          <w:sz w:val="22"/>
          <w:szCs w:val="22"/>
          <w:lang w:eastAsia="x-none"/>
        </w:rPr>
        <w:t>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673D904F" w14:textId="77777777" w:rsidR="005316F9" w:rsidRDefault="005316F9" w:rsidP="005316F9">
      <w:pPr>
        <w:tabs>
          <w:tab w:val="right" w:pos="9000"/>
        </w:tabs>
        <w:rPr>
          <w:sz w:val="22"/>
          <w:szCs w:val="22"/>
        </w:rPr>
      </w:pPr>
    </w:p>
    <w:tbl>
      <w:tblPr>
        <w:tblW w:w="901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"/>
        <w:gridCol w:w="2069"/>
        <w:gridCol w:w="1946"/>
        <w:gridCol w:w="772"/>
        <w:gridCol w:w="1237"/>
        <w:gridCol w:w="1123"/>
        <w:gridCol w:w="1255"/>
      </w:tblGrid>
      <w:tr w:rsidR="005316F9" w14:paraId="6475282B" w14:textId="77777777" w:rsidTr="005316F9">
        <w:trPr>
          <w:trHeight w:val="676"/>
        </w:trPr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D61358" w14:textId="77777777" w:rsidR="005316F9" w:rsidRDefault="005316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B0FF5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0ADC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57B130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1E356EFB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F666F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5395C3C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942E35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73BD91E0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922A7F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</w:tc>
      </w:tr>
      <w:tr w:rsidR="005316F9" w14:paraId="56B3DC3C" w14:textId="77777777" w:rsidTr="005316F9">
        <w:trPr>
          <w:trHeight w:val="245"/>
        </w:trPr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92F83F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A880B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51CAE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E24056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CAE81B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370484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B4F1FA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5316F9" w14:paraId="6F533F77" w14:textId="77777777" w:rsidTr="005316F9">
        <w:trPr>
          <w:trHeight w:val="505"/>
        </w:trPr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A173D2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E86214D" w14:textId="18924ABA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50BBEE" w14:textId="77777777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Przepływomierz -regulator przepływu </w:t>
            </w:r>
          </w:p>
          <w:p w14:paraId="4AB852BA" w14:textId="03465781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masowy dla powietrza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4A758D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5453C7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F8C5CBD" w14:textId="1929DEC8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CEB98A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B0DF23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36D333B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316F9" w14:paraId="095696A1" w14:textId="77777777" w:rsidTr="005316F9">
        <w:trPr>
          <w:trHeight w:val="505"/>
        </w:trPr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3A2B66D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B687522" w14:textId="143D30F8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2EBA32" w14:textId="77777777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Przepływomierz -regulator przepływu </w:t>
            </w:r>
          </w:p>
          <w:p w14:paraId="51627451" w14:textId="06203AEF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masowy dla </w:t>
            </w:r>
            <w:r>
              <w:rPr>
                <w:sz w:val="18"/>
                <w:szCs w:val="18"/>
              </w:rPr>
              <w:t>argonu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15258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6F33FA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B4DD801" w14:textId="3A1F78EF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64730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9DDD7D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F46C73E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316F9" w14:paraId="580E7923" w14:textId="77777777" w:rsidTr="005316F9">
        <w:trPr>
          <w:trHeight w:val="505"/>
        </w:trPr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2CDB5C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2ED1DE" w14:textId="4DE831BC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290493" w14:textId="77777777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Przepływomierz -regulator przepływu </w:t>
            </w:r>
          </w:p>
          <w:p w14:paraId="18360472" w14:textId="2A943FF8" w:rsidR="005316F9" w:rsidRDefault="005316F9" w:rsidP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masowy dla </w:t>
            </w:r>
            <w:r>
              <w:rPr>
                <w:sz w:val="18"/>
                <w:szCs w:val="18"/>
              </w:rPr>
              <w:t>wodoru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55583C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0118C0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426F94C" w14:textId="339BBF2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36AA0F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26C5F0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C843C69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316F9" w14:paraId="54584B85" w14:textId="77777777" w:rsidTr="005316F9">
        <w:trPr>
          <w:trHeight w:val="645"/>
        </w:trPr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9E7463D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87E68A1" w14:textId="77777777" w:rsidR="005316F9" w:rsidRDefault="005316F9">
            <w:pPr>
              <w:rPr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480B37F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872BBCC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49B3E7A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2B89F17" w14:textId="77777777" w:rsidR="005316F9" w:rsidRDefault="005316F9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BC2E37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45CD4B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DE1A3DD" w14:textId="77777777" w:rsidR="005316F9" w:rsidRDefault="005316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316F9" w14:paraId="52DEA2B9" w14:textId="77777777" w:rsidTr="005316F9">
        <w:trPr>
          <w:trHeight w:val="170"/>
        </w:trPr>
        <w:tc>
          <w:tcPr>
            <w:tcW w:w="663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61F6E" w14:textId="77777777" w:rsidR="005316F9" w:rsidRDefault="005316F9">
            <w:pPr>
              <w:rPr>
                <w:sz w:val="18"/>
                <w:szCs w:val="18"/>
              </w:rPr>
            </w:pPr>
          </w:p>
          <w:p w14:paraId="3500B14D" w14:textId="77777777" w:rsidR="005316F9" w:rsidRDefault="005316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769EB7DA" w14:textId="77777777" w:rsidR="005316F9" w:rsidRDefault="005316F9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2114" w14:textId="77777777" w:rsidR="005316F9" w:rsidRDefault="005316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01D1E9" w14:textId="77777777" w:rsidR="005316F9" w:rsidRDefault="005316F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2156D32" w14:textId="77777777" w:rsidR="005316F9" w:rsidRDefault="005316F9" w:rsidP="005316F9">
      <w:pPr>
        <w:tabs>
          <w:tab w:val="right" w:pos="9000"/>
        </w:tabs>
        <w:rPr>
          <w:sz w:val="22"/>
          <w:szCs w:val="22"/>
          <w:highlight w:val="yellow"/>
        </w:rPr>
      </w:pPr>
    </w:p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F9BFB06" w14:textId="68CBEA13" w:rsidR="006652AF" w:rsidRPr="006652AF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07E98761" w14:textId="73AF4EE2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lastRenderedPageBreak/>
        <w:t>*)</w:t>
      </w:r>
      <w:r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56880E53" w14:textId="77777777" w:rsidR="00C9110A" w:rsidRDefault="00C9110A" w:rsidP="00C9110A">
      <w:pPr>
        <w:widowControl w:val="0"/>
        <w:ind w:right="1"/>
        <w:jc w:val="both"/>
        <w:rPr>
          <w:bCs/>
          <w:sz w:val="22"/>
          <w:szCs w:val="22"/>
        </w:rPr>
      </w:pPr>
    </w:p>
    <w:p w14:paraId="3C9A6AEE" w14:textId="77777777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…………dni </w:t>
      </w:r>
      <w:r>
        <w:rPr>
          <w:b/>
          <w:sz w:val="22"/>
          <w:szCs w:val="22"/>
        </w:rPr>
        <w:t xml:space="preserve"> od daty podpisania umowy.</w:t>
      </w:r>
      <w:r w:rsidRPr="00CE37C5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E62CAA1" w14:textId="30A804C3" w:rsidR="00C9110A" w:rsidRPr="00423966" w:rsidRDefault="00C9110A" w:rsidP="00423966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4503BA5F" w14:textId="63F862EB" w:rsidR="00FE545C" w:rsidRPr="005316F9" w:rsidRDefault="00C9110A" w:rsidP="005316F9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16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BD683" w14:textId="77777777" w:rsidR="001D3AD8" w:rsidRDefault="001D3AD8">
      <w:r>
        <w:separator/>
      </w:r>
    </w:p>
  </w:endnote>
  <w:endnote w:type="continuationSeparator" w:id="0">
    <w:p w14:paraId="333E8460" w14:textId="77777777" w:rsidR="001D3AD8" w:rsidRDefault="001D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8139F" w14:textId="77777777" w:rsidR="001D3AD8" w:rsidRDefault="001D3AD8">
      <w:r>
        <w:separator/>
      </w:r>
    </w:p>
  </w:footnote>
  <w:footnote w:type="continuationSeparator" w:id="0">
    <w:p w14:paraId="22A91140" w14:textId="77777777" w:rsidR="001D3AD8" w:rsidRDefault="001D3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3AD8"/>
    <w:rsid w:val="001D4612"/>
    <w:rsid w:val="00207E98"/>
    <w:rsid w:val="002723B0"/>
    <w:rsid w:val="00315A4A"/>
    <w:rsid w:val="00351DCD"/>
    <w:rsid w:val="003556A2"/>
    <w:rsid w:val="003D4E15"/>
    <w:rsid w:val="00422B23"/>
    <w:rsid w:val="00423966"/>
    <w:rsid w:val="004B7300"/>
    <w:rsid w:val="004C6753"/>
    <w:rsid w:val="0052767D"/>
    <w:rsid w:val="005316F9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652AF"/>
    <w:rsid w:val="006815F6"/>
    <w:rsid w:val="006871BA"/>
    <w:rsid w:val="006C6C41"/>
    <w:rsid w:val="00763582"/>
    <w:rsid w:val="0076759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1D23"/>
    <w:rsid w:val="00A0022B"/>
    <w:rsid w:val="00A24377"/>
    <w:rsid w:val="00A346FE"/>
    <w:rsid w:val="00A47B4D"/>
    <w:rsid w:val="00A83018"/>
    <w:rsid w:val="00AB1FA7"/>
    <w:rsid w:val="00B774DC"/>
    <w:rsid w:val="00BB2AC8"/>
    <w:rsid w:val="00C9110A"/>
    <w:rsid w:val="00C969A6"/>
    <w:rsid w:val="00CA7D36"/>
    <w:rsid w:val="00D24208"/>
    <w:rsid w:val="00D32BA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528</Words>
  <Characters>4459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1899-12-31T23:00:00Z</cp:lastPrinted>
  <dcterms:created xsi:type="dcterms:W3CDTF">2023-11-06T13:27:00Z</dcterms:created>
  <dcterms:modified xsi:type="dcterms:W3CDTF">2023-11-06T13:27:00Z</dcterms:modified>
</cp:coreProperties>
</file>