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72DD7" w14:textId="77777777" w:rsidR="00D665F5" w:rsidRDefault="00D44590" w:rsidP="00D665F5">
      <w:pPr>
        <w:spacing w:after="240"/>
        <w:jc w:val="right"/>
        <w:rPr>
          <w:sz w:val="22"/>
          <w:szCs w:val="22"/>
        </w:rPr>
      </w:pPr>
      <w:r w:rsidRPr="00D445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4590">
        <w:rPr>
          <w:sz w:val="22"/>
          <w:szCs w:val="22"/>
        </w:rPr>
        <w:t>2023-11-10</w:t>
      </w:r>
    </w:p>
    <w:p w14:paraId="2C265CD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C52FE6" w14:textId="77777777" w:rsidR="00D44590" w:rsidRPr="00D44590" w:rsidRDefault="00D44590" w:rsidP="00577BC6">
      <w:pPr>
        <w:spacing w:after="40"/>
        <w:rPr>
          <w:b/>
          <w:bCs/>
          <w:sz w:val="22"/>
          <w:szCs w:val="22"/>
        </w:rPr>
      </w:pPr>
      <w:r w:rsidRPr="00D44590">
        <w:rPr>
          <w:b/>
          <w:bCs/>
          <w:sz w:val="22"/>
          <w:szCs w:val="22"/>
        </w:rPr>
        <w:t>Akademia Górniczo - Hutnicza</w:t>
      </w:r>
    </w:p>
    <w:p w14:paraId="65CB6B6F" w14:textId="77777777" w:rsidR="00D44590" w:rsidRPr="00D44590" w:rsidRDefault="00D44590" w:rsidP="00577BC6">
      <w:pPr>
        <w:spacing w:after="40"/>
        <w:rPr>
          <w:b/>
          <w:bCs/>
          <w:sz w:val="22"/>
          <w:szCs w:val="22"/>
        </w:rPr>
      </w:pPr>
      <w:r w:rsidRPr="00D44590">
        <w:rPr>
          <w:b/>
          <w:bCs/>
          <w:sz w:val="22"/>
          <w:szCs w:val="22"/>
        </w:rPr>
        <w:t>im. Stanisława Staszica w Krakowie</w:t>
      </w:r>
    </w:p>
    <w:p w14:paraId="47E57C35" w14:textId="77777777" w:rsidR="00D665F5" w:rsidRPr="00D91931" w:rsidRDefault="00D44590" w:rsidP="00577BC6">
      <w:pPr>
        <w:spacing w:after="40"/>
        <w:rPr>
          <w:b/>
          <w:bCs/>
          <w:sz w:val="22"/>
          <w:szCs w:val="22"/>
        </w:rPr>
      </w:pPr>
      <w:r w:rsidRPr="00D44590">
        <w:rPr>
          <w:b/>
          <w:bCs/>
          <w:sz w:val="22"/>
          <w:szCs w:val="22"/>
        </w:rPr>
        <w:t>Dział Zamówień Publicznych</w:t>
      </w:r>
    </w:p>
    <w:p w14:paraId="49DAD2E6" w14:textId="77777777" w:rsidR="00D665F5" w:rsidRPr="00BD5546" w:rsidRDefault="00D44590" w:rsidP="00D665F5">
      <w:pPr>
        <w:rPr>
          <w:sz w:val="22"/>
          <w:szCs w:val="22"/>
        </w:rPr>
      </w:pPr>
      <w:r w:rsidRPr="00D445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4590">
        <w:rPr>
          <w:sz w:val="22"/>
          <w:szCs w:val="22"/>
        </w:rPr>
        <w:t>30</w:t>
      </w:r>
    </w:p>
    <w:p w14:paraId="6AD98CA1" w14:textId="77777777" w:rsidR="00D665F5" w:rsidRPr="00BD5546" w:rsidRDefault="00D44590" w:rsidP="00D665F5">
      <w:pPr>
        <w:rPr>
          <w:sz w:val="22"/>
          <w:szCs w:val="22"/>
        </w:rPr>
      </w:pPr>
      <w:r w:rsidRPr="00D445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4590">
        <w:rPr>
          <w:sz w:val="22"/>
          <w:szCs w:val="22"/>
        </w:rPr>
        <w:t>Kraków</w:t>
      </w:r>
    </w:p>
    <w:p w14:paraId="36F4FCD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4590" w:rsidRPr="00D44590">
        <w:rPr>
          <w:b/>
          <w:sz w:val="22"/>
          <w:szCs w:val="22"/>
        </w:rPr>
        <w:t>KC-zp.272-597/23</w:t>
      </w:r>
      <w:r w:rsidR="00A80738">
        <w:rPr>
          <w:sz w:val="24"/>
        </w:rPr>
        <w:tab/>
        <w:t xml:space="preserve"> </w:t>
      </w:r>
    </w:p>
    <w:p w14:paraId="6F94A3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5C54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27D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2FD12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773E0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9448B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4590" w:rsidRPr="00D44590">
        <w:rPr>
          <w:sz w:val="22"/>
          <w:szCs w:val="22"/>
        </w:rPr>
        <w:t xml:space="preserve">Tryb podstawowy bez negocjacji - art. 275 pkt. 1 ustawy </w:t>
      </w:r>
      <w:proofErr w:type="spellStart"/>
      <w:r w:rsidR="00D44590" w:rsidRPr="00D445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8B7A0ED" w14:textId="77777777" w:rsidR="00A80738" w:rsidRPr="00577BC6" w:rsidRDefault="00D445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4590">
        <w:rPr>
          <w:b/>
          <w:sz w:val="22"/>
          <w:szCs w:val="22"/>
        </w:rPr>
        <w:t>wymiana opraw oświetleniowych w budynku domu studenckiego DS1 Olimp przy ul. Rostafińskiego 9 w Krakowie - KC-zp.272-597/23</w:t>
      </w:r>
    </w:p>
    <w:p w14:paraId="77A58042" w14:textId="3DC0D50E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644467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644467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364DD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4590" w:rsidRPr="00D44590">
        <w:rPr>
          <w:sz w:val="22"/>
          <w:szCs w:val="22"/>
        </w:rPr>
        <w:t>09/11/2023</w:t>
      </w:r>
      <w:r w:rsidR="00FF4AB1" w:rsidRPr="00577BC6">
        <w:rPr>
          <w:sz w:val="22"/>
          <w:szCs w:val="22"/>
        </w:rPr>
        <w:t xml:space="preserve"> o godz. </w:t>
      </w:r>
      <w:r w:rsidR="00D44590" w:rsidRPr="00D4459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ADC367E" w14:textId="77777777" w:rsidTr="003F57CD">
        <w:tc>
          <w:tcPr>
            <w:tcW w:w="993" w:type="dxa"/>
            <w:shd w:val="clear" w:color="auto" w:fill="auto"/>
            <w:vAlign w:val="center"/>
          </w:tcPr>
          <w:p w14:paraId="755570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DCC7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DC2D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4590" w:rsidRPr="00493F8C" w14:paraId="585D63EB" w14:textId="77777777" w:rsidTr="00C76373">
        <w:tc>
          <w:tcPr>
            <w:tcW w:w="993" w:type="dxa"/>
            <w:shd w:val="clear" w:color="auto" w:fill="auto"/>
            <w:vAlign w:val="center"/>
          </w:tcPr>
          <w:p w14:paraId="6D2370D6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1</w:t>
            </w:r>
          </w:p>
        </w:tc>
        <w:tc>
          <w:tcPr>
            <w:tcW w:w="5244" w:type="dxa"/>
            <w:shd w:val="clear" w:color="auto" w:fill="auto"/>
          </w:tcPr>
          <w:p w14:paraId="03ACC5B2" w14:textId="77777777" w:rsidR="00D44590" w:rsidRPr="00490DC0" w:rsidRDefault="00D44590" w:rsidP="00C76373">
            <w:pPr>
              <w:spacing w:before="40"/>
            </w:pPr>
            <w:r w:rsidRPr="00D44590">
              <w:t>P.P.M. Elektro-Naft  Jan Niziołek</w:t>
            </w:r>
          </w:p>
          <w:p w14:paraId="1628EC33" w14:textId="77777777" w:rsidR="00D44590" w:rsidRPr="00490DC0" w:rsidRDefault="00D44590" w:rsidP="00C76373">
            <w:r w:rsidRPr="00D44590">
              <w:t>Forteczna</w:t>
            </w:r>
            <w:r w:rsidRPr="00490DC0">
              <w:t xml:space="preserve"> </w:t>
            </w:r>
            <w:r w:rsidRPr="00D44590">
              <w:t>11</w:t>
            </w:r>
            <w:r w:rsidRPr="00490DC0">
              <w:t xml:space="preserve"> </w:t>
            </w:r>
          </w:p>
          <w:p w14:paraId="3AFA0C49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30-437</w:t>
            </w:r>
            <w:r w:rsidRPr="00490DC0">
              <w:t xml:space="preserve">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6295C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505 244.24 zł</w:t>
            </w:r>
          </w:p>
        </w:tc>
      </w:tr>
      <w:tr w:rsidR="00D44590" w:rsidRPr="00493F8C" w14:paraId="4C2ABBE0" w14:textId="77777777" w:rsidTr="00C76373">
        <w:tc>
          <w:tcPr>
            <w:tcW w:w="993" w:type="dxa"/>
            <w:shd w:val="clear" w:color="auto" w:fill="auto"/>
            <w:vAlign w:val="center"/>
          </w:tcPr>
          <w:p w14:paraId="11CF22BD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2</w:t>
            </w:r>
          </w:p>
        </w:tc>
        <w:tc>
          <w:tcPr>
            <w:tcW w:w="5244" w:type="dxa"/>
            <w:shd w:val="clear" w:color="auto" w:fill="auto"/>
          </w:tcPr>
          <w:p w14:paraId="276ED498" w14:textId="77777777" w:rsidR="00644467" w:rsidRDefault="00644467" w:rsidP="00C76373">
            <w:pPr>
              <w:spacing w:before="40"/>
            </w:pPr>
            <w:r>
              <w:t>Konsorcjum</w:t>
            </w:r>
          </w:p>
          <w:p w14:paraId="711B9AC3" w14:textId="77777777" w:rsidR="00D44590" w:rsidRDefault="00644467" w:rsidP="00644467">
            <w:pPr>
              <w:spacing w:before="40"/>
            </w:pPr>
            <w:r>
              <w:t xml:space="preserve">Lider - EURO-LIGHT sp. z o.o. ul. 1 Maja 46A, 05-555 Tarczyn </w:t>
            </w:r>
          </w:p>
          <w:p w14:paraId="49AB7C6F" w14:textId="0E83648B" w:rsidR="00644467" w:rsidRPr="00490DC0" w:rsidRDefault="00644467" w:rsidP="00644467">
            <w:pPr>
              <w:spacing w:before="40"/>
            </w:pPr>
            <w:r>
              <w:t xml:space="preserve">GR Visio sp. z o.o. sp.k. </w:t>
            </w:r>
            <w:r>
              <w:t>ul. 1 Maja 46A, 05-555 Tarczyn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18D68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838 679.40 zł</w:t>
            </w:r>
          </w:p>
        </w:tc>
      </w:tr>
      <w:tr w:rsidR="00D44590" w:rsidRPr="00493F8C" w14:paraId="236E978C" w14:textId="77777777" w:rsidTr="00C76373">
        <w:tc>
          <w:tcPr>
            <w:tcW w:w="993" w:type="dxa"/>
            <w:shd w:val="clear" w:color="auto" w:fill="auto"/>
            <w:vAlign w:val="center"/>
          </w:tcPr>
          <w:p w14:paraId="1E766C33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3</w:t>
            </w:r>
          </w:p>
        </w:tc>
        <w:tc>
          <w:tcPr>
            <w:tcW w:w="5244" w:type="dxa"/>
            <w:shd w:val="clear" w:color="auto" w:fill="auto"/>
          </w:tcPr>
          <w:p w14:paraId="4021A29D" w14:textId="439DA405" w:rsidR="00D44590" w:rsidRPr="00644467" w:rsidRDefault="00D44590" w:rsidP="00C76373">
            <w:pPr>
              <w:spacing w:before="40"/>
              <w:rPr>
                <w:lang w:val="en-US"/>
              </w:rPr>
            </w:pPr>
            <w:r w:rsidRPr="00644467">
              <w:rPr>
                <w:lang w:val="en-US"/>
              </w:rPr>
              <w:t xml:space="preserve">Expander </w:t>
            </w:r>
            <w:r w:rsidR="00644467" w:rsidRPr="00644467">
              <w:rPr>
                <w:lang w:val="en-US"/>
              </w:rPr>
              <w:t>Integrator IT s</w:t>
            </w:r>
            <w:r w:rsidR="00644467">
              <w:rPr>
                <w:lang w:val="en-US"/>
              </w:rPr>
              <w:t xml:space="preserve">p. z </w:t>
            </w:r>
            <w:proofErr w:type="spellStart"/>
            <w:r w:rsidR="00644467">
              <w:rPr>
                <w:lang w:val="en-US"/>
              </w:rPr>
              <w:t>o.o.</w:t>
            </w:r>
            <w:proofErr w:type="spellEnd"/>
          </w:p>
          <w:p w14:paraId="656842D1" w14:textId="3B38C419" w:rsidR="00D44590" w:rsidRPr="00644467" w:rsidRDefault="00644467" w:rsidP="00C763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>. Sucha 2A</w:t>
            </w:r>
          </w:p>
          <w:p w14:paraId="6BD82756" w14:textId="1C73E149" w:rsidR="00D44590" w:rsidRPr="00490DC0" w:rsidRDefault="00D44590" w:rsidP="00C76373">
            <w:pPr>
              <w:spacing w:after="40"/>
              <w:jc w:val="both"/>
            </w:pPr>
            <w:r w:rsidRPr="00D44590">
              <w:t>30-</w:t>
            </w:r>
            <w:r w:rsidR="00644467">
              <w:t xml:space="preserve">601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69FF28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644 831.28 zł</w:t>
            </w:r>
          </w:p>
        </w:tc>
      </w:tr>
      <w:tr w:rsidR="00D44590" w:rsidRPr="00493F8C" w14:paraId="78AF7E98" w14:textId="77777777" w:rsidTr="00C76373">
        <w:tc>
          <w:tcPr>
            <w:tcW w:w="993" w:type="dxa"/>
            <w:shd w:val="clear" w:color="auto" w:fill="auto"/>
            <w:vAlign w:val="center"/>
          </w:tcPr>
          <w:p w14:paraId="64B88C8E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4</w:t>
            </w:r>
          </w:p>
        </w:tc>
        <w:tc>
          <w:tcPr>
            <w:tcW w:w="5244" w:type="dxa"/>
            <w:shd w:val="clear" w:color="auto" w:fill="auto"/>
          </w:tcPr>
          <w:p w14:paraId="16F5145B" w14:textId="77777777" w:rsidR="00D44590" w:rsidRPr="00490DC0" w:rsidRDefault="00D44590" w:rsidP="00C76373">
            <w:pPr>
              <w:spacing w:before="40"/>
            </w:pPr>
            <w:r w:rsidRPr="00D44590">
              <w:t>EL-BOL, Usługi Elektryczne , Paweł Bolek</w:t>
            </w:r>
          </w:p>
          <w:p w14:paraId="531AA8B2" w14:textId="77777777" w:rsidR="00D44590" w:rsidRPr="00490DC0" w:rsidRDefault="00D44590" w:rsidP="00C76373">
            <w:r w:rsidRPr="00D44590">
              <w:t>Lwowska</w:t>
            </w:r>
            <w:r w:rsidRPr="00490DC0">
              <w:t xml:space="preserve"> </w:t>
            </w:r>
            <w:r w:rsidRPr="00D44590">
              <w:t>2</w:t>
            </w:r>
            <w:r w:rsidRPr="00490DC0">
              <w:t xml:space="preserve"> </w:t>
            </w:r>
          </w:p>
          <w:p w14:paraId="40C69300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38-200</w:t>
            </w:r>
            <w:r w:rsidRPr="00490DC0">
              <w:t xml:space="preserve"> </w:t>
            </w:r>
            <w:r w:rsidRPr="00D44590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234C7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438 264.00 zł</w:t>
            </w:r>
          </w:p>
        </w:tc>
      </w:tr>
      <w:tr w:rsidR="00D44590" w:rsidRPr="00493F8C" w14:paraId="161267A1" w14:textId="77777777" w:rsidTr="00C76373">
        <w:tc>
          <w:tcPr>
            <w:tcW w:w="993" w:type="dxa"/>
            <w:shd w:val="clear" w:color="auto" w:fill="auto"/>
            <w:vAlign w:val="center"/>
          </w:tcPr>
          <w:p w14:paraId="7F989848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5</w:t>
            </w:r>
          </w:p>
        </w:tc>
        <w:tc>
          <w:tcPr>
            <w:tcW w:w="5244" w:type="dxa"/>
            <w:shd w:val="clear" w:color="auto" w:fill="auto"/>
          </w:tcPr>
          <w:p w14:paraId="1C170728" w14:textId="77777777" w:rsidR="00D44590" w:rsidRPr="00490DC0" w:rsidRDefault="00D44590" w:rsidP="00C76373">
            <w:pPr>
              <w:spacing w:before="40"/>
            </w:pPr>
            <w:r w:rsidRPr="00D44590">
              <w:t xml:space="preserve">Sebastian </w:t>
            </w:r>
            <w:proofErr w:type="spellStart"/>
            <w:r w:rsidRPr="00D44590">
              <w:t>Wielowski</w:t>
            </w:r>
            <w:proofErr w:type="spellEnd"/>
            <w:r w:rsidRPr="00D44590">
              <w:t xml:space="preserve"> Usługi Ogólnobudowlane Instalacje Elektryczne "ELEKTROBUD"</w:t>
            </w:r>
          </w:p>
          <w:p w14:paraId="3A7A4CE4" w14:textId="77777777" w:rsidR="00D44590" w:rsidRPr="00490DC0" w:rsidRDefault="00D44590" w:rsidP="00C76373">
            <w:r w:rsidRPr="00D44590">
              <w:t>Podobin</w:t>
            </w:r>
            <w:r w:rsidRPr="00490DC0">
              <w:t xml:space="preserve"> </w:t>
            </w:r>
            <w:r w:rsidRPr="00D44590">
              <w:t>139</w:t>
            </w:r>
            <w:r w:rsidRPr="00490DC0">
              <w:t xml:space="preserve"> </w:t>
            </w:r>
          </w:p>
          <w:p w14:paraId="00E4ABFC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34-735</w:t>
            </w:r>
            <w:r w:rsidRPr="00490DC0">
              <w:t xml:space="preserve"> </w:t>
            </w:r>
            <w:r w:rsidRPr="00D44590">
              <w:t>Niedźwiedź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69E43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5 345 081.60 zł</w:t>
            </w:r>
          </w:p>
        </w:tc>
      </w:tr>
      <w:tr w:rsidR="00D44590" w:rsidRPr="00493F8C" w14:paraId="19C0A021" w14:textId="77777777" w:rsidTr="00C76373">
        <w:tc>
          <w:tcPr>
            <w:tcW w:w="993" w:type="dxa"/>
            <w:shd w:val="clear" w:color="auto" w:fill="auto"/>
            <w:vAlign w:val="center"/>
          </w:tcPr>
          <w:p w14:paraId="5B1E5105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6</w:t>
            </w:r>
          </w:p>
        </w:tc>
        <w:tc>
          <w:tcPr>
            <w:tcW w:w="5244" w:type="dxa"/>
            <w:shd w:val="clear" w:color="auto" w:fill="auto"/>
          </w:tcPr>
          <w:p w14:paraId="35171C3C" w14:textId="77777777" w:rsidR="00D44590" w:rsidRPr="00490DC0" w:rsidRDefault="00D44590" w:rsidP="00C76373">
            <w:pPr>
              <w:spacing w:before="40"/>
            </w:pPr>
            <w:r w:rsidRPr="00D44590">
              <w:t>BDTS Sp. z o.o.</w:t>
            </w:r>
          </w:p>
          <w:p w14:paraId="52A30775" w14:textId="77777777" w:rsidR="00D44590" w:rsidRPr="00490DC0" w:rsidRDefault="00D44590" w:rsidP="00C76373">
            <w:r w:rsidRPr="00D44590">
              <w:t xml:space="preserve">Stanisława </w:t>
            </w:r>
            <w:proofErr w:type="spellStart"/>
            <w:r w:rsidRPr="00D44590">
              <w:t>Działowskiego</w:t>
            </w:r>
            <w:proofErr w:type="spellEnd"/>
            <w:r w:rsidRPr="00490DC0">
              <w:t xml:space="preserve"> </w:t>
            </w:r>
            <w:r w:rsidRPr="00D44590">
              <w:t>14</w:t>
            </w:r>
            <w:r w:rsidRPr="00490DC0">
              <w:t xml:space="preserve"> </w:t>
            </w:r>
          </w:p>
          <w:p w14:paraId="5361EF4A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30-399</w:t>
            </w:r>
            <w:r w:rsidRPr="00490DC0">
              <w:t xml:space="preserve">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25D747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668 520.00 zł</w:t>
            </w:r>
          </w:p>
        </w:tc>
      </w:tr>
      <w:tr w:rsidR="00D44590" w:rsidRPr="00493F8C" w14:paraId="6C50E26A" w14:textId="77777777" w:rsidTr="00C76373">
        <w:tc>
          <w:tcPr>
            <w:tcW w:w="993" w:type="dxa"/>
            <w:shd w:val="clear" w:color="auto" w:fill="auto"/>
            <w:vAlign w:val="center"/>
          </w:tcPr>
          <w:p w14:paraId="0DCBC3AB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7</w:t>
            </w:r>
          </w:p>
        </w:tc>
        <w:tc>
          <w:tcPr>
            <w:tcW w:w="5244" w:type="dxa"/>
            <w:shd w:val="clear" w:color="auto" w:fill="auto"/>
          </w:tcPr>
          <w:p w14:paraId="5D1E3B01" w14:textId="77777777" w:rsidR="00D44590" w:rsidRPr="00490DC0" w:rsidRDefault="00D44590" w:rsidP="00C76373">
            <w:pPr>
              <w:spacing w:before="40"/>
            </w:pPr>
            <w:proofErr w:type="spellStart"/>
            <w:r w:rsidRPr="00D44590">
              <w:t>Gołuszka</w:t>
            </w:r>
            <w:proofErr w:type="spellEnd"/>
            <w:r w:rsidRPr="00D44590">
              <w:t xml:space="preserve"> Firma Budowlana Spółka Jawna</w:t>
            </w:r>
          </w:p>
          <w:p w14:paraId="6BCA84EE" w14:textId="77777777" w:rsidR="00D44590" w:rsidRPr="00490DC0" w:rsidRDefault="00D44590" w:rsidP="00C76373">
            <w:r w:rsidRPr="00D44590">
              <w:t>Sucha</w:t>
            </w:r>
            <w:r w:rsidRPr="00490DC0">
              <w:t xml:space="preserve"> </w:t>
            </w:r>
            <w:r w:rsidRPr="00D44590">
              <w:t>2a</w:t>
            </w:r>
            <w:r w:rsidRPr="00490DC0">
              <w:t xml:space="preserve"> </w:t>
            </w:r>
          </w:p>
          <w:p w14:paraId="535A8A0F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30-601</w:t>
            </w:r>
            <w:r w:rsidRPr="00490DC0">
              <w:t xml:space="preserve">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6F34FE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702 000.00 zł</w:t>
            </w:r>
          </w:p>
        </w:tc>
      </w:tr>
      <w:tr w:rsidR="00D44590" w:rsidRPr="00493F8C" w14:paraId="6D244A81" w14:textId="77777777" w:rsidTr="00C76373">
        <w:tc>
          <w:tcPr>
            <w:tcW w:w="993" w:type="dxa"/>
            <w:shd w:val="clear" w:color="auto" w:fill="auto"/>
            <w:vAlign w:val="center"/>
          </w:tcPr>
          <w:p w14:paraId="760AFD28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1E9EE317" w14:textId="77777777" w:rsidR="00D44590" w:rsidRPr="00490DC0" w:rsidRDefault="00D44590" w:rsidP="00C76373">
            <w:pPr>
              <w:spacing w:before="40"/>
            </w:pPr>
            <w:r w:rsidRPr="00D44590">
              <w:t>Przedsiębiorstwo Handlowo-Usługowe ELEMAR Marcin Cudak</w:t>
            </w:r>
          </w:p>
          <w:p w14:paraId="507AB110" w14:textId="77777777" w:rsidR="00D44590" w:rsidRPr="00490DC0" w:rsidRDefault="00D44590" w:rsidP="00C76373">
            <w:r w:rsidRPr="00D44590">
              <w:t>Piaski</w:t>
            </w:r>
            <w:r w:rsidRPr="00490DC0">
              <w:t xml:space="preserve"> </w:t>
            </w:r>
            <w:r w:rsidRPr="00D44590">
              <w:t>28</w:t>
            </w:r>
            <w:r w:rsidRPr="00490DC0">
              <w:t xml:space="preserve"> </w:t>
            </w:r>
          </w:p>
          <w:p w14:paraId="0DE78623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32-555</w:t>
            </w:r>
            <w:r w:rsidRPr="00490DC0">
              <w:t xml:space="preserve"> </w:t>
            </w:r>
            <w:r w:rsidRPr="00D44590">
              <w:t>Zagórze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19F98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599 111.60 zł</w:t>
            </w:r>
          </w:p>
        </w:tc>
      </w:tr>
      <w:tr w:rsidR="00D44590" w:rsidRPr="00493F8C" w14:paraId="6974E068" w14:textId="77777777" w:rsidTr="00C76373">
        <w:tc>
          <w:tcPr>
            <w:tcW w:w="993" w:type="dxa"/>
            <w:shd w:val="clear" w:color="auto" w:fill="auto"/>
            <w:vAlign w:val="center"/>
          </w:tcPr>
          <w:p w14:paraId="244B3139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9</w:t>
            </w:r>
          </w:p>
        </w:tc>
        <w:tc>
          <w:tcPr>
            <w:tcW w:w="5244" w:type="dxa"/>
            <w:shd w:val="clear" w:color="auto" w:fill="auto"/>
          </w:tcPr>
          <w:p w14:paraId="73AC2302" w14:textId="77777777" w:rsidR="00D44590" w:rsidRPr="00490DC0" w:rsidRDefault="00D44590" w:rsidP="00C76373">
            <w:pPr>
              <w:spacing w:before="40"/>
            </w:pPr>
            <w:r w:rsidRPr="00D44590">
              <w:t>Dariusz Wiewióra Instalacje</w:t>
            </w:r>
          </w:p>
          <w:p w14:paraId="2DC7F29F" w14:textId="77777777" w:rsidR="00D44590" w:rsidRPr="00490DC0" w:rsidRDefault="00D44590" w:rsidP="00C76373">
            <w:proofErr w:type="spellStart"/>
            <w:r w:rsidRPr="00D44590">
              <w:t>Kapelanka</w:t>
            </w:r>
            <w:proofErr w:type="spellEnd"/>
            <w:r w:rsidRPr="00490DC0">
              <w:t xml:space="preserve"> </w:t>
            </w:r>
            <w:r w:rsidRPr="00D44590">
              <w:t>10/46</w:t>
            </w:r>
            <w:r w:rsidRPr="00490DC0">
              <w:t xml:space="preserve"> </w:t>
            </w:r>
          </w:p>
          <w:p w14:paraId="6AB39101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30-347</w:t>
            </w:r>
            <w:r w:rsidRPr="00490DC0">
              <w:t xml:space="preserve">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ECC00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644 976.00 zł</w:t>
            </w:r>
          </w:p>
        </w:tc>
      </w:tr>
      <w:tr w:rsidR="00D44590" w:rsidRPr="00493F8C" w14:paraId="0B820E12" w14:textId="77777777" w:rsidTr="00C76373">
        <w:tc>
          <w:tcPr>
            <w:tcW w:w="993" w:type="dxa"/>
            <w:shd w:val="clear" w:color="auto" w:fill="auto"/>
            <w:vAlign w:val="center"/>
          </w:tcPr>
          <w:p w14:paraId="43D1EFC4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10</w:t>
            </w:r>
          </w:p>
        </w:tc>
        <w:tc>
          <w:tcPr>
            <w:tcW w:w="5244" w:type="dxa"/>
            <w:shd w:val="clear" w:color="auto" w:fill="auto"/>
          </w:tcPr>
          <w:p w14:paraId="67E800F3" w14:textId="77777777" w:rsidR="00D44590" w:rsidRPr="00490DC0" w:rsidRDefault="00D44590" w:rsidP="00C76373">
            <w:pPr>
              <w:spacing w:before="40"/>
            </w:pPr>
            <w:proofErr w:type="spellStart"/>
            <w:r w:rsidRPr="00D44590">
              <w:t>ZELPiG</w:t>
            </w:r>
            <w:proofErr w:type="spellEnd"/>
            <w:r w:rsidRPr="00D44590">
              <w:t xml:space="preserve"> s.c. Piotr </w:t>
            </w:r>
            <w:proofErr w:type="spellStart"/>
            <w:r w:rsidRPr="00D44590">
              <w:t>Pietrzko</w:t>
            </w:r>
            <w:proofErr w:type="spellEnd"/>
            <w:r w:rsidRPr="00D44590">
              <w:t xml:space="preserve">, Grzegorz </w:t>
            </w:r>
            <w:proofErr w:type="spellStart"/>
            <w:r w:rsidRPr="00D44590">
              <w:t>Pietrzko</w:t>
            </w:r>
            <w:proofErr w:type="spellEnd"/>
          </w:p>
          <w:p w14:paraId="4A7966CF" w14:textId="77777777" w:rsidR="00D44590" w:rsidRPr="00490DC0" w:rsidRDefault="00D44590" w:rsidP="00C76373">
            <w:r w:rsidRPr="00D44590">
              <w:t>Mickiewicza</w:t>
            </w:r>
            <w:r w:rsidRPr="00490DC0">
              <w:t xml:space="preserve"> </w:t>
            </w:r>
            <w:r w:rsidRPr="00D44590">
              <w:t>48</w:t>
            </w:r>
            <w:r w:rsidRPr="00490DC0">
              <w:t xml:space="preserve"> </w:t>
            </w:r>
          </w:p>
          <w:p w14:paraId="2E69E8B2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32-050</w:t>
            </w:r>
            <w:r w:rsidRPr="00490DC0">
              <w:t xml:space="preserve"> </w:t>
            </w:r>
            <w:r w:rsidRPr="00D44590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0B1CF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654 206.67 zł</w:t>
            </w:r>
          </w:p>
        </w:tc>
      </w:tr>
      <w:tr w:rsidR="00D44590" w:rsidRPr="00493F8C" w14:paraId="18173772" w14:textId="77777777" w:rsidTr="00C76373">
        <w:tc>
          <w:tcPr>
            <w:tcW w:w="993" w:type="dxa"/>
            <w:shd w:val="clear" w:color="auto" w:fill="auto"/>
            <w:vAlign w:val="center"/>
          </w:tcPr>
          <w:p w14:paraId="1762810A" w14:textId="77777777" w:rsidR="00D44590" w:rsidRPr="00490DC0" w:rsidRDefault="00D44590" w:rsidP="00C76373">
            <w:pPr>
              <w:spacing w:before="120" w:after="120"/>
              <w:jc w:val="center"/>
            </w:pPr>
            <w:r w:rsidRPr="00D44590">
              <w:t>11</w:t>
            </w:r>
          </w:p>
        </w:tc>
        <w:tc>
          <w:tcPr>
            <w:tcW w:w="5244" w:type="dxa"/>
            <w:shd w:val="clear" w:color="auto" w:fill="auto"/>
          </w:tcPr>
          <w:p w14:paraId="38FD0E76" w14:textId="77777777" w:rsidR="00D44590" w:rsidRPr="00490DC0" w:rsidRDefault="00D44590" w:rsidP="00C76373">
            <w:pPr>
              <w:spacing w:before="40"/>
            </w:pPr>
            <w:r w:rsidRPr="00D44590">
              <w:t>VOLTEL Usługi Elektryczne Łukasz Piech</w:t>
            </w:r>
          </w:p>
          <w:p w14:paraId="5F2096B0" w14:textId="77777777" w:rsidR="00D44590" w:rsidRPr="00490DC0" w:rsidRDefault="00D44590" w:rsidP="00C76373">
            <w:r w:rsidRPr="00D44590">
              <w:t>os. Strusia</w:t>
            </w:r>
            <w:r w:rsidRPr="00490DC0">
              <w:t xml:space="preserve"> </w:t>
            </w:r>
            <w:r w:rsidRPr="00D44590">
              <w:t>9/12</w:t>
            </w:r>
            <w:r w:rsidRPr="00490DC0">
              <w:t xml:space="preserve"> </w:t>
            </w:r>
          </w:p>
          <w:p w14:paraId="0041C545" w14:textId="77777777" w:rsidR="00D44590" w:rsidRPr="00490DC0" w:rsidRDefault="00D44590" w:rsidP="00C76373">
            <w:pPr>
              <w:spacing w:after="40"/>
              <w:jc w:val="both"/>
            </w:pPr>
            <w:r w:rsidRPr="00D44590">
              <w:t>31-808</w:t>
            </w:r>
            <w:r w:rsidRPr="00490DC0">
              <w:t xml:space="preserve"> </w:t>
            </w:r>
            <w:r w:rsidRPr="00D445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3987AF" w14:textId="77777777" w:rsidR="00D44590" w:rsidRPr="00490DC0" w:rsidRDefault="00D44590" w:rsidP="00C76373">
            <w:pPr>
              <w:spacing w:before="120" w:after="120"/>
              <w:jc w:val="both"/>
            </w:pPr>
            <w:r w:rsidRPr="00D44590">
              <w:t>488 808.00 zł</w:t>
            </w:r>
          </w:p>
        </w:tc>
      </w:tr>
    </w:tbl>
    <w:p w14:paraId="4DB6BD7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D8FED" w14:textId="77777777" w:rsidR="00D47DB1" w:rsidRDefault="00D47DB1">
      <w:r>
        <w:separator/>
      </w:r>
    </w:p>
  </w:endnote>
  <w:endnote w:type="continuationSeparator" w:id="0">
    <w:p w14:paraId="768A1E3C" w14:textId="77777777" w:rsidR="00D47DB1" w:rsidRDefault="00D47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4BD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87D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101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BA3329">
        <v:line id="_x0000_s1025" style="position:absolute;left:0;text-align:left;z-index:251657728" from="-3.85pt,8.7pt" to="455.15pt,8.7pt"/>
      </w:pict>
    </w:r>
  </w:p>
  <w:p w14:paraId="1E23B1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6D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EF27DD" w14:textId="77777777" w:rsidR="009F189D" w:rsidRDefault="009F189D">
    <w:pPr>
      <w:pStyle w:val="Stopka"/>
      <w:tabs>
        <w:tab w:val="clear" w:pos="4536"/>
      </w:tabs>
      <w:jc w:val="center"/>
    </w:pPr>
  </w:p>
  <w:p w14:paraId="67D93A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408BA" w14:textId="77777777" w:rsidR="00D47DB1" w:rsidRDefault="00D47DB1">
      <w:r>
        <w:separator/>
      </w:r>
    </w:p>
  </w:footnote>
  <w:footnote w:type="continuationSeparator" w:id="0">
    <w:p w14:paraId="78CE7051" w14:textId="77777777" w:rsidR="00D47DB1" w:rsidRDefault="00D47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93E10" w14:textId="77777777" w:rsidR="00D44590" w:rsidRDefault="00D445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3360" w14:textId="77777777" w:rsidR="00D44590" w:rsidRDefault="00D445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3F288" w14:textId="77777777" w:rsidR="00D44590" w:rsidRDefault="00D445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D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44467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44590"/>
    <w:rsid w:val="00D47DB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9CA60"/>
  <w15:chartTrackingRefBased/>
  <w15:docId w15:val="{57026032-BBC6-41AA-851F-DB036260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2023-11-10T08:10:00Z</dcterms:created>
  <dcterms:modified xsi:type="dcterms:W3CDTF">2023-11-10T08:17:00Z</dcterms:modified>
</cp:coreProperties>
</file>