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91441" w14:textId="77777777" w:rsidR="00FB7F50" w:rsidRPr="002245BE" w:rsidRDefault="001767B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67B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67B6">
        <w:rPr>
          <w:sz w:val="22"/>
          <w:szCs w:val="22"/>
        </w:rPr>
        <w:t>2023-11-09</w:t>
      </w:r>
    </w:p>
    <w:p w14:paraId="4E3ABBE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479942" w14:textId="77777777" w:rsidR="001767B6" w:rsidRPr="001767B6" w:rsidRDefault="001767B6" w:rsidP="00FB7F50">
      <w:pPr>
        <w:spacing w:after="40"/>
        <w:rPr>
          <w:b/>
          <w:bCs/>
          <w:sz w:val="22"/>
          <w:szCs w:val="22"/>
        </w:rPr>
      </w:pPr>
      <w:r w:rsidRPr="001767B6">
        <w:rPr>
          <w:b/>
          <w:bCs/>
          <w:sz w:val="22"/>
          <w:szCs w:val="22"/>
        </w:rPr>
        <w:t>Akademia Górniczo - Hutnicza</w:t>
      </w:r>
    </w:p>
    <w:p w14:paraId="5BCF5AFB" w14:textId="77777777" w:rsidR="001767B6" w:rsidRPr="001767B6" w:rsidRDefault="001767B6" w:rsidP="00FB7F50">
      <w:pPr>
        <w:spacing w:after="40"/>
        <w:rPr>
          <w:b/>
          <w:bCs/>
          <w:sz w:val="22"/>
          <w:szCs w:val="22"/>
        </w:rPr>
      </w:pPr>
      <w:r w:rsidRPr="001767B6">
        <w:rPr>
          <w:b/>
          <w:bCs/>
          <w:sz w:val="22"/>
          <w:szCs w:val="22"/>
        </w:rPr>
        <w:t>im. Stanisława Staszica w Krakowie</w:t>
      </w:r>
    </w:p>
    <w:p w14:paraId="3CE23F80" w14:textId="77777777" w:rsidR="00FB7F50" w:rsidRPr="002245BE" w:rsidRDefault="001767B6" w:rsidP="00FB7F50">
      <w:pPr>
        <w:spacing w:after="40"/>
        <w:rPr>
          <w:b/>
          <w:bCs/>
          <w:sz w:val="22"/>
          <w:szCs w:val="22"/>
        </w:rPr>
      </w:pPr>
      <w:r w:rsidRPr="001767B6">
        <w:rPr>
          <w:b/>
          <w:bCs/>
          <w:sz w:val="22"/>
          <w:szCs w:val="22"/>
        </w:rPr>
        <w:t>Dział Zamówień Publicznych</w:t>
      </w:r>
    </w:p>
    <w:p w14:paraId="4EAAF60E" w14:textId="77777777" w:rsidR="00FB7F50" w:rsidRPr="002245BE" w:rsidRDefault="001767B6" w:rsidP="00FB7F50">
      <w:pPr>
        <w:rPr>
          <w:sz w:val="22"/>
          <w:szCs w:val="22"/>
        </w:rPr>
      </w:pPr>
      <w:r w:rsidRPr="001767B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67B6">
        <w:rPr>
          <w:sz w:val="22"/>
          <w:szCs w:val="22"/>
        </w:rPr>
        <w:t>30</w:t>
      </w:r>
    </w:p>
    <w:p w14:paraId="0FAE47C9" w14:textId="77777777" w:rsidR="00FB7F50" w:rsidRPr="002245BE" w:rsidRDefault="001767B6" w:rsidP="00FB7F50">
      <w:pPr>
        <w:rPr>
          <w:sz w:val="22"/>
          <w:szCs w:val="22"/>
        </w:rPr>
      </w:pPr>
      <w:r w:rsidRPr="001767B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67B6">
        <w:rPr>
          <w:sz w:val="22"/>
          <w:szCs w:val="22"/>
        </w:rPr>
        <w:t>Kraków</w:t>
      </w:r>
    </w:p>
    <w:p w14:paraId="2C04B58C" w14:textId="29295FEE" w:rsidR="008642B3" w:rsidRDefault="008576D0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4BB5994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67B6" w:rsidRPr="00607F9B" w14:paraId="128509D5" w14:textId="77777777" w:rsidTr="00B34646">
        <w:trPr>
          <w:trHeight w:val="638"/>
        </w:trPr>
        <w:tc>
          <w:tcPr>
            <w:tcW w:w="959" w:type="dxa"/>
            <w:shd w:val="clear" w:color="auto" w:fill="auto"/>
          </w:tcPr>
          <w:p w14:paraId="10C6BF7F" w14:textId="77777777" w:rsidR="001767B6" w:rsidRPr="00607F9B" w:rsidRDefault="001767B6" w:rsidP="00B346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AD182B" w14:textId="18D80035" w:rsidR="001767B6" w:rsidRPr="00607F9B" w:rsidRDefault="001767B6" w:rsidP="00B346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67B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67B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67B6">
              <w:rPr>
                <w:b/>
                <w:bCs/>
                <w:sz w:val="22"/>
                <w:szCs w:val="22"/>
              </w:rPr>
              <w:t>Dostaw</w:t>
            </w:r>
            <w:r w:rsidR="008576D0">
              <w:rPr>
                <w:b/>
                <w:bCs/>
                <w:sz w:val="22"/>
                <w:szCs w:val="22"/>
              </w:rPr>
              <w:t>ę</w:t>
            </w:r>
            <w:r w:rsidRPr="001767B6">
              <w:rPr>
                <w:b/>
                <w:bCs/>
                <w:sz w:val="22"/>
                <w:szCs w:val="22"/>
              </w:rPr>
              <w:t xml:space="preserve"> mikroskopów stereoskopowych umożliwiających wykonanie obserwacji i zdjęć minerałów przy świetle przechodzącym i odbitym dla </w:t>
            </w:r>
            <w:proofErr w:type="spellStart"/>
            <w:r w:rsidRPr="001767B6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1767B6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1767B6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1767B6">
              <w:rPr>
                <w:b/>
                <w:bCs/>
                <w:sz w:val="22"/>
                <w:szCs w:val="22"/>
              </w:rPr>
              <w:t>. 272-536/23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67B6">
              <w:rPr>
                <w:b/>
                <w:sz w:val="22"/>
                <w:szCs w:val="22"/>
              </w:rPr>
              <w:t>KC-</w:t>
            </w:r>
            <w:proofErr w:type="spellStart"/>
            <w:r w:rsidRPr="001767B6">
              <w:rPr>
                <w:b/>
                <w:sz w:val="22"/>
                <w:szCs w:val="22"/>
              </w:rPr>
              <w:t>zp</w:t>
            </w:r>
            <w:proofErr w:type="spellEnd"/>
            <w:r w:rsidRPr="001767B6">
              <w:rPr>
                <w:b/>
                <w:sz w:val="22"/>
                <w:szCs w:val="22"/>
              </w:rPr>
              <w:t>. 272-536/23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D6EC8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67B6" w14:paraId="637BCE73" w14:textId="77777777" w:rsidTr="00B34646">
        <w:trPr>
          <w:cantSplit/>
        </w:trPr>
        <w:tc>
          <w:tcPr>
            <w:tcW w:w="10150" w:type="dxa"/>
          </w:tcPr>
          <w:p w14:paraId="143D8B3B" w14:textId="77777777" w:rsidR="001767B6" w:rsidRPr="00D26ED6" w:rsidRDefault="001767B6" w:rsidP="00B346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67B6">
              <w:rPr>
                <w:b/>
                <w:sz w:val="22"/>
                <w:szCs w:val="22"/>
              </w:rPr>
              <w:t xml:space="preserve">Firma Handlowa PRYMUS Violetta </w:t>
            </w:r>
            <w:proofErr w:type="spellStart"/>
            <w:r w:rsidRPr="001767B6">
              <w:rPr>
                <w:b/>
                <w:sz w:val="22"/>
                <w:szCs w:val="22"/>
              </w:rPr>
              <w:t>Burgielska</w:t>
            </w:r>
            <w:proofErr w:type="spellEnd"/>
          </w:p>
          <w:p w14:paraId="18131E25" w14:textId="4AF913FD" w:rsidR="001767B6" w:rsidRPr="009F0E5C" w:rsidRDefault="008576D0" w:rsidP="00B3464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1767B6" w:rsidRPr="001767B6">
              <w:rPr>
                <w:bCs/>
                <w:sz w:val="22"/>
                <w:szCs w:val="22"/>
              </w:rPr>
              <w:t>Wałowa</w:t>
            </w:r>
            <w:r w:rsidR="001767B6" w:rsidRPr="009F0E5C">
              <w:rPr>
                <w:bCs/>
                <w:sz w:val="22"/>
                <w:szCs w:val="22"/>
              </w:rPr>
              <w:t xml:space="preserve"> </w:t>
            </w:r>
            <w:r w:rsidR="001767B6" w:rsidRPr="001767B6">
              <w:rPr>
                <w:bCs/>
                <w:sz w:val="22"/>
                <w:szCs w:val="22"/>
              </w:rPr>
              <w:t>31</w:t>
            </w:r>
            <w:r w:rsidR="001767B6">
              <w:rPr>
                <w:bCs/>
                <w:sz w:val="22"/>
                <w:szCs w:val="22"/>
              </w:rPr>
              <w:t xml:space="preserve"> </w:t>
            </w:r>
          </w:p>
          <w:p w14:paraId="30781E66" w14:textId="77777777" w:rsidR="001767B6" w:rsidRPr="009F0E5C" w:rsidRDefault="001767B6" w:rsidP="00B34646">
            <w:pPr>
              <w:jc w:val="both"/>
              <w:rPr>
                <w:bCs/>
                <w:sz w:val="22"/>
                <w:szCs w:val="22"/>
              </w:rPr>
            </w:pPr>
            <w:r w:rsidRPr="001767B6">
              <w:rPr>
                <w:bCs/>
                <w:sz w:val="22"/>
                <w:szCs w:val="22"/>
              </w:rPr>
              <w:t>57-220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67B6">
              <w:rPr>
                <w:bCs/>
                <w:sz w:val="22"/>
                <w:szCs w:val="22"/>
              </w:rPr>
              <w:t>Ziębice</w:t>
            </w:r>
          </w:p>
          <w:p w14:paraId="3FD20BE6" w14:textId="58332F56" w:rsidR="001767B6" w:rsidRPr="00D26ED6" w:rsidRDefault="001767B6" w:rsidP="008576D0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576D0">
              <w:rPr>
                <w:sz w:val="22"/>
                <w:szCs w:val="22"/>
              </w:rPr>
              <w:t xml:space="preserve"> </w:t>
            </w:r>
            <w:r w:rsidRPr="001767B6">
              <w:rPr>
                <w:sz w:val="22"/>
                <w:szCs w:val="22"/>
              </w:rPr>
              <w:t>Dostaw</w:t>
            </w:r>
            <w:r w:rsidR="008576D0">
              <w:rPr>
                <w:sz w:val="22"/>
                <w:szCs w:val="22"/>
              </w:rPr>
              <w:t>ę</w:t>
            </w:r>
            <w:r w:rsidRPr="001767B6">
              <w:rPr>
                <w:sz w:val="22"/>
                <w:szCs w:val="22"/>
              </w:rPr>
              <w:t xml:space="preserve"> mikroskopów stereoskopowych umożliwiających wykonanie obserwacji i zdjęć minerałów przy świetle przechodzącym i odbitym dla </w:t>
            </w:r>
            <w:proofErr w:type="spellStart"/>
            <w:r w:rsidRPr="001767B6">
              <w:rPr>
                <w:sz w:val="22"/>
                <w:szCs w:val="22"/>
              </w:rPr>
              <w:t>WGGiOŚ</w:t>
            </w:r>
            <w:proofErr w:type="spellEnd"/>
            <w:r w:rsidRPr="001767B6">
              <w:rPr>
                <w:sz w:val="22"/>
                <w:szCs w:val="22"/>
              </w:rPr>
              <w:t xml:space="preserve"> - KC-</w:t>
            </w:r>
            <w:proofErr w:type="spellStart"/>
            <w:r w:rsidRPr="001767B6">
              <w:rPr>
                <w:sz w:val="22"/>
                <w:szCs w:val="22"/>
              </w:rPr>
              <w:t>zp</w:t>
            </w:r>
            <w:proofErr w:type="spellEnd"/>
            <w:r w:rsidRPr="001767B6">
              <w:rPr>
                <w:sz w:val="22"/>
                <w:szCs w:val="22"/>
              </w:rPr>
              <w:t>. 272-536/23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67B6">
              <w:rPr>
                <w:b/>
                <w:sz w:val="22"/>
                <w:szCs w:val="22"/>
              </w:rPr>
              <w:t>18 573.00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81F4A8C" w14:textId="77A73AA1" w:rsidR="001767B6" w:rsidRDefault="001767B6" w:rsidP="00B3464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8576D0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1FABF9B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2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851"/>
      </w:tblGrid>
      <w:tr w:rsidR="008576D0" w:rsidRPr="008567C7" w14:paraId="2C5345CC" w14:textId="77777777" w:rsidTr="008576D0">
        <w:trPr>
          <w:trHeight w:val="510"/>
        </w:trPr>
        <w:tc>
          <w:tcPr>
            <w:tcW w:w="709" w:type="dxa"/>
            <w:vAlign w:val="center"/>
          </w:tcPr>
          <w:p w14:paraId="239745C2" w14:textId="77777777" w:rsidR="008576D0" w:rsidRPr="008567C7" w:rsidRDefault="008576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D5BF55F" w14:textId="77777777" w:rsidR="008576D0" w:rsidRPr="008567C7" w:rsidRDefault="008576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BE12BCE" w14:textId="77777777" w:rsidR="008576D0" w:rsidRPr="008567C7" w:rsidRDefault="008576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85A6610" w14:textId="2899E625" w:rsidR="008576D0" w:rsidRPr="008567C7" w:rsidRDefault="008576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34" w:type="dxa"/>
            <w:vAlign w:val="center"/>
          </w:tcPr>
          <w:p w14:paraId="5F0A40B0" w14:textId="77777777" w:rsidR="008576D0" w:rsidRPr="008567C7" w:rsidRDefault="008576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76087B7" w14:textId="77777777" w:rsidR="008576D0" w:rsidRPr="008567C7" w:rsidRDefault="008576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12AA5A34" w14:textId="77777777" w:rsidR="008576D0" w:rsidRPr="008567C7" w:rsidRDefault="008576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576D0" w:rsidRPr="008567C7" w14:paraId="438F19A4" w14:textId="77777777" w:rsidTr="008576D0">
        <w:tc>
          <w:tcPr>
            <w:tcW w:w="709" w:type="dxa"/>
            <w:vAlign w:val="center"/>
          </w:tcPr>
          <w:p w14:paraId="11A972D6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CA73969" w14:textId="77777777" w:rsidR="008576D0" w:rsidRPr="002B6761" w:rsidRDefault="008576D0" w:rsidP="00B346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Handlowa PRYMUS Violetta </w:t>
            </w:r>
            <w:proofErr w:type="spellStart"/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>Burgielska</w:t>
            </w:r>
            <w:proofErr w:type="spellEnd"/>
          </w:p>
          <w:p w14:paraId="2652376E" w14:textId="4EEFFFD6" w:rsidR="008576D0" w:rsidRPr="008567C7" w:rsidRDefault="008576D0" w:rsidP="00B346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Wałowa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2538F9" w14:textId="77777777" w:rsidR="008576D0" w:rsidRPr="001B7815" w:rsidRDefault="008576D0" w:rsidP="00B346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57-220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Ziębice</w:t>
            </w:r>
          </w:p>
        </w:tc>
        <w:tc>
          <w:tcPr>
            <w:tcW w:w="1134" w:type="dxa"/>
            <w:vAlign w:val="center"/>
          </w:tcPr>
          <w:p w14:paraId="1E078346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143CD9A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19,00</w:t>
            </w:r>
          </w:p>
        </w:tc>
        <w:tc>
          <w:tcPr>
            <w:tcW w:w="1134" w:type="dxa"/>
            <w:vAlign w:val="center"/>
          </w:tcPr>
          <w:p w14:paraId="41335720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9A239B8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14:paraId="35F643AD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99,00</w:t>
            </w:r>
          </w:p>
        </w:tc>
      </w:tr>
      <w:tr w:rsidR="008576D0" w:rsidRPr="008567C7" w14:paraId="12185C40" w14:textId="77777777" w:rsidTr="008576D0">
        <w:tc>
          <w:tcPr>
            <w:tcW w:w="709" w:type="dxa"/>
            <w:vAlign w:val="center"/>
          </w:tcPr>
          <w:p w14:paraId="63D78197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D9375F7" w14:textId="77777777" w:rsidR="008576D0" w:rsidRPr="002B6761" w:rsidRDefault="008576D0" w:rsidP="00B346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7D216516" w14:textId="7B71D8CF" w:rsidR="008576D0" w:rsidRPr="008567C7" w:rsidRDefault="008576D0" w:rsidP="00B346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J.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2FED77" w14:textId="77777777" w:rsidR="008576D0" w:rsidRPr="001B7815" w:rsidRDefault="008576D0" w:rsidP="00B346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1AB59412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34,58</w:t>
            </w:r>
          </w:p>
        </w:tc>
        <w:tc>
          <w:tcPr>
            <w:tcW w:w="1134" w:type="dxa"/>
            <w:vAlign w:val="center"/>
          </w:tcPr>
          <w:p w14:paraId="42FE45F7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14:paraId="2FCEDCE3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DFCC73C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14:paraId="193B46D0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66,58</w:t>
            </w:r>
          </w:p>
        </w:tc>
      </w:tr>
      <w:tr w:rsidR="008576D0" w:rsidRPr="008567C7" w14:paraId="0002E7E1" w14:textId="77777777" w:rsidTr="008576D0">
        <w:tc>
          <w:tcPr>
            <w:tcW w:w="709" w:type="dxa"/>
            <w:vAlign w:val="center"/>
          </w:tcPr>
          <w:p w14:paraId="4B97D00D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A156388" w14:textId="77777777" w:rsidR="008576D0" w:rsidRPr="002B6761" w:rsidRDefault="008576D0" w:rsidP="00B346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>Opta</w:t>
            </w:r>
            <w:proofErr w:type="spellEnd"/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>-Tech Sp. z o.o.</w:t>
            </w:r>
          </w:p>
          <w:p w14:paraId="419825F5" w14:textId="77777777" w:rsidR="008576D0" w:rsidRPr="008567C7" w:rsidRDefault="008576D0" w:rsidP="00B346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AL. KEN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/U211</w:t>
            </w:r>
          </w:p>
          <w:p w14:paraId="04F501C6" w14:textId="62080CBD" w:rsidR="008576D0" w:rsidRPr="001B7815" w:rsidRDefault="008576D0" w:rsidP="00B346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02-797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  <w:r w:rsidR="008D6512"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arszawa</w:t>
            </w:r>
          </w:p>
        </w:tc>
        <w:tc>
          <w:tcPr>
            <w:tcW w:w="1134" w:type="dxa"/>
            <w:vAlign w:val="center"/>
          </w:tcPr>
          <w:p w14:paraId="4651AD45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32,24</w:t>
            </w:r>
          </w:p>
        </w:tc>
        <w:tc>
          <w:tcPr>
            <w:tcW w:w="1134" w:type="dxa"/>
            <w:vAlign w:val="center"/>
          </w:tcPr>
          <w:p w14:paraId="46710D94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14:paraId="7A22B49D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077E0AD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851" w:type="dxa"/>
            <w:vAlign w:val="center"/>
          </w:tcPr>
          <w:p w14:paraId="731822FB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47,57</w:t>
            </w:r>
          </w:p>
        </w:tc>
      </w:tr>
      <w:tr w:rsidR="008576D0" w:rsidRPr="008567C7" w14:paraId="372DC7B6" w14:textId="77777777" w:rsidTr="008576D0">
        <w:tc>
          <w:tcPr>
            <w:tcW w:w="709" w:type="dxa"/>
            <w:vAlign w:val="center"/>
          </w:tcPr>
          <w:p w14:paraId="0A865D69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FBA413D" w14:textId="01EF648F" w:rsidR="008576D0" w:rsidRPr="002B6761" w:rsidRDefault="008576D0" w:rsidP="00B346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Delta Optical </w:t>
            </w:r>
            <w:r w:rsidR="008D6512"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1767B6">
              <w:rPr>
                <w:rFonts w:ascii="Times New Roman" w:hAnsi="Times New Roman" w:cs="Times New Roman"/>
                <w:b/>
                <w:sz w:val="18"/>
                <w:szCs w:val="18"/>
              </w:rPr>
              <w:t>p. z ograniczoną odpowiedzialnością sp. komandytowa</w:t>
            </w:r>
          </w:p>
          <w:p w14:paraId="07659C66" w14:textId="77777777" w:rsidR="008576D0" w:rsidRPr="008567C7" w:rsidRDefault="008576D0" w:rsidP="00B346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Nowe Osiny, ul. Piękna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02DAA41" w14:textId="77777777" w:rsidR="008576D0" w:rsidRPr="001B7815" w:rsidRDefault="008576D0" w:rsidP="00B346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05-300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67B6">
              <w:rPr>
                <w:rFonts w:ascii="Times New Roman" w:hAnsi="Times New Roman" w:cs="Times New Roman"/>
                <w:bCs/>
                <w:sz w:val="18"/>
                <w:szCs w:val="18"/>
              </w:rPr>
              <w:t>Mińsk Mazowiecki</w:t>
            </w:r>
          </w:p>
        </w:tc>
        <w:tc>
          <w:tcPr>
            <w:tcW w:w="1134" w:type="dxa"/>
            <w:vAlign w:val="center"/>
          </w:tcPr>
          <w:p w14:paraId="52E9581A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1134" w:type="dxa"/>
            <w:vAlign w:val="center"/>
          </w:tcPr>
          <w:p w14:paraId="5CE5CB24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6AEFAEB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1DCF738" w14:textId="77777777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7BA65592" w14:textId="59978185" w:rsidR="008576D0" w:rsidRPr="008567C7" w:rsidRDefault="008576D0" w:rsidP="00B346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Pr="008D6512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</w:tbl>
    <w:bookmarkEnd w:id="0"/>
    <w:p w14:paraId="1BAF55C4" w14:textId="41C5B57D" w:rsidR="00F960D7" w:rsidRPr="008D6512" w:rsidRDefault="008D6512" w:rsidP="00F960D7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8D6512">
        <w:rPr>
          <w:bCs/>
          <w:color w:val="FF0000"/>
          <w:sz w:val="20"/>
          <w:szCs w:val="20"/>
        </w:rPr>
        <w:t>*oferta odrzucona</w:t>
      </w:r>
    </w:p>
    <w:sectPr w:rsidR="00F960D7" w:rsidRPr="008D651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4595C" w14:textId="77777777" w:rsidR="00C549F0" w:rsidRDefault="00C549F0">
      <w:r>
        <w:separator/>
      </w:r>
    </w:p>
  </w:endnote>
  <w:endnote w:type="continuationSeparator" w:id="0">
    <w:p w14:paraId="4A1A8217" w14:textId="77777777" w:rsidR="00C549F0" w:rsidRDefault="00C5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094A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B2A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82778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2F30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3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D34BD" w14:textId="77777777" w:rsidR="00C549F0" w:rsidRDefault="00C549F0">
      <w:r>
        <w:separator/>
      </w:r>
    </w:p>
  </w:footnote>
  <w:footnote w:type="continuationSeparator" w:id="0">
    <w:p w14:paraId="1A605C04" w14:textId="77777777" w:rsidR="00C549F0" w:rsidRDefault="00C54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5B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A0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22FB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9F0"/>
    <w:rsid w:val="00005838"/>
    <w:rsid w:val="00022322"/>
    <w:rsid w:val="00042497"/>
    <w:rsid w:val="000C1E6F"/>
    <w:rsid w:val="000E4E56"/>
    <w:rsid w:val="001767B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576D0"/>
    <w:rsid w:val="008642B3"/>
    <w:rsid w:val="008A6C10"/>
    <w:rsid w:val="008D651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49F0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CCA4C"/>
  <w15:chartTrackingRefBased/>
  <w15:docId w15:val="{A66CDF67-2412-4540-A4FA-2110DB7B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767B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2023-11-09T11:29:00Z</cp:lastPrinted>
  <dcterms:created xsi:type="dcterms:W3CDTF">2023-11-09T11:29:00Z</dcterms:created>
  <dcterms:modified xsi:type="dcterms:W3CDTF">2023-11-09T11:29:00Z</dcterms:modified>
</cp:coreProperties>
</file>