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00B77" w14:textId="3091452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714CF90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46BA08D" w14:textId="578459AA" w:rsidR="008D2AB8" w:rsidRPr="00F433ED" w:rsidRDefault="00F433ED" w:rsidP="008D2AB8">
      <w:pPr>
        <w:tabs>
          <w:tab w:val="left" w:pos="694"/>
          <w:tab w:val="right" w:pos="9000"/>
        </w:tabs>
        <w:jc w:val="center"/>
        <w:rPr>
          <w:b/>
          <w:color w:val="FF0000"/>
          <w:sz w:val="28"/>
          <w:szCs w:val="30"/>
        </w:rPr>
      </w:pPr>
      <w:r w:rsidRPr="00F433ED">
        <w:rPr>
          <w:b/>
          <w:color w:val="FF0000"/>
          <w:sz w:val="28"/>
          <w:szCs w:val="30"/>
        </w:rPr>
        <w:t xml:space="preserve">NOWY OBOWIĄZUJĄCY </w:t>
      </w:r>
      <w:r w:rsidR="008D2AB8" w:rsidRPr="00F433ED">
        <w:rPr>
          <w:b/>
          <w:color w:val="FF0000"/>
          <w:sz w:val="28"/>
          <w:szCs w:val="30"/>
        </w:rPr>
        <w:t>FORMULARZ OFERTY</w:t>
      </w:r>
    </w:p>
    <w:p w14:paraId="0FFB27E1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135905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EF057B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562D59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BA8B2F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1E553B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35C8711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65A827C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F0AA04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5B3E3B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132C8C0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2A1A148" w14:textId="1248861D" w:rsidR="00C118BB" w:rsidRPr="002443B3" w:rsidRDefault="00C118BB" w:rsidP="008D2AB8">
      <w:pPr>
        <w:ind w:right="-110"/>
        <w:rPr>
          <w:b/>
          <w:sz w:val="22"/>
          <w:szCs w:val="22"/>
        </w:rPr>
      </w:pPr>
      <w:r w:rsidRPr="002443B3">
        <w:rPr>
          <w:b/>
          <w:sz w:val="22"/>
          <w:szCs w:val="22"/>
        </w:rPr>
        <w:t xml:space="preserve">Akademia Górniczo </w:t>
      </w:r>
      <w:r w:rsidR="002443B3" w:rsidRPr="002443B3">
        <w:rPr>
          <w:b/>
          <w:sz w:val="22"/>
          <w:szCs w:val="22"/>
        </w:rPr>
        <w:t>–</w:t>
      </w:r>
      <w:r w:rsidRPr="002443B3">
        <w:rPr>
          <w:b/>
          <w:sz w:val="22"/>
          <w:szCs w:val="22"/>
        </w:rPr>
        <w:t xml:space="preserve"> Hutnicza</w:t>
      </w:r>
      <w:r w:rsidR="002443B3" w:rsidRPr="002443B3">
        <w:rPr>
          <w:b/>
          <w:sz w:val="22"/>
          <w:szCs w:val="22"/>
        </w:rPr>
        <w:t xml:space="preserve"> </w:t>
      </w:r>
      <w:r w:rsidRPr="002443B3">
        <w:rPr>
          <w:b/>
          <w:sz w:val="22"/>
          <w:szCs w:val="22"/>
        </w:rPr>
        <w:t>im. Stanisława Staszica w Krakowie</w:t>
      </w:r>
    </w:p>
    <w:p w14:paraId="4DB5281D" w14:textId="77777777" w:rsidR="008D2AB8" w:rsidRPr="002443B3" w:rsidRDefault="00C118BB" w:rsidP="008D2AB8">
      <w:pPr>
        <w:ind w:right="-110"/>
        <w:rPr>
          <w:b/>
          <w:sz w:val="22"/>
          <w:szCs w:val="22"/>
        </w:rPr>
      </w:pPr>
      <w:r w:rsidRPr="002443B3">
        <w:rPr>
          <w:b/>
          <w:sz w:val="22"/>
          <w:szCs w:val="22"/>
        </w:rPr>
        <w:t>Dział Zamówień Publicznych</w:t>
      </w:r>
      <w:r w:rsidR="008D2AB8" w:rsidRPr="002443B3">
        <w:rPr>
          <w:b/>
          <w:sz w:val="22"/>
          <w:szCs w:val="22"/>
        </w:rPr>
        <w:t xml:space="preserve">  </w:t>
      </w:r>
    </w:p>
    <w:p w14:paraId="17CA03B4" w14:textId="0FBF125F" w:rsidR="008D2AB8" w:rsidRPr="002443B3" w:rsidRDefault="00C118BB" w:rsidP="002443B3">
      <w:pPr>
        <w:ind w:right="-110"/>
        <w:rPr>
          <w:b/>
          <w:sz w:val="22"/>
          <w:szCs w:val="22"/>
        </w:rPr>
      </w:pPr>
      <w:r w:rsidRPr="002443B3">
        <w:rPr>
          <w:b/>
          <w:sz w:val="22"/>
          <w:szCs w:val="22"/>
        </w:rPr>
        <w:t>Al. Mickiewicza</w:t>
      </w:r>
      <w:r w:rsidR="008D2AB8" w:rsidRPr="002443B3">
        <w:rPr>
          <w:b/>
          <w:sz w:val="22"/>
          <w:szCs w:val="22"/>
        </w:rPr>
        <w:t xml:space="preserve"> </w:t>
      </w:r>
      <w:r w:rsidRPr="002443B3">
        <w:rPr>
          <w:b/>
          <w:sz w:val="22"/>
          <w:szCs w:val="22"/>
        </w:rPr>
        <w:t>30</w:t>
      </w:r>
      <w:r w:rsidR="002443B3" w:rsidRPr="002443B3">
        <w:rPr>
          <w:b/>
          <w:sz w:val="22"/>
          <w:szCs w:val="22"/>
        </w:rPr>
        <w:t xml:space="preserve">, </w:t>
      </w:r>
      <w:r w:rsidRPr="002443B3">
        <w:rPr>
          <w:b/>
          <w:sz w:val="22"/>
          <w:szCs w:val="22"/>
        </w:rPr>
        <w:t>30-059</w:t>
      </w:r>
      <w:r w:rsidR="008D2AB8" w:rsidRPr="002443B3">
        <w:rPr>
          <w:b/>
          <w:sz w:val="22"/>
          <w:szCs w:val="22"/>
        </w:rPr>
        <w:t xml:space="preserve"> </w:t>
      </w:r>
      <w:r w:rsidRPr="002443B3">
        <w:rPr>
          <w:b/>
          <w:sz w:val="22"/>
          <w:szCs w:val="22"/>
        </w:rPr>
        <w:t>Kraków</w:t>
      </w:r>
      <w:r w:rsidR="008D2AB8" w:rsidRPr="002443B3">
        <w:rPr>
          <w:b/>
          <w:sz w:val="22"/>
          <w:szCs w:val="22"/>
        </w:rPr>
        <w:t xml:space="preserve">,  </w:t>
      </w:r>
    </w:p>
    <w:p w14:paraId="3BFCDBD8" w14:textId="77777777" w:rsidR="008D2AB8" w:rsidRPr="002443B3" w:rsidRDefault="008D2AB8" w:rsidP="008D2AB8">
      <w:pPr>
        <w:ind w:firstLine="3969"/>
        <w:rPr>
          <w:b/>
          <w:sz w:val="22"/>
          <w:szCs w:val="22"/>
        </w:rPr>
      </w:pPr>
    </w:p>
    <w:p w14:paraId="6E8AC3EF" w14:textId="358AE121" w:rsidR="008D2AB8" w:rsidRPr="002443B3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2443B3">
        <w:rPr>
          <w:sz w:val="22"/>
          <w:szCs w:val="22"/>
        </w:rPr>
        <w:t xml:space="preserve">Przystępując do postępowania o udzielenie zamówienia publicznego, którego przedmiotem jest </w:t>
      </w:r>
      <w:r w:rsidR="00C118BB" w:rsidRPr="002443B3">
        <w:rPr>
          <w:b/>
          <w:sz w:val="22"/>
          <w:szCs w:val="22"/>
        </w:rPr>
        <w:t xml:space="preserve">dostawa </w:t>
      </w:r>
      <w:proofErr w:type="spellStart"/>
      <w:r w:rsidR="00C118BB" w:rsidRPr="002443B3">
        <w:rPr>
          <w:b/>
          <w:sz w:val="22"/>
          <w:szCs w:val="22"/>
        </w:rPr>
        <w:t>drona</w:t>
      </w:r>
      <w:proofErr w:type="spellEnd"/>
      <w:r w:rsidR="00C118BB" w:rsidRPr="002443B3">
        <w:rPr>
          <w:b/>
          <w:sz w:val="22"/>
          <w:szCs w:val="22"/>
        </w:rPr>
        <w:t xml:space="preserve"> profesjonalnego wraz z radiometryczną kamerą termowizyjną i oprogramowanie specjalistycznym</w:t>
      </w:r>
      <w:r w:rsidR="002443B3">
        <w:rPr>
          <w:b/>
          <w:sz w:val="22"/>
          <w:szCs w:val="22"/>
        </w:rPr>
        <w:t xml:space="preserve"> </w:t>
      </w:r>
      <w:r w:rsidR="00C118BB" w:rsidRPr="002443B3">
        <w:rPr>
          <w:b/>
          <w:sz w:val="22"/>
          <w:szCs w:val="22"/>
        </w:rPr>
        <w:t>- KC-zp.272-658/23</w:t>
      </w:r>
      <w:r w:rsidRPr="002443B3">
        <w:rPr>
          <w:b/>
          <w:sz w:val="22"/>
          <w:szCs w:val="22"/>
        </w:rPr>
        <w:t xml:space="preserve">, </w:t>
      </w:r>
      <w:r w:rsidRPr="002443B3">
        <w:rPr>
          <w:sz w:val="22"/>
          <w:szCs w:val="22"/>
        </w:rPr>
        <w:t>oferuję realizację przedmiotu zamówieni, zgodnie z zasadami określonymi w specyfikacji istotnych warunków zamówienia.</w:t>
      </w:r>
    </w:p>
    <w:p w14:paraId="5C8B9930" w14:textId="77777777" w:rsidR="008D2AB8" w:rsidRPr="002443B3" w:rsidRDefault="008D2AB8" w:rsidP="008D2AB8">
      <w:pPr>
        <w:tabs>
          <w:tab w:val="right" w:pos="9000"/>
        </w:tabs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2443B3" w14:paraId="6A15D279" w14:textId="77777777" w:rsidTr="00910D45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8790D3" w14:textId="77777777" w:rsidR="002443B3" w:rsidRDefault="002443B3" w:rsidP="00910D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CBCA36" w14:textId="77777777" w:rsidR="002443B3" w:rsidRDefault="002443B3" w:rsidP="00910D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197878" w14:textId="77777777" w:rsidR="002443B3" w:rsidRDefault="002443B3" w:rsidP="00910D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2F815D" w14:textId="77777777" w:rsidR="002443B3" w:rsidRDefault="002443B3" w:rsidP="00910D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  <w:p w14:paraId="7882AAAB" w14:textId="77777777" w:rsidR="002443B3" w:rsidRDefault="002443B3" w:rsidP="00910D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DA52D0" w14:textId="77777777" w:rsidR="002443B3" w:rsidRDefault="002443B3" w:rsidP="00910D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A7D699" w14:textId="77777777" w:rsidR="002443B3" w:rsidRDefault="002443B3" w:rsidP="00910D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4AE067AD" w14:textId="77777777" w:rsidR="002443B3" w:rsidRDefault="002443B3" w:rsidP="00910D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DF62540" w14:textId="77777777" w:rsidR="002443B3" w:rsidRDefault="002443B3" w:rsidP="00910D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06FFD415" w14:textId="77777777" w:rsidR="002443B3" w:rsidRDefault="002443B3" w:rsidP="00910D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F77D637" w14:textId="77777777" w:rsidR="002443B3" w:rsidRDefault="002443B3" w:rsidP="00910D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5361B261" w14:textId="77777777" w:rsidR="002443B3" w:rsidRDefault="002443B3" w:rsidP="00910D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66050821" w14:textId="77777777" w:rsidR="002443B3" w:rsidRDefault="002443B3" w:rsidP="00910D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443B3" w14:paraId="74C2B1A2" w14:textId="77777777" w:rsidTr="00910D45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23848CB" w14:textId="77777777" w:rsidR="002443B3" w:rsidRDefault="002443B3" w:rsidP="00910D4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4D6F9C" w14:textId="77777777" w:rsidR="002443B3" w:rsidRDefault="002443B3" w:rsidP="00910D4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BF81AC" w14:textId="77777777" w:rsidR="002443B3" w:rsidRDefault="002443B3" w:rsidP="00910D4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DE80B2" w14:textId="77777777" w:rsidR="002443B3" w:rsidRDefault="002443B3" w:rsidP="00910D4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FC0501" w14:textId="77777777" w:rsidR="002443B3" w:rsidRDefault="002443B3" w:rsidP="00910D4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58D720" w14:textId="77777777" w:rsidR="002443B3" w:rsidRDefault="002443B3" w:rsidP="00910D4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A419F59" w14:textId="77777777" w:rsidR="002443B3" w:rsidRDefault="002443B3" w:rsidP="00910D4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28AE011" w14:textId="77777777" w:rsidR="002443B3" w:rsidRDefault="002443B3" w:rsidP="00910D4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2443B3" w14:paraId="6E75434D" w14:textId="77777777" w:rsidTr="00910D4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C257C4D" w14:textId="77777777" w:rsidR="002443B3" w:rsidRDefault="002443B3" w:rsidP="00910D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77E7" w14:textId="601EC45F" w:rsidR="002443B3" w:rsidRPr="003A3A47" w:rsidRDefault="002443B3" w:rsidP="00910D4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dron</w:t>
            </w:r>
          </w:p>
          <w:p w14:paraId="2CEAC258" w14:textId="77777777" w:rsidR="002443B3" w:rsidRPr="003A3A47" w:rsidRDefault="002443B3" w:rsidP="00910D45">
            <w:pPr>
              <w:suppressAutoHyphens/>
              <w:spacing w:after="12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E7353" w14:textId="77777777" w:rsidR="002443B3" w:rsidRDefault="002443B3" w:rsidP="00910D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14:paraId="220B0A53" w14:textId="77777777" w:rsidR="002443B3" w:rsidRDefault="002443B3" w:rsidP="00910D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7DD75" w14:textId="77777777" w:rsidR="002443B3" w:rsidRDefault="002443B3" w:rsidP="00910D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9A0A" w14:textId="77777777" w:rsidR="002443B3" w:rsidRDefault="002443B3" w:rsidP="00910D4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D1E83" w14:textId="77777777" w:rsidR="002443B3" w:rsidRDefault="002443B3" w:rsidP="00910D4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008803B" w14:textId="77777777" w:rsidR="002443B3" w:rsidRDefault="002443B3" w:rsidP="00910D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12BF57A" w14:textId="77777777" w:rsidR="002443B3" w:rsidRDefault="002443B3" w:rsidP="00910D45">
            <w:pPr>
              <w:ind w:right="425"/>
              <w:rPr>
                <w:sz w:val="22"/>
                <w:szCs w:val="22"/>
              </w:rPr>
            </w:pPr>
          </w:p>
        </w:tc>
      </w:tr>
      <w:tr w:rsidR="002443B3" w14:paraId="3A2856E2" w14:textId="77777777" w:rsidTr="00910D4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A3E3B9" w14:textId="77777777" w:rsidR="002443B3" w:rsidRDefault="002443B3" w:rsidP="00910D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408B2" w14:textId="44A37137" w:rsidR="002443B3" w:rsidRPr="003A3A47" w:rsidRDefault="002443B3" w:rsidP="00910D4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kamera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E825C" w14:textId="77777777" w:rsidR="002443B3" w:rsidRDefault="002443B3" w:rsidP="00910D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14:paraId="22CBDA44" w14:textId="77777777" w:rsidR="002443B3" w:rsidRDefault="002443B3" w:rsidP="00910D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12A30" w14:textId="77777777" w:rsidR="002443B3" w:rsidRDefault="002443B3" w:rsidP="00910D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C31DA" w14:textId="77777777" w:rsidR="002443B3" w:rsidRDefault="002443B3" w:rsidP="00910D4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15DCD" w14:textId="77777777" w:rsidR="002443B3" w:rsidRDefault="002443B3" w:rsidP="00910D4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884C1B" w14:textId="77777777" w:rsidR="002443B3" w:rsidRDefault="002443B3" w:rsidP="00910D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DC57FC" w14:textId="77777777" w:rsidR="002443B3" w:rsidRDefault="002443B3" w:rsidP="00910D45">
            <w:pPr>
              <w:ind w:right="425"/>
              <w:rPr>
                <w:sz w:val="22"/>
                <w:szCs w:val="22"/>
              </w:rPr>
            </w:pPr>
          </w:p>
        </w:tc>
      </w:tr>
      <w:tr w:rsidR="002443B3" w14:paraId="0798FE93" w14:textId="77777777" w:rsidTr="00910D4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99EB00" w14:textId="77777777" w:rsidR="002443B3" w:rsidRDefault="002443B3" w:rsidP="00910D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9431C" w14:textId="519DBAD1" w:rsidR="002443B3" w:rsidRPr="003A3A47" w:rsidRDefault="002443B3" w:rsidP="00910D4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oprogramowanie</w:t>
            </w:r>
          </w:p>
          <w:p w14:paraId="40F0300F" w14:textId="77777777" w:rsidR="002443B3" w:rsidRPr="003A3A47" w:rsidRDefault="002443B3" w:rsidP="00910D45">
            <w:pPr>
              <w:suppressAutoHyphens/>
              <w:spacing w:after="12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093B4" w14:textId="77777777" w:rsidR="002443B3" w:rsidRDefault="002443B3" w:rsidP="00910D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14:paraId="4EDF3B94" w14:textId="77777777" w:rsidR="002443B3" w:rsidRDefault="002443B3" w:rsidP="00910D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D78C7" w14:textId="77777777" w:rsidR="002443B3" w:rsidRDefault="002443B3" w:rsidP="00910D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F463A" w14:textId="77777777" w:rsidR="002443B3" w:rsidRDefault="002443B3" w:rsidP="00910D4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61A67" w14:textId="77777777" w:rsidR="002443B3" w:rsidRDefault="002443B3" w:rsidP="00910D4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2FBAA9" w14:textId="77777777" w:rsidR="002443B3" w:rsidRDefault="002443B3" w:rsidP="00910D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18A5AE" w14:textId="77777777" w:rsidR="002443B3" w:rsidRDefault="002443B3" w:rsidP="00910D45">
            <w:pPr>
              <w:ind w:right="425"/>
              <w:rPr>
                <w:sz w:val="22"/>
                <w:szCs w:val="22"/>
              </w:rPr>
            </w:pPr>
          </w:p>
        </w:tc>
      </w:tr>
      <w:tr w:rsidR="002443B3" w14:paraId="2F7C07D3" w14:textId="77777777" w:rsidTr="00910D4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81717B9" w14:textId="77777777" w:rsidR="002443B3" w:rsidRDefault="002443B3" w:rsidP="00910D45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28F60BB8" w14:textId="77777777" w:rsidR="002443B3" w:rsidRPr="00CE0629" w:rsidRDefault="002443B3" w:rsidP="00910D45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C60E6" w14:textId="77777777" w:rsidR="002443B3" w:rsidRDefault="002443B3" w:rsidP="00910D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8DFCDE" w14:textId="77777777" w:rsidR="002443B3" w:rsidRDefault="002443B3" w:rsidP="00910D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2ABC07" w14:textId="77777777" w:rsidR="002443B3" w:rsidRDefault="002443B3" w:rsidP="00910D45">
            <w:pPr>
              <w:ind w:right="425"/>
              <w:rPr>
                <w:sz w:val="22"/>
                <w:szCs w:val="22"/>
              </w:rPr>
            </w:pPr>
          </w:p>
        </w:tc>
      </w:tr>
      <w:tr w:rsidR="002443B3" w14:paraId="5561051D" w14:textId="77777777" w:rsidTr="00910D45">
        <w:trPr>
          <w:trHeight w:val="163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44F4BB" w14:textId="77777777" w:rsidR="002443B3" w:rsidRDefault="002443B3" w:rsidP="00910D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246D83ED" w14:textId="77777777" w:rsidR="002443B3" w:rsidRDefault="002443B3" w:rsidP="00910D45">
            <w:pPr>
              <w:rPr>
                <w:sz w:val="22"/>
                <w:szCs w:val="22"/>
              </w:rPr>
            </w:pPr>
          </w:p>
          <w:p w14:paraId="186AD458" w14:textId="77777777" w:rsidR="002443B3" w:rsidRDefault="002443B3" w:rsidP="00910D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</w:tr>
    </w:tbl>
    <w:p w14:paraId="04AF8CFE" w14:textId="77777777" w:rsidR="002443B3" w:rsidRDefault="002443B3" w:rsidP="002443B3">
      <w:pPr>
        <w:tabs>
          <w:tab w:val="right" w:pos="9000"/>
        </w:tabs>
        <w:rPr>
          <w:b/>
          <w:sz w:val="22"/>
          <w:szCs w:val="22"/>
        </w:rPr>
      </w:pPr>
    </w:p>
    <w:p w14:paraId="7F9F7799" w14:textId="441F6D43" w:rsidR="002443B3" w:rsidRPr="00171376" w:rsidRDefault="002443B3" w:rsidP="002443B3">
      <w:pPr>
        <w:tabs>
          <w:tab w:val="right" w:pos="9000"/>
        </w:tabs>
        <w:rPr>
          <w:bCs/>
          <w:sz w:val="22"/>
          <w:szCs w:val="22"/>
        </w:rPr>
      </w:pPr>
      <w:r>
        <w:rPr>
          <w:b/>
          <w:sz w:val="22"/>
          <w:szCs w:val="22"/>
        </w:rPr>
        <w:t>T</w:t>
      </w:r>
      <w:r w:rsidRPr="009E70AD">
        <w:rPr>
          <w:b/>
          <w:sz w:val="22"/>
          <w:szCs w:val="22"/>
        </w:rPr>
        <w:t xml:space="preserve">ermin realizacji </w:t>
      </w:r>
      <w:r w:rsidRPr="00171376">
        <w:rPr>
          <w:bCs/>
          <w:sz w:val="22"/>
          <w:szCs w:val="22"/>
        </w:rPr>
        <w:t xml:space="preserve">zamówienia  do …………..dni od daty podpisania umowy </w:t>
      </w:r>
      <w:r w:rsidRPr="00171376">
        <w:rPr>
          <w:bCs/>
          <w:i/>
          <w:iCs/>
          <w:sz w:val="22"/>
          <w:szCs w:val="22"/>
          <w:highlight w:val="yellow"/>
        </w:rPr>
        <w:t>/kryterium oceny ofert/</w:t>
      </w:r>
    </w:p>
    <w:p w14:paraId="23BC2125" w14:textId="77777777" w:rsidR="002443B3" w:rsidRDefault="002443B3" w:rsidP="002443B3">
      <w:pPr>
        <w:tabs>
          <w:tab w:val="right" w:pos="9000"/>
        </w:tabs>
        <w:rPr>
          <w:b/>
          <w:bCs/>
          <w:sz w:val="22"/>
          <w:szCs w:val="22"/>
        </w:rPr>
      </w:pPr>
    </w:p>
    <w:p w14:paraId="035045F6" w14:textId="73351D01" w:rsidR="002443B3" w:rsidRPr="009E70AD" w:rsidRDefault="002443B3" w:rsidP="002443B3">
      <w:pPr>
        <w:tabs>
          <w:tab w:val="right" w:pos="9000"/>
        </w:tabs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Okres gwarancji: </w:t>
      </w:r>
      <w:r w:rsidR="00F81BCD">
        <w:rPr>
          <w:b/>
          <w:bCs/>
          <w:sz w:val="22"/>
          <w:szCs w:val="22"/>
        </w:rPr>
        <w:t>24 miesiące.</w:t>
      </w:r>
    </w:p>
    <w:p w14:paraId="304084BD" w14:textId="77777777" w:rsidR="002443B3" w:rsidRDefault="002443B3" w:rsidP="002443B3">
      <w:pPr>
        <w:tabs>
          <w:tab w:val="left" w:pos="426"/>
        </w:tabs>
        <w:jc w:val="both"/>
        <w:rPr>
          <w:sz w:val="22"/>
          <w:szCs w:val="22"/>
        </w:rPr>
      </w:pPr>
    </w:p>
    <w:p w14:paraId="3631115D" w14:textId="77777777" w:rsidR="002443B3" w:rsidRPr="009E70AD" w:rsidRDefault="002443B3" w:rsidP="002443B3">
      <w:pPr>
        <w:tabs>
          <w:tab w:val="left" w:pos="426"/>
        </w:tabs>
        <w:jc w:val="both"/>
        <w:rPr>
          <w:sz w:val="22"/>
          <w:szCs w:val="22"/>
        </w:rPr>
      </w:pPr>
      <w:r w:rsidRPr="009E70AD">
        <w:rPr>
          <w:sz w:val="22"/>
          <w:szCs w:val="22"/>
        </w:rPr>
        <w:lastRenderedPageBreak/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373FA4C" w14:textId="77777777" w:rsidR="002443B3" w:rsidRPr="009E70AD" w:rsidRDefault="002443B3" w:rsidP="002443B3">
      <w:pPr>
        <w:tabs>
          <w:tab w:val="left" w:pos="426"/>
        </w:tabs>
        <w:jc w:val="both"/>
        <w:rPr>
          <w:sz w:val="22"/>
          <w:szCs w:val="22"/>
        </w:rPr>
      </w:pPr>
    </w:p>
    <w:p w14:paraId="63560375" w14:textId="77777777" w:rsidR="002443B3" w:rsidRPr="009E70AD" w:rsidRDefault="002443B3" w:rsidP="002443B3">
      <w:pPr>
        <w:tabs>
          <w:tab w:val="left" w:pos="426"/>
        </w:tabs>
        <w:jc w:val="both"/>
        <w:rPr>
          <w:b/>
          <w:sz w:val="22"/>
          <w:szCs w:val="22"/>
        </w:rPr>
      </w:pPr>
      <w:r w:rsidRPr="009E70AD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9E70AD">
        <w:rPr>
          <w:b/>
          <w:sz w:val="22"/>
          <w:szCs w:val="22"/>
        </w:rPr>
        <w:t xml:space="preserve"> TAK/NIE</w:t>
      </w:r>
    </w:p>
    <w:p w14:paraId="037A5AE2" w14:textId="77777777" w:rsidR="002443B3" w:rsidRDefault="002443B3" w:rsidP="002443B3">
      <w:pPr>
        <w:rPr>
          <w:b/>
          <w:sz w:val="22"/>
          <w:szCs w:val="22"/>
        </w:rPr>
      </w:pPr>
    </w:p>
    <w:p w14:paraId="75CF9523" w14:textId="2BEB787F" w:rsidR="002443B3" w:rsidRPr="009E70AD" w:rsidRDefault="002443B3" w:rsidP="002443B3">
      <w:pPr>
        <w:rPr>
          <w:b/>
          <w:sz w:val="22"/>
          <w:szCs w:val="22"/>
          <w:u w:val="single"/>
        </w:rPr>
      </w:pPr>
      <w:r w:rsidRPr="009E70AD">
        <w:rPr>
          <w:b/>
          <w:sz w:val="22"/>
          <w:szCs w:val="22"/>
        </w:rPr>
        <w:t xml:space="preserve">Termin płatności: </w:t>
      </w:r>
      <w:r w:rsidRPr="009E70AD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</w:p>
    <w:p w14:paraId="379966A9" w14:textId="77777777" w:rsidR="002443B3" w:rsidRDefault="002443B3" w:rsidP="002443B3">
      <w:pPr>
        <w:rPr>
          <w:b/>
          <w:sz w:val="22"/>
          <w:szCs w:val="22"/>
          <w:u w:val="single"/>
        </w:rPr>
      </w:pPr>
    </w:p>
    <w:p w14:paraId="1304407B" w14:textId="77777777" w:rsidR="002443B3" w:rsidRPr="009E70AD" w:rsidRDefault="002443B3" w:rsidP="002443B3">
      <w:pPr>
        <w:rPr>
          <w:b/>
          <w:sz w:val="22"/>
          <w:szCs w:val="22"/>
          <w:u w:val="single"/>
        </w:rPr>
      </w:pPr>
      <w:r w:rsidRPr="009E70AD">
        <w:rPr>
          <w:b/>
          <w:sz w:val="22"/>
          <w:szCs w:val="22"/>
          <w:u w:val="single"/>
        </w:rPr>
        <w:t>Jednocześnie oświadczamy, że:</w:t>
      </w:r>
    </w:p>
    <w:p w14:paraId="252A756B" w14:textId="77777777" w:rsidR="002443B3" w:rsidRPr="009E70AD" w:rsidRDefault="002443B3" w:rsidP="002443B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9E70AD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8E74F54" w14:textId="77777777" w:rsidR="002443B3" w:rsidRDefault="002443B3" w:rsidP="002443B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9E70AD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9E70AD">
        <w:rPr>
          <w:color w:val="000000"/>
          <w:sz w:val="22"/>
          <w:szCs w:val="22"/>
        </w:rPr>
        <w:t xml:space="preserve"> i nie wnosimy do nich żadnych zastrzeżeń.</w:t>
      </w:r>
    </w:p>
    <w:p w14:paraId="0CDB31F8" w14:textId="77777777" w:rsidR="002443B3" w:rsidRPr="009E70AD" w:rsidRDefault="002443B3" w:rsidP="002443B3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018B283" w14:textId="77777777" w:rsidR="002443B3" w:rsidRPr="009E70AD" w:rsidRDefault="002443B3" w:rsidP="002443B3">
      <w:pPr>
        <w:ind w:left="360"/>
        <w:jc w:val="both"/>
        <w:rPr>
          <w:i/>
          <w:sz w:val="22"/>
          <w:szCs w:val="22"/>
        </w:rPr>
      </w:pPr>
      <w:r w:rsidRPr="009E70A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E852700" w14:textId="77777777" w:rsidR="002443B3" w:rsidRPr="009E70AD" w:rsidRDefault="002443B3" w:rsidP="002443B3">
      <w:pPr>
        <w:ind w:left="360"/>
        <w:jc w:val="both"/>
        <w:rPr>
          <w:i/>
          <w:sz w:val="22"/>
          <w:szCs w:val="22"/>
        </w:rPr>
      </w:pPr>
      <w:r w:rsidRPr="009E70A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5361BEB" w14:textId="77777777" w:rsidR="002443B3" w:rsidRPr="009E70AD" w:rsidRDefault="002443B3" w:rsidP="002443B3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443B3" w:rsidRPr="009E70AD" w14:paraId="36601CFE" w14:textId="77777777" w:rsidTr="00910D4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D9D5F1" w14:textId="77777777" w:rsidR="002443B3" w:rsidRPr="009E70AD" w:rsidRDefault="002443B3" w:rsidP="00910D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E70A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F17B01" w14:textId="77777777" w:rsidR="002443B3" w:rsidRPr="009E70AD" w:rsidRDefault="002443B3" w:rsidP="00910D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E70AD">
              <w:rPr>
                <w:sz w:val="22"/>
                <w:szCs w:val="22"/>
              </w:rPr>
              <w:t xml:space="preserve">Opis części zamówienia, którą wykonawca </w:t>
            </w:r>
          </w:p>
          <w:p w14:paraId="1D08CA54" w14:textId="77777777" w:rsidR="002443B3" w:rsidRPr="009E70AD" w:rsidRDefault="002443B3" w:rsidP="00910D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E70A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46C0D2" w14:textId="77777777" w:rsidR="002443B3" w:rsidRPr="009E70AD" w:rsidRDefault="002443B3" w:rsidP="00910D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E70AD">
              <w:rPr>
                <w:sz w:val="22"/>
                <w:szCs w:val="22"/>
              </w:rPr>
              <w:t>Nazwa podwykonawcy</w:t>
            </w:r>
            <w:r w:rsidRPr="009E70AD">
              <w:rPr>
                <w:sz w:val="22"/>
                <w:szCs w:val="22"/>
              </w:rPr>
              <w:br/>
              <w:t>(o ile jest znana)</w:t>
            </w:r>
          </w:p>
        </w:tc>
      </w:tr>
      <w:tr w:rsidR="002443B3" w:rsidRPr="009E70AD" w14:paraId="59C85F24" w14:textId="77777777" w:rsidTr="00910D4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51AE9" w14:textId="77777777" w:rsidR="002443B3" w:rsidRPr="009E70AD" w:rsidRDefault="002443B3" w:rsidP="00910D4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61FEF" w14:textId="77777777" w:rsidR="002443B3" w:rsidRPr="009E70AD" w:rsidRDefault="002443B3" w:rsidP="00910D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A3CBA5" w14:textId="77777777" w:rsidR="002443B3" w:rsidRPr="009E70AD" w:rsidRDefault="002443B3" w:rsidP="00910D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443B3" w:rsidRPr="009E70AD" w14:paraId="48DEEBAE" w14:textId="77777777" w:rsidTr="00910D45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6DEFC" w14:textId="77777777" w:rsidR="002443B3" w:rsidRPr="009E70AD" w:rsidRDefault="002443B3" w:rsidP="00910D4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573DD" w14:textId="77777777" w:rsidR="002443B3" w:rsidRPr="009E70AD" w:rsidRDefault="002443B3" w:rsidP="00910D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ACB1D" w14:textId="77777777" w:rsidR="002443B3" w:rsidRPr="009E70AD" w:rsidRDefault="002443B3" w:rsidP="00910D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2B044B61" w14:textId="77777777" w:rsidR="002443B3" w:rsidRPr="009E70AD" w:rsidRDefault="002443B3" w:rsidP="002443B3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Umocowanymi do reprezentowania naszej firmy są następujące osoby:</w:t>
      </w:r>
    </w:p>
    <w:p w14:paraId="5ECC818F" w14:textId="77777777" w:rsidR="002443B3" w:rsidRPr="009E70AD" w:rsidRDefault="002443B3" w:rsidP="002443B3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9E70AD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</w:p>
    <w:p w14:paraId="66932310" w14:textId="77777777" w:rsidR="002443B3" w:rsidRPr="009E70AD" w:rsidRDefault="002443B3" w:rsidP="002443B3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9E70A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9E70AD">
        <w:rPr>
          <w:sz w:val="22"/>
          <w:szCs w:val="22"/>
        </w:rPr>
        <w:tab/>
      </w:r>
      <w:r w:rsidRPr="009E70AD">
        <w:rPr>
          <w:sz w:val="22"/>
          <w:szCs w:val="22"/>
        </w:rPr>
        <w:tab/>
        <w:t xml:space="preserve"> </w:t>
      </w:r>
    </w:p>
    <w:p w14:paraId="35B50E08" w14:textId="77777777" w:rsidR="002443B3" w:rsidRPr="009E70AD" w:rsidRDefault="002443B3" w:rsidP="002443B3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9E70A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9E70AD">
        <w:rPr>
          <w:sz w:val="22"/>
          <w:szCs w:val="22"/>
        </w:rPr>
        <w:tab/>
      </w:r>
      <w:r w:rsidRPr="009E70AD">
        <w:rPr>
          <w:sz w:val="22"/>
          <w:szCs w:val="22"/>
        </w:rPr>
        <w:tab/>
        <w:t xml:space="preserve"> .</w:t>
      </w:r>
    </w:p>
    <w:p w14:paraId="7DE80DFD" w14:textId="77777777" w:rsidR="002443B3" w:rsidRPr="009E70AD" w:rsidRDefault="002443B3" w:rsidP="002443B3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Umocowanie dla powyżej wskazanych osób wynika z następującego (</w:t>
      </w:r>
      <w:proofErr w:type="spellStart"/>
      <w:r w:rsidRPr="009E70AD">
        <w:rPr>
          <w:sz w:val="22"/>
          <w:szCs w:val="22"/>
        </w:rPr>
        <w:t>ych</w:t>
      </w:r>
      <w:proofErr w:type="spellEnd"/>
      <w:r w:rsidRPr="009E70AD">
        <w:rPr>
          <w:sz w:val="22"/>
          <w:szCs w:val="22"/>
        </w:rPr>
        <w:t>) dokumentu(ów)</w:t>
      </w:r>
    </w:p>
    <w:p w14:paraId="4A6D8EE2" w14:textId="77777777" w:rsidR="002443B3" w:rsidRPr="009E70AD" w:rsidRDefault="002443B3" w:rsidP="002443B3">
      <w:p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0F4433" w14:textId="77777777" w:rsidR="002443B3" w:rsidRPr="009E70AD" w:rsidRDefault="002443B3" w:rsidP="002443B3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załącznikami do niniejszej oferty są:</w:t>
      </w:r>
    </w:p>
    <w:p w14:paraId="2CB83909" w14:textId="77777777" w:rsidR="002443B3" w:rsidRPr="009E70AD" w:rsidRDefault="002443B3" w:rsidP="002443B3">
      <w:pPr>
        <w:numPr>
          <w:ilvl w:val="1"/>
          <w:numId w:val="2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………………………………………………………………………………………….</w:t>
      </w:r>
    </w:p>
    <w:p w14:paraId="3270E650" w14:textId="77777777" w:rsidR="002443B3" w:rsidRPr="009E70AD" w:rsidRDefault="002443B3" w:rsidP="002443B3">
      <w:pPr>
        <w:numPr>
          <w:ilvl w:val="1"/>
          <w:numId w:val="2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……………………………………………..……………………………………………</w:t>
      </w:r>
    </w:p>
    <w:p w14:paraId="3F45E651" w14:textId="77777777" w:rsidR="00F433ED" w:rsidRDefault="00F433ED" w:rsidP="00F433ED">
      <w:pPr>
        <w:tabs>
          <w:tab w:val="left" w:pos="0"/>
        </w:tabs>
        <w:ind w:right="1"/>
        <w:contextualSpacing/>
        <w:rPr>
          <w:rFonts w:cs="Calibri"/>
          <w:bCs/>
          <w:i/>
          <w:iCs/>
          <w:color w:val="FF0000"/>
        </w:rPr>
      </w:pPr>
    </w:p>
    <w:p w14:paraId="32006786" w14:textId="54904F7A" w:rsidR="00F433ED" w:rsidRDefault="00F433ED" w:rsidP="00F433ED">
      <w:pPr>
        <w:tabs>
          <w:tab w:val="left" w:pos="0"/>
        </w:tabs>
        <w:ind w:right="1"/>
        <w:contextualSpacing/>
        <w:rPr>
          <w:rFonts w:cs="Calibri"/>
          <w:bCs/>
          <w:i/>
          <w:iCs/>
          <w:color w:val="FF0000"/>
          <w:sz w:val="22"/>
          <w:szCs w:val="22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0404EF3" w14:textId="0D1D2425" w:rsidR="002443B3" w:rsidRPr="00F433ED" w:rsidRDefault="00F433ED" w:rsidP="00F433ED">
      <w:pPr>
        <w:tabs>
          <w:tab w:val="left" w:pos="0"/>
        </w:tabs>
        <w:ind w:right="1"/>
        <w:contextualSpacing/>
        <w:rPr>
          <w:rFonts w:cs="Calibri"/>
          <w:bCs/>
          <w:i/>
          <w:iCs/>
          <w:color w:val="FF0000"/>
          <w:sz w:val="22"/>
          <w:szCs w:val="22"/>
        </w:rPr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</w:t>
      </w:r>
      <w:r w:rsidR="002443B3" w:rsidRPr="009E70AD">
        <w:rPr>
          <w:b/>
          <w:color w:val="FF0000"/>
          <w:sz w:val="22"/>
          <w:szCs w:val="22"/>
        </w:rPr>
        <w:t>.</w:t>
      </w:r>
    </w:p>
    <w:p w14:paraId="2E21897C" w14:textId="77777777" w:rsidR="002443B3" w:rsidRDefault="002443B3" w:rsidP="002443B3">
      <w:pPr>
        <w:widowControl w:val="0"/>
        <w:spacing w:line="264" w:lineRule="auto"/>
        <w:ind w:right="1"/>
        <w:rPr>
          <w:sz w:val="20"/>
          <w:szCs w:val="20"/>
        </w:rPr>
      </w:pPr>
    </w:p>
    <w:p w14:paraId="5581ACC7" w14:textId="77777777" w:rsidR="00FE545C" w:rsidRDefault="00FE545C" w:rsidP="002443B3">
      <w:pPr>
        <w:widowControl w:val="0"/>
        <w:spacing w:line="360" w:lineRule="auto"/>
        <w:ind w:right="1"/>
        <w:jc w:val="both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BF1BE" w14:textId="77777777" w:rsidR="00F84A34" w:rsidRDefault="00F84A34">
      <w:r>
        <w:separator/>
      </w:r>
    </w:p>
  </w:endnote>
  <w:endnote w:type="continuationSeparator" w:id="0">
    <w:p w14:paraId="3E866D19" w14:textId="77777777" w:rsidR="00F84A34" w:rsidRDefault="00F84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237FA" w14:textId="77777777" w:rsidR="00C118BB" w:rsidRDefault="00C118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EDB7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81EBA" w14:textId="77777777" w:rsidR="00C118BB" w:rsidRDefault="00C118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A5EE9" w14:textId="77777777" w:rsidR="00F84A34" w:rsidRDefault="00F84A34">
      <w:r>
        <w:separator/>
      </w:r>
    </w:p>
  </w:footnote>
  <w:footnote w:type="continuationSeparator" w:id="0">
    <w:p w14:paraId="35A1D49A" w14:textId="77777777" w:rsidR="00F84A34" w:rsidRDefault="00F84A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B5AE1" w14:textId="77777777" w:rsidR="00C118BB" w:rsidRDefault="00C118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B8E5D" w14:textId="63543565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B418E" w14:textId="77777777" w:rsidR="00C118BB" w:rsidRDefault="00C118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111158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435538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48446839">
    <w:abstractNumId w:val="0"/>
  </w:num>
  <w:num w:numId="4" w16cid:durableId="8199284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348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443B3"/>
    <w:rsid w:val="002723B0"/>
    <w:rsid w:val="00315A4A"/>
    <w:rsid w:val="00331348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118BB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433ED"/>
    <w:rsid w:val="00F51688"/>
    <w:rsid w:val="00F53146"/>
    <w:rsid w:val="00F81BCD"/>
    <w:rsid w:val="00F84A34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C1B406"/>
  <w15:chartTrackingRefBased/>
  <w15:docId w15:val="{018B02AE-33EE-4671-8B23-842ED9C05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686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2023-11-06T11:43:00Z</cp:lastPrinted>
  <dcterms:created xsi:type="dcterms:W3CDTF">2023-11-09T09:54:00Z</dcterms:created>
  <dcterms:modified xsi:type="dcterms:W3CDTF">2023-11-09T09:54:00Z</dcterms:modified>
</cp:coreProperties>
</file>