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E72AC5" w:rsidRDefault="00FB733E" w:rsidP="00952DD8">
      <w:pPr>
        <w:jc w:val="right"/>
      </w:pPr>
      <w:r w:rsidRPr="00E72AC5">
        <w:t>Niepołomice</w:t>
      </w:r>
      <w:r w:rsidR="00843A88" w:rsidRPr="00E72AC5">
        <w:t xml:space="preserve"> dnia: </w:t>
      </w:r>
      <w:r w:rsidRPr="00E72AC5">
        <w:t>2023-11-09</w:t>
      </w:r>
    </w:p>
    <w:p w:rsidR="00843A88" w:rsidRPr="00E72AC5" w:rsidRDefault="00FB733E" w:rsidP="00952DD8">
      <w:pPr>
        <w:rPr>
          <w:b/>
          <w:bCs/>
        </w:rPr>
      </w:pPr>
      <w:r w:rsidRPr="00E72AC5">
        <w:rPr>
          <w:b/>
          <w:bCs/>
        </w:rPr>
        <w:t>GMINA NIEPOŁOMICE</w:t>
      </w:r>
    </w:p>
    <w:p w:rsidR="00843A88" w:rsidRPr="00E72AC5" w:rsidRDefault="00FB733E" w:rsidP="00952DD8">
      <w:r w:rsidRPr="00E72AC5">
        <w:t>Pl. Zwycięstwa</w:t>
      </w:r>
      <w:r w:rsidR="00843A88" w:rsidRPr="00E72AC5">
        <w:t xml:space="preserve"> </w:t>
      </w:r>
      <w:r w:rsidRPr="00E72AC5">
        <w:t>13</w:t>
      </w:r>
    </w:p>
    <w:p w:rsidR="00843A88" w:rsidRDefault="00FB733E" w:rsidP="00952DD8">
      <w:r w:rsidRPr="00E72AC5">
        <w:t>32-005</w:t>
      </w:r>
      <w:r w:rsidR="00843A88" w:rsidRPr="00E72AC5">
        <w:t xml:space="preserve"> </w:t>
      </w:r>
      <w:r w:rsidRPr="00E72AC5">
        <w:t>Niepołomice</w:t>
      </w:r>
    </w:p>
    <w:p w:rsidR="00A4775B" w:rsidRPr="00D629F9" w:rsidRDefault="00A4775B" w:rsidP="00952DD8">
      <w:pPr>
        <w:jc w:val="both"/>
        <w:rPr>
          <w:bCs/>
        </w:rPr>
      </w:pPr>
      <w:r w:rsidRPr="00D629F9">
        <w:rPr>
          <w:bCs/>
        </w:rPr>
        <w:t>P</w:t>
      </w:r>
      <w:r>
        <w:rPr>
          <w:bCs/>
        </w:rPr>
        <w:t>ismo: ZP.271.30.2023.3</w:t>
      </w:r>
    </w:p>
    <w:p w:rsidR="00A4775B" w:rsidRPr="00E72AC5" w:rsidRDefault="00A4775B" w:rsidP="00952DD8"/>
    <w:p w:rsidR="00843A88" w:rsidRPr="00E72AC5" w:rsidRDefault="00843A88" w:rsidP="00952DD8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E72AC5">
        <w:rPr>
          <w:b/>
        </w:rPr>
        <w:t>WYKONAWCY</w:t>
      </w:r>
    </w:p>
    <w:p w:rsidR="00843A88" w:rsidRPr="00E72AC5" w:rsidRDefault="00843A88" w:rsidP="00952DD8">
      <w:pPr>
        <w:tabs>
          <w:tab w:val="left" w:pos="708"/>
          <w:tab w:val="center" w:pos="4536"/>
          <w:tab w:val="right" w:pos="9072"/>
        </w:tabs>
        <w:ind w:left="5103"/>
      </w:pPr>
      <w:r w:rsidRPr="00E72AC5">
        <w:t>ubiegający się o zamówienie</w:t>
      </w:r>
    </w:p>
    <w:p w:rsidR="004E4B64" w:rsidRPr="00E72AC5" w:rsidRDefault="004E4B64" w:rsidP="00952DD8">
      <w:pPr>
        <w:jc w:val="both"/>
        <w:rPr>
          <w:rFonts w:eastAsia="Calibri"/>
          <w:lang w:eastAsia="en-US"/>
        </w:rPr>
      </w:pPr>
      <w:r w:rsidRPr="00E72AC5">
        <w:rPr>
          <w:rFonts w:eastAsia="Calibri"/>
          <w:lang w:eastAsia="en-US"/>
        </w:rPr>
        <w:t xml:space="preserve">Dotyczy: </w:t>
      </w:r>
      <w:r w:rsidRPr="00E72AC5">
        <w:t>postępowania o udzielenie zamówienia publicznego</w:t>
      </w:r>
      <w:r w:rsidRPr="00E72AC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E72AC5" w:rsidTr="00FD4AEC">
        <w:tc>
          <w:tcPr>
            <w:tcW w:w="2269" w:type="dxa"/>
            <w:shd w:val="clear" w:color="auto" w:fill="auto"/>
          </w:tcPr>
          <w:p w:rsidR="004E4B64" w:rsidRPr="00E72AC5" w:rsidRDefault="004E4B64" w:rsidP="00952DD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72AC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72AC5" w:rsidRDefault="00FB733E" w:rsidP="00952DD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72AC5">
              <w:rPr>
                <w:bCs/>
              </w:rPr>
              <w:t>Rozbudowa drogi  gminnej nr 560369K ul. Trudna w Niepołomicach o dł. 0,650km</w:t>
            </w:r>
            <w:r w:rsidR="004E4B64" w:rsidRPr="00E72AC5">
              <w:rPr>
                <w:bCs/>
              </w:rPr>
              <w:t>.</w:t>
            </w:r>
          </w:p>
        </w:tc>
      </w:tr>
      <w:tr w:rsidR="00FB733E" w:rsidRPr="00E72AC5" w:rsidTr="00BA4D56">
        <w:tc>
          <w:tcPr>
            <w:tcW w:w="2269" w:type="dxa"/>
            <w:shd w:val="clear" w:color="auto" w:fill="auto"/>
          </w:tcPr>
          <w:p w:rsidR="00FB733E" w:rsidRPr="00E72AC5" w:rsidRDefault="00FB733E" w:rsidP="00952DD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72AC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733E" w:rsidRPr="00E72AC5" w:rsidRDefault="00FB733E" w:rsidP="00952DD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72AC5">
              <w:rPr>
                <w:bCs/>
              </w:rPr>
              <w:t>ZP.271.30.2023</w:t>
            </w:r>
          </w:p>
        </w:tc>
      </w:tr>
    </w:tbl>
    <w:p w:rsidR="004E4B64" w:rsidRPr="00E72AC5" w:rsidRDefault="004E4B64" w:rsidP="00952DD8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E72AC5" w:rsidTr="00C46732">
        <w:tc>
          <w:tcPr>
            <w:tcW w:w="9330" w:type="dxa"/>
            <w:shd w:val="clear" w:color="auto" w:fill="F2F2F2"/>
            <w:hideMark/>
          </w:tcPr>
          <w:p w:rsidR="00843A88" w:rsidRPr="00E72AC5" w:rsidRDefault="00843A88" w:rsidP="00952DD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72AC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E72AC5" w:rsidRDefault="00520165" w:rsidP="00952DD8">
      <w:pPr>
        <w:spacing w:before="600"/>
        <w:jc w:val="both"/>
      </w:pPr>
      <w:r w:rsidRPr="00E72AC5">
        <w:t xml:space="preserve">Zamawiający, </w:t>
      </w:r>
      <w:r w:rsidR="00FB733E" w:rsidRPr="00E72AC5">
        <w:rPr>
          <w:b/>
        </w:rPr>
        <w:t>GMINA NIEPOŁOMICE</w:t>
      </w:r>
      <w:r w:rsidRPr="00E72AC5">
        <w:t xml:space="preserve">, działając na podstawie art. </w:t>
      </w:r>
      <w:r w:rsidR="00E74BC3" w:rsidRPr="00E72AC5">
        <w:t>284</w:t>
      </w:r>
      <w:r w:rsidRPr="00E72AC5">
        <w:t xml:space="preserve"> ust. </w:t>
      </w:r>
      <w:r w:rsidR="0029606A" w:rsidRPr="00E72AC5">
        <w:t>6</w:t>
      </w:r>
      <w:r w:rsidRPr="00E72AC5">
        <w:t xml:space="preserve"> ustawy z dnia </w:t>
      </w:r>
      <w:r w:rsidR="0029606A" w:rsidRPr="00E72AC5">
        <w:t>11</w:t>
      </w:r>
      <w:r w:rsidRPr="00E72AC5">
        <w:t xml:space="preserve"> </w:t>
      </w:r>
      <w:r w:rsidR="0029606A" w:rsidRPr="00E72AC5">
        <w:t xml:space="preserve">września </w:t>
      </w:r>
      <w:r w:rsidRPr="00E72AC5">
        <w:t>20</w:t>
      </w:r>
      <w:r w:rsidR="0029606A" w:rsidRPr="00E72AC5">
        <w:t>19</w:t>
      </w:r>
      <w:r w:rsidRPr="00E72AC5">
        <w:t xml:space="preserve"> r</w:t>
      </w:r>
      <w:r w:rsidR="0029606A" w:rsidRPr="00E72AC5">
        <w:t>.</w:t>
      </w:r>
      <w:r w:rsidRPr="00E72AC5">
        <w:t xml:space="preserve"> Prawo </w:t>
      </w:r>
      <w:r w:rsidR="0029606A" w:rsidRPr="00E72AC5">
        <w:t>z</w:t>
      </w:r>
      <w:r w:rsidRPr="00E72AC5">
        <w:t xml:space="preserve">amówień </w:t>
      </w:r>
      <w:r w:rsidR="0029606A" w:rsidRPr="00E72AC5">
        <w:t>p</w:t>
      </w:r>
      <w:r w:rsidRPr="00E72AC5">
        <w:t xml:space="preserve">ublicznych </w:t>
      </w:r>
      <w:r w:rsidR="00FB733E" w:rsidRPr="00E72AC5">
        <w:t>(</w:t>
      </w:r>
      <w:proofErr w:type="spellStart"/>
      <w:r w:rsidR="00FB733E" w:rsidRPr="00E72AC5">
        <w:t>t.j</w:t>
      </w:r>
      <w:proofErr w:type="spellEnd"/>
      <w:r w:rsidR="00FB733E" w:rsidRPr="00E72AC5">
        <w:t>. Dz. U. z 2023r. poz. 1605)</w:t>
      </w:r>
      <w:r w:rsidR="00BE7BFD" w:rsidRPr="00E72AC5">
        <w:t xml:space="preserve">, </w:t>
      </w:r>
      <w:r w:rsidR="00E74BC3" w:rsidRPr="00E72AC5">
        <w:t>udostępnia</w:t>
      </w:r>
      <w:r w:rsidR="00BE7BFD" w:rsidRPr="00E72AC5">
        <w:t xml:space="preserve"> poniżej treść zapytań do S</w:t>
      </w:r>
      <w:r w:rsidR="0012774F" w:rsidRPr="00E72AC5">
        <w:t>pecyfikacji Warunków Zamówienia (</w:t>
      </w:r>
      <w:r w:rsidR="0012774F" w:rsidRPr="00E72AC5">
        <w:rPr>
          <w:lang w:eastAsia="ar-SA"/>
        </w:rPr>
        <w:t>zwanej dalej</w:t>
      </w:r>
      <w:r w:rsidR="0012774F" w:rsidRPr="00E72AC5">
        <w:rPr>
          <w:b/>
          <w:lang w:eastAsia="ar-SA"/>
        </w:rPr>
        <w:t xml:space="preserve"> </w:t>
      </w:r>
      <w:r w:rsidR="0012774F" w:rsidRPr="00E72AC5">
        <w:rPr>
          <w:bCs/>
          <w:lang w:eastAsia="ar-SA"/>
        </w:rPr>
        <w:t>”SWZ”)</w:t>
      </w:r>
      <w:r w:rsidR="00E74BC3" w:rsidRPr="00E72AC5">
        <w:rPr>
          <w:bCs/>
          <w:lang w:eastAsia="ar-SA"/>
        </w:rPr>
        <w:t xml:space="preserve"> </w:t>
      </w:r>
      <w:r w:rsidR="00E74BC3" w:rsidRPr="00E72AC5">
        <w:t>wraz z wyjaśnieniami</w:t>
      </w:r>
      <w:r w:rsidR="0012774F" w:rsidRPr="00E72AC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B733E" w:rsidRPr="00320D5A" w:rsidTr="00BA4D56">
        <w:tc>
          <w:tcPr>
            <w:tcW w:w="9356" w:type="dxa"/>
            <w:shd w:val="clear" w:color="auto" w:fill="auto"/>
          </w:tcPr>
          <w:p w:rsidR="00FB733E" w:rsidRPr="00320D5A" w:rsidRDefault="00E72AC5" w:rsidP="00952DD8">
            <w:pPr>
              <w:spacing w:before="60"/>
              <w:ind w:left="30" w:right="-72"/>
              <w:rPr>
                <w:b/>
                <w:bCs/>
              </w:rPr>
            </w:pPr>
            <w:r w:rsidRPr="00320D5A">
              <w:rPr>
                <w:b/>
                <w:bCs/>
              </w:rPr>
              <w:t>Pytania</w:t>
            </w:r>
          </w:p>
          <w:p w:rsidR="00FB733E" w:rsidRPr="00320D5A" w:rsidRDefault="00FB733E" w:rsidP="00952DD8">
            <w:pPr>
              <w:ind w:left="30" w:right="-72"/>
              <w:jc w:val="both"/>
            </w:pPr>
            <w:r w:rsidRPr="00320D5A">
              <w:t>W związku z postępowaniem o udzielenie zamówienia pn. "Rozbudowa drogi gminnej nr 560369K ul. Trudna w Niepołomicach o dł. 0,650km" proszę o wyjaśnienie treści SWZ: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>Czy zakres robót obejmuje przebudowę sieci wodociągowej, jeśli tak to w jakim zakresie?</w:t>
            </w:r>
            <w:r w:rsidR="00E72AC5" w:rsidRPr="00320D5A">
              <w:t>\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>Czy zakres robót obejmuje przebudowę sieci sanitarnej, jeśli tak to w jakim zakresie?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>Proszę o wyjaśnienie rozbieżności miedzy projektem częścią opisową a rysunkiem nr 3.2 przekroje typowe dotyczącej wykonania przepustu pod koroną drogi. Część opisowa wskazuje na przepust o przekroju skrzynkowym 1,5x1,0m, natomiast część rysunkowa na przepust rurowy fi1500mm.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>Proszę o udostępnienie dokumentacji geotechnicznej.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 xml:space="preserve">Zgodnie z rysunkiem 5.1 oraz 5.2 przekroje poprzeczne na całej długości projektowanej drogi obustronnie występuje ściek </w:t>
            </w:r>
            <w:proofErr w:type="spellStart"/>
            <w:r w:rsidRPr="00320D5A">
              <w:t>przykrawężnikowy</w:t>
            </w:r>
            <w:proofErr w:type="spellEnd"/>
            <w:r w:rsidRPr="00320D5A">
              <w:t xml:space="preserve">, natomiast w przedmiarze robót nie został uwzględniony cały odcinek. Proszę o informację czy na całej długości projektowanej drogi należy ułożyć ściek </w:t>
            </w:r>
            <w:proofErr w:type="spellStart"/>
            <w:r w:rsidRPr="00320D5A">
              <w:t>przykrawężnikowy</w:t>
            </w:r>
            <w:proofErr w:type="spellEnd"/>
            <w:r w:rsidRPr="00320D5A">
              <w:t>?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>Czy zakres robót obejmuje wykonanie nasadzeń zastępczych, jeśli tak to w jakim zakresie?</w:t>
            </w:r>
          </w:p>
          <w:p w:rsidR="00FB733E" w:rsidRPr="00320D5A" w:rsidRDefault="00FB733E" w:rsidP="00952DD8">
            <w:pPr>
              <w:numPr>
                <w:ilvl w:val="0"/>
                <w:numId w:val="8"/>
              </w:numPr>
              <w:ind w:right="-72"/>
              <w:jc w:val="both"/>
            </w:pPr>
            <w:r w:rsidRPr="00320D5A">
              <w:t>Proszę o informację czy teren inwestycji znajduje się w strefie objętej nadzorem archeologicznym?</w:t>
            </w:r>
          </w:p>
          <w:p w:rsidR="00320D5A" w:rsidRPr="00320D5A" w:rsidRDefault="00FB733E" w:rsidP="00952DD8">
            <w:pPr>
              <w:ind w:left="30" w:right="-72"/>
              <w:rPr>
                <w:b/>
                <w:bCs/>
              </w:rPr>
            </w:pPr>
            <w:r w:rsidRPr="00320D5A">
              <w:rPr>
                <w:b/>
                <w:bCs/>
              </w:rPr>
              <w:t>Stanowisko (wyjaśnienie) Zamawiającego:</w:t>
            </w:r>
          </w:p>
          <w:p w:rsidR="00320D5A" w:rsidRPr="00320D5A" w:rsidRDefault="00320D5A" w:rsidP="00952DD8">
            <w:r w:rsidRPr="00320D5A">
              <w:t>Ad.1) Nie przewiduje się przebudowy sieci wodociągowej</w:t>
            </w:r>
          </w:p>
          <w:p w:rsidR="00320D5A" w:rsidRPr="00320D5A" w:rsidRDefault="00320D5A" w:rsidP="00952DD8">
            <w:r w:rsidRPr="00320D5A">
              <w:t>Ad.2) Nie przewiduje się przebudowy sieci sanitarnej</w:t>
            </w:r>
          </w:p>
          <w:p w:rsidR="00320D5A" w:rsidRPr="00320D5A" w:rsidRDefault="00320D5A" w:rsidP="00952DD8">
            <w:r w:rsidRPr="00320D5A">
              <w:t>Ad.3) W ramach inwestycji projektuje się przepust rurowy fi1500mm.</w:t>
            </w:r>
          </w:p>
          <w:p w:rsidR="00320D5A" w:rsidRPr="00320D5A" w:rsidRDefault="00320D5A" w:rsidP="00952DD8">
            <w:bookmarkStart w:id="0" w:name="_GoBack"/>
            <w:r w:rsidRPr="00320D5A">
              <w:t>Ad.4) Zamieszczono na stronie prowadzonego postępowania..</w:t>
            </w:r>
          </w:p>
          <w:bookmarkEnd w:id="0"/>
          <w:p w:rsidR="00320D5A" w:rsidRPr="00320D5A" w:rsidRDefault="00320D5A" w:rsidP="00952DD8">
            <w:r w:rsidRPr="00320D5A">
              <w:t xml:space="preserve">Ad.5) Ściek </w:t>
            </w:r>
            <w:proofErr w:type="spellStart"/>
            <w:r w:rsidRPr="00320D5A">
              <w:t>przykrawężnikowy</w:t>
            </w:r>
            <w:proofErr w:type="spellEnd"/>
            <w:r w:rsidRPr="00320D5A">
              <w:t xml:space="preserve"> projektowany jest na całej długości drogi wzdłuż projektowanych krawężników</w:t>
            </w:r>
          </w:p>
          <w:p w:rsidR="00320D5A" w:rsidRPr="00320D5A" w:rsidRDefault="00320D5A" w:rsidP="00952DD8">
            <w:r w:rsidRPr="00320D5A">
              <w:t xml:space="preserve">Ad.6) Nie. </w:t>
            </w:r>
          </w:p>
          <w:p w:rsidR="00320D5A" w:rsidRPr="00320D5A" w:rsidRDefault="00320D5A" w:rsidP="00952DD8">
            <w:r w:rsidRPr="00320D5A">
              <w:t>Strona 7 Decyzji ZRID:</w:t>
            </w:r>
          </w:p>
          <w:p w:rsidR="00320D5A" w:rsidRPr="00320D5A" w:rsidRDefault="00952DD8" w:rsidP="00952DD8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6.45pt;height:92.1pt;visibility:visible;mso-wrap-style:square">
                  <v:imagedata r:id="rId7" o:title=""/>
                </v:shape>
              </w:pict>
            </w:r>
          </w:p>
          <w:p w:rsidR="00320D5A" w:rsidRPr="00320D5A" w:rsidRDefault="00320D5A" w:rsidP="00952DD8"/>
          <w:p w:rsidR="00320D5A" w:rsidRPr="00320D5A" w:rsidRDefault="00320D5A" w:rsidP="00952DD8">
            <w:r w:rsidRPr="00320D5A">
              <w:t>Ad.7) Nie.</w:t>
            </w:r>
          </w:p>
          <w:p w:rsidR="00FB733E" w:rsidRPr="00320D5A" w:rsidRDefault="00FB733E" w:rsidP="00952DD8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320D5A" w:rsidRDefault="00E72AC5" w:rsidP="00952DD8">
      <w:pPr>
        <w:spacing w:before="120"/>
        <w:jc w:val="right"/>
      </w:pPr>
      <w:r>
        <w:t>...............................................</w:t>
      </w:r>
    </w:p>
    <w:p w:rsidR="00320D5A" w:rsidRPr="00E72AC5" w:rsidRDefault="00320D5A" w:rsidP="00952DD8">
      <w:pPr>
        <w:spacing w:before="120"/>
        <w:jc w:val="right"/>
      </w:pPr>
    </w:p>
    <w:p w:rsidR="00E72AC5" w:rsidRPr="00E72AC5" w:rsidRDefault="00E72AC5" w:rsidP="00952DD8">
      <w:pPr>
        <w:spacing w:before="120"/>
        <w:jc w:val="right"/>
      </w:pPr>
    </w:p>
    <w:sectPr w:rsidR="00E72AC5" w:rsidRPr="00E72AC5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225" w:rsidRDefault="00556225">
      <w:r>
        <w:separator/>
      </w:r>
    </w:p>
  </w:endnote>
  <w:endnote w:type="continuationSeparator" w:id="0">
    <w:p w:rsidR="00556225" w:rsidRDefault="00556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867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867A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52DD8" w:rsidRPr="00952DD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225" w:rsidRDefault="00556225">
      <w:r>
        <w:separator/>
      </w:r>
    </w:p>
  </w:footnote>
  <w:footnote w:type="continuationSeparator" w:id="0">
    <w:p w:rsidR="00556225" w:rsidRDefault="005562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33E" w:rsidRDefault="00FB73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33E" w:rsidRDefault="00FB73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33E" w:rsidRDefault="00FB73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DE05A45"/>
    <w:multiLevelType w:val="hybridMultilevel"/>
    <w:tmpl w:val="E4F05E90"/>
    <w:lvl w:ilvl="0" w:tplc="540807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733E"/>
    <w:rsid w:val="00024A84"/>
    <w:rsid w:val="00031374"/>
    <w:rsid w:val="000A1097"/>
    <w:rsid w:val="000E2A8F"/>
    <w:rsid w:val="0012774F"/>
    <w:rsid w:val="00144B7A"/>
    <w:rsid w:val="00180C6E"/>
    <w:rsid w:val="0029606A"/>
    <w:rsid w:val="00320D5A"/>
    <w:rsid w:val="004848F3"/>
    <w:rsid w:val="004A75F2"/>
    <w:rsid w:val="004E4B64"/>
    <w:rsid w:val="005144A9"/>
    <w:rsid w:val="00520165"/>
    <w:rsid w:val="0055622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52DD8"/>
    <w:rsid w:val="00A22DE2"/>
    <w:rsid w:val="00A4775B"/>
    <w:rsid w:val="00A905AC"/>
    <w:rsid w:val="00B867AF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2AC5"/>
    <w:rsid w:val="00E74BC3"/>
    <w:rsid w:val="00E935D6"/>
    <w:rsid w:val="00EA14B3"/>
    <w:rsid w:val="00EA416E"/>
    <w:rsid w:val="00FB733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2DE2"/>
  </w:style>
  <w:style w:type="paragraph" w:styleId="Nagwek1">
    <w:name w:val="heading 1"/>
    <w:basedOn w:val="Normalny"/>
    <w:next w:val="Normalny"/>
    <w:qFormat/>
    <w:rsid w:val="00A22DE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22DE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2DE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2DE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2DE2"/>
  </w:style>
  <w:style w:type="paragraph" w:styleId="Tekstpodstawowywcity">
    <w:name w:val="Body Text Indent"/>
    <w:basedOn w:val="Normalny"/>
    <w:rsid w:val="00A22DE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22DE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22DE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22DE2"/>
    <w:rPr>
      <w:sz w:val="28"/>
    </w:rPr>
  </w:style>
  <w:style w:type="paragraph" w:styleId="Tekstpodstawowywcity3">
    <w:name w:val="Body Text Indent 3"/>
    <w:basedOn w:val="Normalny"/>
    <w:rsid w:val="00A22DE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302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2023-11-09T11:09:00Z</cp:lastPrinted>
  <dcterms:created xsi:type="dcterms:W3CDTF">2023-11-09T11:09:00Z</dcterms:created>
  <dcterms:modified xsi:type="dcterms:W3CDTF">2023-11-09T11:09:00Z</dcterms:modified>
</cp:coreProperties>
</file>