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39371037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F459D2" w:rsidRPr="003C0AF7">
        <w:rPr>
          <w:b/>
          <w:iCs/>
          <w:color w:val="000000"/>
          <w:lang w:eastAsia="x-none"/>
        </w:rPr>
        <w:t xml:space="preserve">dostawa </w:t>
      </w:r>
      <w:r w:rsidR="00F459D2">
        <w:rPr>
          <w:b/>
          <w:iCs/>
          <w:color w:val="000000"/>
          <w:lang w:eastAsia="x-none"/>
        </w:rPr>
        <w:t xml:space="preserve">robota klasy przemysłowej do celów edukacyjnych </w:t>
      </w:r>
      <w:r w:rsidRPr="00B740AE">
        <w:rPr>
          <w:b/>
          <w:iCs/>
          <w:color w:val="000000"/>
          <w:sz w:val="22"/>
          <w:szCs w:val="22"/>
          <w:lang w:eastAsia="x-none"/>
        </w:rPr>
        <w:t>- KC-zp.272-</w:t>
      </w:r>
      <w:r w:rsidR="00351DCD">
        <w:rPr>
          <w:b/>
          <w:iCs/>
          <w:color w:val="000000"/>
          <w:sz w:val="22"/>
          <w:szCs w:val="22"/>
          <w:lang w:eastAsia="x-none"/>
        </w:rPr>
        <w:t>6</w:t>
      </w:r>
      <w:r w:rsidR="00F459D2">
        <w:rPr>
          <w:b/>
          <w:iCs/>
          <w:color w:val="000000"/>
          <w:sz w:val="22"/>
          <w:szCs w:val="22"/>
          <w:lang w:eastAsia="x-none"/>
        </w:rPr>
        <w:t>31</w:t>
      </w:r>
      <w:r w:rsidRPr="00B740AE">
        <w:rPr>
          <w:b/>
          <w:iCs/>
          <w:color w:val="000000"/>
          <w:sz w:val="22"/>
          <w:szCs w:val="22"/>
          <w:lang w:eastAsia="x-none"/>
        </w:rPr>
        <w:t>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0058B880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ED3508F" w14:textId="248B30C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C679A8" w14:textId="5B373CFE" w:rsidR="00C16C38" w:rsidRPr="005D2C98" w:rsidRDefault="00C16C38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Robot klasy przemysłowej do celów edukacyjnych wraz z b</w:t>
            </w:r>
            <w:r w:rsidRPr="00860328">
              <w:rPr>
                <w:sz w:val="18"/>
                <w:szCs w:val="18"/>
              </w:rPr>
              <w:t>eztermino</w:t>
            </w:r>
            <w:r>
              <w:rPr>
                <w:sz w:val="18"/>
                <w:szCs w:val="18"/>
              </w:rPr>
              <w:t>wymi</w:t>
            </w:r>
            <w:r w:rsidRPr="00860328">
              <w:rPr>
                <w:sz w:val="18"/>
                <w:szCs w:val="18"/>
              </w:rPr>
              <w:t xml:space="preserve"> licencja</w:t>
            </w:r>
            <w:r>
              <w:rPr>
                <w:sz w:val="18"/>
                <w:szCs w:val="18"/>
              </w:rPr>
              <w:t>mi</w:t>
            </w:r>
            <w:r w:rsidRPr="00860328">
              <w:rPr>
                <w:sz w:val="18"/>
                <w:szCs w:val="18"/>
              </w:rPr>
              <w:t xml:space="preserve"> wirtualnego środowiska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F3B27E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…………………….</w:t>
            </w: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licencji</w:t>
            </w:r>
          </w:p>
          <w:p w14:paraId="01DBF62B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835F7AD" w14:textId="511126E6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……………………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EC04401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03237FA2" w14:textId="77777777" w:rsidTr="00C16C38">
        <w:trPr>
          <w:trHeight w:val="645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469F0DD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4A0F06" w14:textId="77777777" w:rsidR="00C16C38" w:rsidRDefault="00C16C38" w:rsidP="004E5131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36FC5F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FA08F04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72F309F" w14:textId="2857611A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8691CA1" w14:textId="77777777" w:rsidR="00C16C38" w:rsidRDefault="00C16C38" w:rsidP="00C16C3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C104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8A1C3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690CF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3B34F9E3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1C4C5F1" w14:textId="77777777" w:rsidR="00351DCD" w:rsidRDefault="00351DCD" w:rsidP="00C9110A">
      <w:pPr>
        <w:tabs>
          <w:tab w:val="right" w:pos="9000"/>
        </w:tabs>
        <w:rPr>
          <w:sz w:val="22"/>
          <w:szCs w:val="22"/>
          <w:highlight w:val="yellow"/>
        </w:rPr>
      </w:pPr>
    </w:p>
    <w:p w14:paraId="7556F3C3" w14:textId="4FA19F65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77777777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7777777" w:rsidR="00C9110A" w:rsidRDefault="00C9110A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lastRenderedPageBreak/>
        <w:t>*)</w:t>
      </w:r>
      <w:r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537C84" w:rsidRDefault="00C9110A" w:rsidP="00C9110A">
      <w:pPr>
        <w:ind w:left="1440"/>
        <w:jc w:val="both"/>
        <w:rPr>
          <w:sz w:val="22"/>
          <w:szCs w:val="22"/>
        </w:rPr>
      </w:pPr>
    </w:p>
    <w:p w14:paraId="667464DE" w14:textId="7CDCDB5D" w:rsidR="00C9110A" w:rsidRPr="00537C84" w:rsidRDefault="00C9110A" w:rsidP="007D501F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503BA5F" w14:textId="77777777" w:rsidR="00FE545C" w:rsidRPr="00C9110A" w:rsidRDefault="00FE545C" w:rsidP="00C9110A"/>
    <w:sectPr w:rsidR="00FE545C" w:rsidRPr="00C91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3400A" w14:textId="77777777" w:rsidR="00907B61" w:rsidRDefault="00907B61">
      <w:r>
        <w:separator/>
      </w:r>
    </w:p>
  </w:endnote>
  <w:endnote w:type="continuationSeparator" w:id="0">
    <w:p w14:paraId="7D5FFFB8" w14:textId="77777777" w:rsidR="00907B61" w:rsidRDefault="0090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3A8F0" w14:textId="77777777" w:rsidR="00907B61" w:rsidRDefault="00907B61">
      <w:r>
        <w:separator/>
      </w:r>
    </w:p>
  </w:footnote>
  <w:footnote w:type="continuationSeparator" w:id="0">
    <w:p w14:paraId="43EEA6B0" w14:textId="77777777" w:rsidR="00907B61" w:rsidRDefault="00907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1DCD"/>
    <w:rsid w:val="003556A2"/>
    <w:rsid w:val="003D4E15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803B8"/>
    <w:rsid w:val="006815F6"/>
    <w:rsid w:val="006C6C41"/>
    <w:rsid w:val="00770048"/>
    <w:rsid w:val="007748F0"/>
    <w:rsid w:val="007A4321"/>
    <w:rsid w:val="007D501F"/>
    <w:rsid w:val="00833933"/>
    <w:rsid w:val="00853083"/>
    <w:rsid w:val="00860328"/>
    <w:rsid w:val="008B2F0C"/>
    <w:rsid w:val="008B4928"/>
    <w:rsid w:val="008D2AB8"/>
    <w:rsid w:val="008F1C66"/>
    <w:rsid w:val="00907B61"/>
    <w:rsid w:val="00970FE4"/>
    <w:rsid w:val="009E488E"/>
    <w:rsid w:val="00A0022B"/>
    <w:rsid w:val="00A24377"/>
    <w:rsid w:val="00A346FE"/>
    <w:rsid w:val="00A47B4D"/>
    <w:rsid w:val="00A83018"/>
    <w:rsid w:val="00A83495"/>
    <w:rsid w:val="00AB6E39"/>
    <w:rsid w:val="00B774DC"/>
    <w:rsid w:val="00BB2AC8"/>
    <w:rsid w:val="00C16C38"/>
    <w:rsid w:val="00C9110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514</Words>
  <Characters>4360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1899-12-31T23:00:00Z</cp:lastPrinted>
  <dcterms:created xsi:type="dcterms:W3CDTF">2023-11-06T11:22:00Z</dcterms:created>
  <dcterms:modified xsi:type="dcterms:W3CDTF">2023-11-06T11:22:00Z</dcterms:modified>
</cp:coreProperties>
</file>