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BBD42" w14:textId="77777777" w:rsidR="00081D13" w:rsidRPr="00DE6C5A" w:rsidRDefault="00DC23AA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DE6C5A">
        <w:rPr>
          <w:sz w:val="20"/>
          <w:szCs w:val="20"/>
        </w:rPr>
        <w:t>Niepołomice</w:t>
      </w:r>
      <w:r w:rsidR="00081D13" w:rsidRPr="00DE6C5A">
        <w:rPr>
          <w:sz w:val="20"/>
          <w:szCs w:val="20"/>
        </w:rPr>
        <w:t xml:space="preserve"> dnia: </w:t>
      </w:r>
      <w:r w:rsidRPr="00DE6C5A">
        <w:rPr>
          <w:sz w:val="20"/>
          <w:szCs w:val="20"/>
        </w:rPr>
        <w:t>2023-11-08</w:t>
      </w:r>
    </w:p>
    <w:p w14:paraId="4D783E0E" w14:textId="77777777" w:rsidR="00081D13" w:rsidRPr="00DE6C5A" w:rsidRDefault="00DC23AA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DE6C5A">
        <w:rPr>
          <w:b/>
          <w:bCs/>
          <w:sz w:val="20"/>
          <w:szCs w:val="20"/>
        </w:rPr>
        <w:t>GMINA NIEPOŁOMICE</w:t>
      </w:r>
    </w:p>
    <w:p w14:paraId="18F177F4" w14:textId="77777777" w:rsidR="00081D13" w:rsidRPr="00DE6C5A" w:rsidRDefault="00DC23AA" w:rsidP="00081D13">
      <w:pPr>
        <w:spacing w:line="360" w:lineRule="auto"/>
        <w:ind w:right="3969"/>
        <w:rPr>
          <w:sz w:val="20"/>
          <w:szCs w:val="20"/>
        </w:rPr>
      </w:pPr>
      <w:r w:rsidRPr="00DE6C5A">
        <w:rPr>
          <w:sz w:val="20"/>
          <w:szCs w:val="20"/>
        </w:rPr>
        <w:t>Pl. Zwycięstwa</w:t>
      </w:r>
      <w:r w:rsidR="00081D13" w:rsidRPr="00DE6C5A">
        <w:rPr>
          <w:sz w:val="20"/>
          <w:szCs w:val="20"/>
        </w:rPr>
        <w:t xml:space="preserve"> </w:t>
      </w:r>
      <w:r w:rsidRPr="00DE6C5A">
        <w:rPr>
          <w:sz w:val="20"/>
          <w:szCs w:val="20"/>
        </w:rPr>
        <w:t>13</w:t>
      </w:r>
    </w:p>
    <w:p w14:paraId="02938F74" w14:textId="77777777" w:rsidR="00081D13" w:rsidRPr="00DE6C5A" w:rsidRDefault="00DC23AA" w:rsidP="00081D13">
      <w:pPr>
        <w:ind w:right="3969"/>
        <w:rPr>
          <w:sz w:val="20"/>
          <w:szCs w:val="20"/>
        </w:rPr>
      </w:pPr>
      <w:r w:rsidRPr="00DE6C5A">
        <w:rPr>
          <w:sz w:val="20"/>
          <w:szCs w:val="20"/>
        </w:rPr>
        <w:t>32-005</w:t>
      </w:r>
      <w:r w:rsidR="00081D13" w:rsidRPr="00DE6C5A">
        <w:rPr>
          <w:sz w:val="20"/>
          <w:szCs w:val="20"/>
        </w:rPr>
        <w:t xml:space="preserve"> </w:t>
      </w:r>
      <w:r w:rsidRPr="00DE6C5A">
        <w:rPr>
          <w:sz w:val="20"/>
          <w:szCs w:val="20"/>
        </w:rPr>
        <w:t>Niepołomice</w:t>
      </w:r>
    </w:p>
    <w:p w14:paraId="1B148A65" w14:textId="77777777" w:rsidR="00081D13" w:rsidRPr="00DE6C5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E6C5A" w14:paraId="7A48A22B" w14:textId="77777777" w:rsidTr="00C13EA9">
        <w:tc>
          <w:tcPr>
            <w:tcW w:w="10065" w:type="dxa"/>
            <w:shd w:val="clear" w:color="auto" w:fill="F2F2F2"/>
            <w:hideMark/>
          </w:tcPr>
          <w:p w14:paraId="7E0E06ED" w14:textId="77777777" w:rsidR="00081D13" w:rsidRPr="00DE6C5A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E6C5A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B2CA1D0" w14:textId="77777777" w:rsidR="00081D13" w:rsidRPr="00DE6C5A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E6C5A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F824454" w14:textId="77777777" w:rsidR="00081D13" w:rsidRPr="00DE6C5A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3843C55" w14:textId="77777777" w:rsidR="00081D13" w:rsidRPr="00DE6C5A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E6C5A">
        <w:rPr>
          <w:rFonts w:eastAsia="Calibri"/>
          <w:sz w:val="20"/>
          <w:szCs w:val="20"/>
          <w:lang w:eastAsia="en-US"/>
        </w:rPr>
        <w:t xml:space="preserve">Dotyczy </w:t>
      </w:r>
      <w:r w:rsidRPr="00DE6C5A">
        <w:rPr>
          <w:sz w:val="20"/>
          <w:szCs w:val="20"/>
        </w:rPr>
        <w:t>postępowania o udzielenie zamówienia publicznego</w:t>
      </w:r>
      <w:r w:rsidRPr="00DE6C5A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E6C5A" w14:paraId="0E8E4A44" w14:textId="77777777" w:rsidTr="00081D13">
        <w:tc>
          <w:tcPr>
            <w:tcW w:w="2269" w:type="dxa"/>
            <w:shd w:val="clear" w:color="auto" w:fill="auto"/>
          </w:tcPr>
          <w:p w14:paraId="130B5F59" w14:textId="77777777" w:rsidR="00081D13" w:rsidRPr="00DE6C5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E6C5A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655A456" w14:textId="77777777" w:rsidR="00081D13" w:rsidRPr="00DE6C5A" w:rsidRDefault="00DC23A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E6C5A">
              <w:rPr>
                <w:bCs/>
                <w:sz w:val="20"/>
                <w:szCs w:val="20"/>
              </w:rPr>
              <w:t>Realizacja przedsięwzięć niskoemisyjnych budynków jednorodzinnych w ramach programu STOP SMOG dla Gminy Niepołomice - Etap II - montaż pomp ciepła</w:t>
            </w:r>
          </w:p>
        </w:tc>
      </w:tr>
      <w:tr w:rsidR="00DC23AA" w:rsidRPr="00DE6C5A" w14:paraId="727BB68E" w14:textId="77777777" w:rsidTr="00E504F8">
        <w:tc>
          <w:tcPr>
            <w:tcW w:w="2269" w:type="dxa"/>
            <w:shd w:val="clear" w:color="auto" w:fill="auto"/>
          </w:tcPr>
          <w:p w14:paraId="03C3D013" w14:textId="77777777" w:rsidR="00DC23AA" w:rsidRPr="00DE6C5A" w:rsidRDefault="00DC23AA" w:rsidP="00E504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E6C5A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A121351" w14:textId="77777777" w:rsidR="00DC23AA" w:rsidRPr="00DE6C5A" w:rsidRDefault="00DC23AA" w:rsidP="00E504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E6C5A">
              <w:rPr>
                <w:bCs/>
                <w:sz w:val="20"/>
                <w:szCs w:val="20"/>
              </w:rPr>
              <w:t>ZP.271.29.2023</w:t>
            </w:r>
          </w:p>
        </w:tc>
      </w:tr>
    </w:tbl>
    <w:p w14:paraId="0F176544" w14:textId="77777777" w:rsidR="00081D13" w:rsidRPr="00DE6C5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F94A8F7" w14:textId="77777777" w:rsidR="00081D13" w:rsidRPr="00DE6C5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DE6C5A">
        <w:rPr>
          <w:sz w:val="20"/>
          <w:szCs w:val="20"/>
        </w:rPr>
        <w:t xml:space="preserve">Zamawiający, </w:t>
      </w:r>
      <w:r w:rsidR="00DC23AA" w:rsidRPr="00DE6C5A">
        <w:rPr>
          <w:b/>
          <w:sz w:val="20"/>
          <w:szCs w:val="20"/>
        </w:rPr>
        <w:t>GMINA NIEPOŁOMICE</w:t>
      </w:r>
      <w:r w:rsidRPr="00DE6C5A">
        <w:rPr>
          <w:sz w:val="20"/>
          <w:szCs w:val="20"/>
        </w:rPr>
        <w:t xml:space="preserve">, działając na podstawie art. 253 </w:t>
      </w:r>
      <w:r w:rsidR="00A17CDB" w:rsidRPr="00DE6C5A">
        <w:rPr>
          <w:sz w:val="20"/>
          <w:szCs w:val="20"/>
        </w:rPr>
        <w:t xml:space="preserve">ust. 1 pkt. 1 i </w:t>
      </w:r>
      <w:r w:rsidRPr="00DE6C5A">
        <w:rPr>
          <w:sz w:val="20"/>
          <w:szCs w:val="20"/>
        </w:rPr>
        <w:t xml:space="preserve">ust. </w:t>
      </w:r>
      <w:r w:rsidR="00A17CDB" w:rsidRPr="00DE6C5A">
        <w:rPr>
          <w:sz w:val="20"/>
          <w:szCs w:val="20"/>
        </w:rPr>
        <w:t>2</w:t>
      </w:r>
      <w:r w:rsidRPr="00DE6C5A">
        <w:rPr>
          <w:sz w:val="20"/>
          <w:szCs w:val="20"/>
        </w:rPr>
        <w:t xml:space="preserve"> </w:t>
      </w:r>
      <w:r w:rsidR="00081D13" w:rsidRPr="00DE6C5A">
        <w:rPr>
          <w:sz w:val="20"/>
          <w:szCs w:val="20"/>
        </w:rPr>
        <w:t xml:space="preserve">ustawy z dnia 11 września 2019r. Prawo zamówień publicznych </w:t>
      </w:r>
      <w:r w:rsidR="00DC23AA" w:rsidRPr="00DE6C5A">
        <w:rPr>
          <w:sz w:val="20"/>
          <w:szCs w:val="20"/>
        </w:rPr>
        <w:t>(</w:t>
      </w:r>
      <w:proofErr w:type="spellStart"/>
      <w:r w:rsidR="00DC23AA" w:rsidRPr="00DE6C5A">
        <w:rPr>
          <w:sz w:val="20"/>
          <w:szCs w:val="20"/>
        </w:rPr>
        <w:t>t.j</w:t>
      </w:r>
      <w:proofErr w:type="spellEnd"/>
      <w:r w:rsidR="00DC23AA" w:rsidRPr="00DE6C5A">
        <w:rPr>
          <w:sz w:val="20"/>
          <w:szCs w:val="20"/>
        </w:rPr>
        <w:t>. Dz. U. z 2023r. poz. 1605)</w:t>
      </w:r>
      <w:r w:rsidR="00081D13" w:rsidRPr="00DE6C5A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C23AA" w:rsidRPr="00DE6C5A" w14:paraId="585406E1" w14:textId="77777777" w:rsidTr="00E5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522B53D" w14:textId="77777777" w:rsidR="00DC23AA" w:rsidRPr="00DE6C5A" w:rsidRDefault="00DC23AA" w:rsidP="00E504F8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proofErr w:type="spellStart"/>
            <w:r w:rsidRPr="00DE6C5A">
              <w:rPr>
                <w:b/>
                <w:sz w:val="20"/>
                <w:szCs w:val="20"/>
              </w:rPr>
              <w:t>Neoklima</w:t>
            </w:r>
            <w:proofErr w:type="spellEnd"/>
            <w:r w:rsidRPr="00DE6C5A">
              <w:rPr>
                <w:b/>
                <w:sz w:val="20"/>
                <w:szCs w:val="20"/>
              </w:rPr>
              <w:t xml:space="preserve"> spółka z ograniczoną odpowiedzialnością</w:t>
            </w:r>
          </w:p>
          <w:p w14:paraId="2F8FD721" w14:textId="77777777" w:rsidR="00DC23AA" w:rsidRPr="00DE6C5A" w:rsidRDefault="00DC23AA" w:rsidP="00E504F8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E6C5A">
              <w:rPr>
                <w:bCs/>
                <w:sz w:val="20"/>
                <w:szCs w:val="20"/>
              </w:rPr>
              <w:t>Skośna</w:t>
            </w:r>
            <w:r w:rsidRPr="00DE6C5A">
              <w:rPr>
                <w:bCs/>
                <w:sz w:val="20"/>
                <w:szCs w:val="20"/>
              </w:rPr>
              <w:t xml:space="preserve"> </w:t>
            </w:r>
            <w:r w:rsidRPr="00DE6C5A">
              <w:rPr>
                <w:bCs/>
                <w:sz w:val="20"/>
                <w:szCs w:val="20"/>
              </w:rPr>
              <w:t>12</w:t>
            </w:r>
            <w:r w:rsidRPr="00DE6C5A">
              <w:rPr>
                <w:bCs/>
                <w:sz w:val="20"/>
                <w:szCs w:val="20"/>
              </w:rPr>
              <w:t xml:space="preserve"> </w:t>
            </w:r>
          </w:p>
          <w:p w14:paraId="3C3CCB08" w14:textId="77777777" w:rsidR="00DC23AA" w:rsidRPr="00DE6C5A" w:rsidRDefault="00DC23AA" w:rsidP="00E504F8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DE6C5A">
              <w:rPr>
                <w:bCs/>
                <w:sz w:val="20"/>
                <w:szCs w:val="20"/>
              </w:rPr>
              <w:t>30-383</w:t>
            </w:r>
            <w:r w:rsidRPr="00DE6C5A">
              <w:rPr>
                <w:bCs/>
                <w:sz w:val="20"/>
                <w:szCs w:val="20"/>
              </w:rPr>
              <w:t xml:space="preserve"> </w:t>
            </w:r>
            <w:r w:rsidRPr="00DE6C5A">
              <w:rPr>
                <w:bCs/>
                <w:sz w:val="20"/>
                <w:szCs w:val="20"/>
              </w:rPr>
              <w:t>Kraków</w:t>
            </w:r>
          </w:p>
          <w:p w14:paraId="0345B4AC" w14:textId="77777777" w:rsidR="00DC23AA" w:rsidRPr="00DE6C5A" w:rsidRDefault="00DC23AA" w:rsidP="00E504F8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DE6C5A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E6C5A">
              <w:rPr>
                <w:sz w:val="20"/>
                <w:szCs w:val="20"/>
              </w:rPr>
              <w:t xml:space="preserve"> </w:t>
            </w:r>
            <w:bookmarkEnd w:id="1"/>
            <w:r w:rsidRPr="00DE6C5A">
              <w:rPr>
                <w:b/>
                <w:sz w:val="20"/>
                <w:szCs w:val="20"/>
              </w:rPr>
              <w:t>285 908.40 zł</w:t>
            </w:r>
            <w:r w:rsidRPr="00DE6C5A">
              <w:rPr>
                <w:b/>
                <w:sz w:val="20"/>
                <w:szCs w:val="20"/>
              </w:rPr>
              <w:t xml:space="preserve"> brutto</w:t>
            </w:r>
            <w:r w:rsidRPr="00DE6C5A">
              <w:rPr>
                <w:bCs/>
                <w:sz w:val="20"/>
                <w:szCs w:val="20"/>
              </w:rPr>
              <w:t>.</w:t>
            </w:r>
          </w:p>
          <w:p w14:paraId="2430D7E5" w14:textId="77777777" w:rsidR="00DC23AA" w:rsidRPr="00DE6C5A" w:rsidRDefault="00DC23AA" w:rsidP="00E504F8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DE6C5A">
              <w:rPr>
                <w:color w:val="000000"/>
                <w:sz w:val="20"/>
                <w:szCs w:val="20"/>
              </w:rPr>
              <w:t>Uzasadnienie wyboru:</w:t>
            </w:r>
          </w:p>
          <w:p w14:paraId="00D72285" w14:textId="77777777" w:rsidR="00DC23AA" w:rsidRPr="00DE6C5A" w:rsidRDefault="00DC23AA" w:rsidP="00E504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DE6C5A">
              <w:rPr>
                <w:sz w:val="20"/>
                <w:szCs w:val="20"/>
              </w:rPr>
              <w:t xml:space="preserve">Oferta uzyskała najwyższą </w:t>
            </w:r>
            <w:proofErr w:type="spellStart"/>
            <w:r w:rsidRPr="00DE6C5A">
              <w:rPr>
                <w:sz w:val="20"/>
                <w:szCs w:val="20"/>
              </w:rPr>
              <w:t>ilośc</w:t>
            </w:r>
            <w:proofErr w:type="spellEnd"/>
            <w:r w:rsidRPr="00DE6C5A">
              <w:rPr>
                <w:sz w:val="20"/>
                <w:szCs w:val="20"/>
              </w:rPr>
              <w:t xml:space="preserve"> punktów przy </w:t>
            </w:r>
            <w:proofErr w:type="spellStart"/>
            <w:r w:rsidRPr="00DE6C5A">
              <w:rPr>
                <w:sz w:val="20"/>
                <w:szCs w:val="20"/>
              </w:rPr>
              <w:t>uwględnieniu</w:t>
            </w:r>
            <w:proofErr w:type="spellEnd"/>
            <w:r w:rsidRPr="00DE6C5A">
              <w:rPr>
                <w:sz w:val="20"/>
                <w:szCs w:val="20"/>
              </w:rPr>
              <w:t xml:space="preserve"> kryterium ceny i kryterium poza cenowego</w:t>
            </w:r>
          </w:p>
        </w:tc>
      </w:tr>
    </w:tbl>
    <w:p w14:paraId="2A98D948" w14:textId="77777777" w:rsidR="00081D13" w:rsidRPr="00DE6C5A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DE6C5A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DE6C5A">
        <w:rPr>
          <w:color w:val="000000"/>
          <w:sz w:val="20"/>
          <w:szCs w:val="20"/>
        </w:rPr>
        <w:t>:</w:t>
      </w:r>
    </w:p>
    <w:tbl>
      <w:tblPr>
        <w:tblW w:w="101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0"/>
        <w:gridCol w:w="3598"/>
        <w:gridCol w:w="1693"/>
        <w:gridCol w:w="1903"/>
        <w:gridCol w:w="1693"/>
      </w:tblGrid>
      <w:tr w:rsidR="00DE6C5A" w:rsidRPr="00DE6C5A" w14:paraId="25D40E14" w14:textId="77777777" w:rsidTr="00DE6C5A">
        <w:trPr>
          <w:trHeight w:val="511"/>
        </w:trPr>
        <w:tc>
          <w:tcPr>
            <w:tcW w:w="1270" w:type="dxa"/>
            <w:shd w:val="clear" w:color="auto" w:fill="F2F2F2"/>
            <w:vAlign w:val="center"/>
          </w:tcPr>
          <w:p w14:paraId="44D4618B" w14:textId="77777777" w:rsidR="00DE6C5A" w:rsidRPr="00DE6C5A" w:rsidRDefault="00DE6C5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DE6C5A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98" w:type="dxa"/>
            <w:shd w:val="clear" w:color="auto" w:fill="F2F2F2"/>
            <w:vAlign w:val="center"/>
          </w:tcPr>
          <w:p w14:paraId="22AEE8CA" w14:textId="77777777" w:rsidR="00DE6C5A" w:rsidRPr="00DE6C5A" w:rsidRDefault="00DE6C5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93" w:type="dxa"/>
            <w:shd w:val="clear" w:color="auto" w:fill="F2F2F2"/>
            <w:vAlign w:val="center"/>
          </w:tcPr>
          <w:p w14:paraId="2B255850" w14:textId="77777777" w:rsidR="00DE6C5A" w:rsidRPr="00DE6C5A" w:rsidRDefault="00DE6C5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E6C5A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903" w:type="dxa"/>
            <w:shd w:val="clear" w:color="auto" w:fill="F2F2F2"/>
            <w:vAlign w:val="center"/>
          </w:tcPr>
          <w:p w14:paraId="52B9C11D" w14:textId="77777777" w:rsidR="00DE6C5A" w:rsidRPr="00DE6C5A" w:rsidRDefault="00DE6C5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E6C5A">
              <w:rPr>
                <w:rFonts w:ascii="Times New Roman" w:hAnsi="Times New Roman" w:cs="Times New Roman"/>
                <w:bCs/>
              </w:rPr>
              <w:t>Okres gwarancji i rękojmi</w:t>
            </w:r>
          </w:p>
        </w:tc>
        <w:tc>
          <w:tcPr>
            <w:tcW w:w="1693" w:type="dxa"/>
            <w:shd w:val="clear" w:color="auto" w:fill="F2F2F2"/>
            <w:vAlign w:val="center"/>
          </w:tcPr>
          <w:p w14:paraId="210A5E65" w14:textId="77777777" w:rsidR="00DE6C5A" w:rsidRPr="00DE6C5A" w:rsidRDefault="00DE6C5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DE6C5A" w:rsidRPr="00DE6C5A" w14:paraId="6F83F5AF" w14:textId="77777777" w:rsidTr="00DE6C5A">
        <w:trPr>
          <w:trHeight w:val="1398"/>
        </w:trPr>
        <w:tc>
          <w:tcPr>
            <w:tcW w:w="1270" w:type="dxa"/>
            <w:vAlign w:val="center"/>
          </w:tcPr>
          <w:p w14:paraId="532CD062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98" w:type="dxa"/>
            <w:vAlign w:val="center"/>
          </w:tcPr>
          <w:p w14:paraId="79432580" w14:textId="77777777" w:rsidR="00DE6C5A" w:rsidRPr="00DE6C5A" w:rsidRDefault="00DE6C5A" w:rsidP="00E504F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E6C5A">
              <w:rPr>
                <w:rFonts w:ascii="Times New Roman" w:hAnsi="Times New Roman" w:cs="Times New Roman"/>
                <w:b/>
              </w:rPr>
              <w:t>Neoklima</w:t>
            </w:r>
            <w:proofErr w:type="spellEnd"/>
            <w:r w:rsidRPr="00DE6C5A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2002A0E7" w14:textId="315F4198" w:rsidR="00DE6C5A" w:rsidRPr="00DE6C5A" w:rsidRDefault="00DE6C5A" w:rsidP="00E504F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E6C5A">
              <w:rPr>
                <w:rFonts w:ascii="Times New Roman" w:hAnsi="Times New Roman" w:cs="Times New Roman"/>
                <w:bCs/>
              </w:rPr>
              <w:t>Skośna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12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FE38C12" w14:textId="77777777" w:rsidR="00DE6C5A" w:rsidRPr="00DE6C5A" w:rsidRDefault="00DE6C5A" w:rsidP="00E504F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6C5A">
              <w:rPr>
                <w:rFonts w:ascii="Times New Roman" w:hAnsi="Times New Roman" w:cs="Times New Roman"/>
                <w:bCs/>
              </w:rPr>
              <w:t>30-383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93" w:type="dxa"/>
            <w:vAlign w:val="center"/>
          </w:tcPr>
          <w:p w14:paraId="77815352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903" w:type="dxa"/>
            <w:vAlign w:val="center"/>
          </w:tcPr>
          <w:p w14:paraId="37666740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93" w:type="dxa"/>
            <w:vAlign w:val="center"/>
          </w:tcPr>
          <w:p w14:paraId="26CBB24D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DE6C5A" w:rsidRPr="00DE6C5A" w14:paraId="5C421AA8" w14:textId="77777777" w:rsidTr="00DE6C5A">
        <w:trPr>
          <w:trHeight w:val="872"/>
        </w:trPr>
        <w:tc>
          <w:tcPr>
            <w:tcW w:w="1270" w:type="dxa"/>
            <w:vAlign w:val="center"/>
          </w:tcPr>
          <w:p w14:paraId="34751FE1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98" w:type="dxa"/>
            <w:vAlign w:val="center"/>
          </w:tcPr>
          <w:p w14:paraId="0C54C465" w14:textId="77777777" w:rsidR="00DE6C5A" w:rsidRPr="00DE6C5A" w:rsidRDefault="00DE6C5A" w:rsidP="00E504F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E6C5A">
              <w:rPr>
                <w:rFonts w:ascii="Times New Roman" w:hAnsi="Times New Roman" w:cs="Times New Roman"/>
                <w:b/>
              </w:rPr>
              <w:t>INERGIS S.A.</w:t>
            </w:r>
          </w:p>
          <w:p w14:paraId="2AFF1F60" w14:textId="16CCF226" w:rsidR="00DE6C5A" w:rsidRPr="00DE6C5A" w:rsidRDefault="00DE6C5A" w:rsidP="00E504F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E6C5A">
              <w:rPr>
                <w:rFonts w:ascii="Times New Roman" w:hAnsi="Times New Roman" w:cs="Times New Roman"/>
                <w:bCs/>
              </w:rPr>
              <w:t>Kisielewskiego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18/28B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86360B2" w14:textId="77777777" w:rsidR="00DE6C5A" w:rsidRPr="00DE6C5A" w:rsidRDefault="00DE6C5A" w:rsidP="00E504F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6C5A">
              <w:rPr>
                <w:rFonts w:ascii="Times New Roman" w:hAnsi="Times New Roman" w:cs="Times New Roman"/>
                <w:bCs/>
              </w:rPr>
              <w:t>42-215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Częstochowa</w:t>
            </w:r>
          </w:p>
        </w:tc>
        <w:tc>
          <w:tcPr>
            <w:tcW w:w="1693" w:type="dxa"/>
            <w:vAlign w:val="center"/>
          </w:tcPr>
          <w:p w14:paraId="378156B2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50,22</w:t>
            </w:r>
          </w:p>
        </w:tc>
        <w:tc>
          <w:tcPr>
            <w:tcW w:w="1903" w:type="dxa"/>
            <w:vAlign w:val="center"/>
          </w:tcPr>
          <w:p w14:paraId="77E7AFD2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93" w:type="dxa"/>
            <w:vAlign w:val="center"/>
          </w:tcPr>
          <w:p w14:paraId="646044F3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90,22</w:t>
            </w:r>
          </w:p>
        </w:tc>
      </w:tr>
      <w:tr w:rsidR="00DE6C5A" w:rsidRPr="00DE6C5A" w14:paraId="7F836469" w14:textId="77777777" w:rsidTr="00DE6C5A">
        <w:trPr>
          <w:trHeight w:val="872"/>
        </w:trPr>
        <w:tc>
          <w:tcPr>
            <w:tcW w:w="1270" w:type="dxa"/>
            <w:vAlign w:val="center"/>
          </w:tcPr>
          <w:p w14:paraId="6F058CF3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98" w:type="dxa"/>
            <w:vAlign w:val="center"/>
          </w:tcPr>
          <w:p w14:paraId="42FD3206" w14:textId="77777777" w:rsidR="00DE6C5A" w:rsidRPr="00DE6C5A" w:rsidRDefault="00DE6C5A" w:rsidP="00E504F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E6C5A">
              <w:rPr>
                <w:rFonts w:ascii="Times New Roman" w:hAnsi="Times New Roman" w:cs="Times New Roman"/>
                <w:b/>
              </w:rPr>
              <w:t>Ekologika</w:t>
            </w:r>
            <w:proofErr w:type="spellEnd"/>
            <w:r w:rsidRPr="00DE6C5A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0674F1D1" w14:textId="4C403A03" w:rsidR="00DE6C5A" w:rsidRPr="00DE6C5A" w:rsidRDefault="00DE6C5A" w:rsidP="00E504F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E6C5A">
              <w:rPr>
                <w:rFonts w:ascii="Times New Roman" w:hAnsi="Times New Roman" w:cs="Times New Roman"/>
                <w:bCs/>
              </w:rPr>
              <w:t>Polna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6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F6D860A" w14:textId="77777777" w:rsidR="00DE6C5A" w:rsidRPr="00DE6C5A" w:rsidRDefault="00DE6C5A" w:rsidP="00E504F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6C5A">
              <w:rPr>
                <w:rFonts w:ascii="Times New Roman" w:hAnsi="Times New Roman" w:cs="Times New Roman"/>
                <w:bCs/>
              </w:rPr>
              <w:t>21-560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Rzeczyca</w:t>
            </w:r>
          </w:p>
        </w:tc>
        <w:tc>
          <w:tcPr>
            <w:tcW w:w="1693" w:type="dxa"/>
            <w:vAlign w:val="center"/>
          </w:tcPr>
          <w:p w14:paraId="37BC006E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26,93</w:t>
            </w:r>
          </w:p>
        </w:tc>
        <w:tc>
          <w:tcPr>
            <w:tcW w:w="1903" w:type="dxa"/>
            <w:vAlign w:val="center"/>
          </w:tcPr>
          <w:p w14:paraId="42694AC9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93" w:type="dxa"/>
            <w:vAlign w:val="center"/>
          </w:tcPr>
          <w:p w14:paraId="439D2AE5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66,93</w:t>
            </w:r>
          </w:p>
        </w:tc>
      </w:tr>
      <w:tr w:rsidR="00DE6C5A" w:rsidRPr="00DE6C5A" w14:paraId="5E7E2266" w14:textId="77777777" w:rsidTr="00DE6C5A">
        <w:trPr>
          <w:trHeight w:val="556"/>
        </w:trPr>
        <w:tc>
          <w:tcPr>
            <w:tcW w:w="1270" w:type="dxa"/>
            <w:vAlign w:val="center"/>
          </w:tcPr>
          <w:p w14:paraId="6EB00C73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98" w:type="dxa"/>
            <w:vAlign w:val="center"/>
          </w:tcPr>
          <w:p w14:paraId="72DA7ECD" w14:textId="77777777" w:rsidR="00DE6C5A" w:rsidRPr="00DE6C5A" w:rsidRDefault="00DE6C5A" w:rsidP="00E504F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E6C5A">
              <w:rPr>
                <w:rFonts w:ascii="Times New Roman" w:hAnsi="Times New Roman" w:cs="Times New Roman"/>
                <w:b/>
              </w:rPr>
              <w:t>MCE MAŁOPOLSKIE CENTRUM EKOLOGICZNE SŁAWOMIR MIGDAŁEK, PIOTR KOZŁOWSKI S.C.</w:t>
            </w:r>
          </w:p>
          <w:p w14:paraId="433F7562" w14:textId="32B78C24" w:rsidR="00DE6C5A" w:rsidRPr="00DE6C5A" w:rsidRDefault="00DE6C5A" w:rsidP="00E504F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E6C5A">
              <w:rPr>
                <w:rFonts w:ascii="Times New Roman" w:hAnsi="Times New Roman" w:cs="Times New Roman"/>
                <w:bCs/>
              </w:rPr>
              <w:lastRenderedPageBreak/>
              <w:t>Klecza Dolna</w:t>
            </w:r>
            <w:r>
              <w:rPr>
                <w:rFonts w:ascii="Times New Roman" w:hAnsi="Times New Roman" w:cs="Times New Roman"/>
                <w:bCs/>
              </w:rPr>
              <w:t xml:space="preserve"> ul. Krakowska 28</w:t>
            </w:r>
          </w:p>
          <w:p w14:paraId="748714A1" w14:textId="77777777" w:rsidR="00DE6C5A" w:rsidRPr="00DE6C5A" w:rsidRDefault="00DE6C5A" w:rsidP="00E504F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6C5A">
              <w:rPr>
                <w:rFonts w:ascii="Times New Roman" w:hAnsi="Times New Roman" w:cs="Times New Roman"/>
                <w:bCs/>
              </w:rPr>
              <w:t>34-124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Klecza Dolna</w:t>
            </w:r>
          </w:p>
        </w:tc>
        <w:tc>
          <w:tcPr>
            <w:tcW w:w="1693" w:type="dxa"/>
            <w:vAlign w:val="center"/>
          </w:tcPr>
          <w:p w14:paraId="7D2F5122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lastRenderedPageBreak/>
              <w:t xml:space="preserve">  45,77</w:t>
            </w:r>
          </w:p>
        </w:tc>
        <w:tc>
          <w:tcPr>
            <w:tcW w:w="1903" w:type="dxa"/>
            <w:vAlign w:val="center"/>
          </w:tcPr>
          <w:p w14:paraId="1B486DE1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93" w:type="dxa"/>
            <w:vAlign w:val="center"/>
          </w:tcPr>
          <w:p w14:paraId="31C7F13B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45,77</w:t>
            </w:r>
          </w:p>
        </w:tc>
      </w:tr>
      <w:tr w:rsidR="00DE6C5A" w:rsidRPr="00DE6C5A" w14:paraId="67CA52D0" w14:textId="77777777" w:rsidTr="00DE6C5A">
        <w:trPr>
          <w:trHeight w:val="1925"/>
        </w:trPr>
        <w:tc>
          <w:tcPr>
            <w:tcW w:w="1270" w:type="dxa"/>
            <w:vAlign w:val="center"/>
          </w:tcPr>
          <w:p w14:paraId="27FA8536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98" w:type="dxa"/>
            <w:vAlign w:val="center"/>
          </w:tcPr>
          <w:p w14:paraId="50D54082" w14:textId="77777777" w:rsidR="00DE6C5A" w:rsidRPr="00DE6C5A" w:rsidRDefault="00DE6C5A" w:rsidP="00E504F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E6C5A">
              <w:rPr>
                <w:rFonts w:ascii="Times New Roman" w:hAnsi="Times New Roman" w:cs="Times New Roman"/>
                <w:b/>
              </w:rPr>
              <w:t>KLIMASOFT SPÓŁKA Z OGRANICZONĄ ODPOWIEDZIALNOŚCIĄ SPÓŁKA KOMANDYTOWA</w:t>
            </w:r>
          </w:p>
          <w:p w14:paraId="2018978A" w14:textId="05968A02" w:rsidR="00DE6C5A" w:rsidRPr="00DE6C5A" w:rsidRDefault="00DE6C5A" w:rsidP="00E504F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E6C5A">
              <w:rPr>
                <w:rFonts w:ascii="Times New Roman" w:hAnsi="Times New Roman" w:cs="Times New Roman"/>
                <w:bCs/>
              </w:rPr>
              <w:t>Odmętowa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100A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A7A5A94" w14:textId="77777777" w:rsidR="00DE6C5A" w:rsidRPr="00DE6C5A" w:rsidRDefault="00DE6C5A" w:rsidP="00E504F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E6C5A">
              <w:rPr>
                <w:rFonts w:ascii="Times New Roman" w:hAnsi="Times New Roman" w:cs="Times New Roman"/>
                <w:bCs/>
              </w:rPr>
              <w:t>31-979</w:t>
            </w:r>
            <w:r w:rsidRPr="00DE6C5A">
              <w:rPr>
                <w:rFonts w:ascii="Times New Roman" w:hAnsi="Times New Roman" w:cs="Times New Roman"/>
                <w:bCs/>
              </w:rPr>
              <w:t xml:space="preserve"> </w:t>
            </w:r>
            <w:r w:rsidRPr="00DE6C5A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93" w:type="dxa"/>
            <w:vAlign w:val="center"/>
          </w:tcPr>
          <w:p w14:paraId="72F1CA9C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903" w:type="dxa"/>
            <w:vAlign w:val="center"/>
          </w:tcPr>
          <w:p w14:paraId="40F6C3A0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93" w:type="dxa"/>
            <w:vAlign w:val="center"/>
          </w:tcPr>
          <w:p w14:paraId="03C64178" w14:textId="77777777" w:rsidR="00DE6C5A" w:rsidRPr="00DE6C5A" w:rsidRDefault="00DE6C5A" w:rsidP="00E504F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E6C5A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57D7D492" w14:textId="77777777" w:rsidR="00E85D70" w:rsidRPr="00DE6C5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0E02CB2B" w14:textId="77777777" w:rsidR="00F960D7" w:rsidRPr="00DE6C5A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DE6C5A" w:rsidSect="00DE6C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4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84B1C" w14:textId="77777777" w:rsidR="000E283B" w:rsidRDefault="000E283B">
      <w:r>
        <w:separator/>
      </w:r>
    </w:p>
  </w:endnote>
  <w:endnote w:type="continuationSeparator" w:id="0">
    <w:p w14:paraId="08133C73" w14:textId="77777777" w:rsidR="000E283B" w:rsidRDefault="000E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0E912" w14:textId="77777777" w:rsidR="00DC23AA" w:rsidRDefault="00DC23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E98EF" w14:textId="2106B362" w:rsidR="000C1E6F" w:rsidRPr="00DE6C5A" w:rsidRDefault="000C1E6F" w:rsidP="00DE6C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1F629" w14:textId="77777777" w:rsidR="00DC23AA" w:rsidRDefault="00DC2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2A660" w14:textId="77777777" w:rsidR="000E283B" w:rsidRDefault="000E283B">
      <w:r>
        <w:separator/>
      </w:r>
    </w:p>
  </w:footnote>
  <w:footnote w:type="continuationSeparator" w:id="0">
    <w:p w14:paraId="6774B1F1" w14:textId="77777777" w:rsidR="000E283B" w:rsidRDefault="000E2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F475" w14:textId="77777777" w:rsidR="00DC23AA" w:rsidRDefault="00DC2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07B48" w14:textId="77777777" w:rsidR="00DC23AA" w:rsidRDefault="00DC2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7381D" w14:textId="77777777" w:rsidR="00DC23AA" w:rsidRDefault="00DC23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83B"/>
    <w:rsid w:val="00005838"/>
    <w:rsid w:val="00022322"/>
    <w:rsid w:val="00042497"/>
    <w:rsid w:val="00081D13"/>
    <w:rsid w:val="000C1E6F"/>
    <w:rsid w:val="000E283B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23AA"/>
    <w:rsid w:val="00DE6C5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D589A"/>
  <w15:chartTrackingRefBased/>
  <w15:docId w15:val="{8B270F06-1982-4029-9EFA-4B188184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2023-11-08T14:25:00Z</cp:lastPrinted>
  <dcterms:created xsi:type="dcterms:W3CDTF">2023-11-08T14:25:00Z</dcterms:created>
  <dcterms:modified xsi:type="dcterms:W3CDTF">2023-11-08T14:25:00Z</dcterms:modified>
</cp:coreProperties>
</file>