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D99" w:rsidRDefault="000E4D99" w:rsidP="000E4D99">
      <w:pPr>
        <w:tabs>
          <w:tab w:val="left" w:pos="694"/>
          <w:tab w:val="right" w:pos="9000"/>
        </w:tabs>
      </w:pPr>
    </w:p>
    <w:p w:rsidR="000E4D99" w:rsidRDefault="000E4D99" w:rsidP="000E4D99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626E25" w:rsidP="000E4D99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D99" w:rsidRDefault="000E4D99" w:rsidP="000E4D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" stroked="f">
                <v:textbox inset="0,0,0,0">
                  <w:txbxContent>
                    <w:p w:rsidR="000E4D99" w:rsidRDefault="000E4D99" w:rsidP="000E4D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0E4D99" w:rsidRDefault="000E4D99" w:rsidP="000E4D99">
      <w:pPr>
        <w:tabs>
          <w:tab w:val="right" w:pos="9000"/>
        </w:tabs>
        <w:rPr>
          <w:b/>
          <w:sz w:val="32"/>
        </w:rPr>
      </w:pP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E4D99" w:rsidRDefault="000E4D99" w:rsidP="000E4D99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Pr="00FD4621">
        <w:rPr>
          <w:b/>
          <w:sz w:val="22"/>
          <w:szCs w:val="22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FD4621">
        <w:rPr>
          <w:b/>
          <w:sz w:val="22"/>
          <w:szCs w:val="22"/>
        </w:rPr>
        <w:t>Inspect</w:t>
      </w:r>
      <w:proofErr w:type="spellEnd"/>
      <w:r w:rsidRPr="00FD4621">
        <w:rPr>
          <w:b/>
          <w:sz w:val="22"/>
          <w:szCs w:val="22"/>
        </w:rPr>
        <w:t xml:space="preserve"> S (9921048), </w:t>
      </w:r>
      <w:proofErr w:type="spellStart"/>
      <w:r w:rsidRPr="00FD4621">
        <w:rPr>
          <w:b/>
          <w:sz w:val="22"/>
          <w:szCs w:val="22"/>
        </w:rPr>
        <w:t>Tecnai</w:t>
      </w:r>
      <w:proofErr w:type="spellEnd"/>
      <w:r w:rsidRPr="00FD4621">
        <w:rPr>
          <w:b/>
          <w:sz w:val="22"/>
          <w:szCs w:val="22"/>
        </w:rPr>
        <w:t xml:space="preserve"> G2 20 TWIN (D2125), Quanta 200 FEG (D8049), </w:t>
      </w:r>
      <w:proofErr w:type="spellStart"/>
      <w:r w:rsidRPr="00FD4621">
        <w:rPr>
          <w:b/>
          <w:sz w:val="22"/>
          <w:szCs w:val="22"/>
        </w:rPr>
        <w:t>Tecnai</w:t>
      </w:r>
      <w:proofErr w:type="spellEnd"/>
      <w:r w:rsidRPr="00FD4621">
        <w:rPr>
          <w:b/>
          <w:sz w:val="22"/>
          <w:szCs w:val="22"/>
        </w:rPr>
        <w:t xml:space="preserve"> F20 (D9921043), Quanta 3D 200i (9921055), Versa 3D FEG (9921056), </w:t>
      </w:r>
      <w:proofErr w:type="spellStart"/>
      <w:r w:rsidRPr="00FD4621">
        <w:rPr>
          <w:b/>
          <w:sz w:val="22"/>
          <w:szCs w:val="22"/>
        </w:rPr>
        <w:t>Titan</w:t>
      </w:r>
      <w:proofErr w:type="spellEnd"/>
      <w:r w:rsidRPr="00FD4621">
        <w:rPr>
          <w:b/>
          <w:sz w:val="22"/>
          <w:szCs w:val="22"/>
        </w:rPr>
        <w:t xml:space="preserve"> HB 80-300 (D3241) -  Kc-zp.272-</w:t>
      </w:r>
      <w:r w:rsidR="00E5542B">
        <w:rPr>
          <w:b/>
          <w:sz w:val="22"/>
          <w:szCs w:val="22"/>
        </w:rPr>
        <w:t>665/</w:t>
      </w:r>
      <w:bookmarkStart w:id="0" w:name="_GoBack"/>
      <w:bookmarkEnd w:id="0"/>
      <w:r w:rsidR="00626E25">
        <w:rPr>
          <w:b/>
          <w:sz w:val="22"/>
          <w:szCs w:val="22"/>
        </w:rPr>
        <w:t>23</w:t>
      </w:r>
      <w:r>
        <w:rPr>
          <w:b/>
          <w:sz w:val="22"/>
          <w:szCs w:val="22"/>
        </w:rPr>
        <w:t>.</w:t>
      </w:r>
    </w:p>
    <w:p w:rsidR="000E4D99" w:rsidRDefault="000E4D99" w:rsidP="000E4D99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978"/>
        <w:gridCol w:w="3971"/>
      </w:tblGrid>
      <w:tr w:rsidR="000E4D99" w:rsidTr="0087368D">
        <w:trPr>
          <w:trHeight w:val="163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8.2.4 SIWZ tj. osoba, która zrealizowała co najmniej 1 usługę serwisowania mikroskopów (należy podać przedmiot serwisowania, okres w jakim był serwisowany mikroskop, podmiot na rzecz którego została wykonana usługa serwisu mikroskopu)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O PRACĘ*.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ZLECENIE*.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OSOBISTE ŚWIADCZENIE USŁUGI PZEZ WYKONAWCĘ*.</w:t>
            </w:r>
          </w:p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0E4D99" w:rsidRDefault="000E4D99" w:rsidP="000E4D99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0E4D99" w:rsidRDefault="000E4D99" w:rsidP="000E4D99"/>
    <w:p w:rsidR="000E4D99" w:rsidRPr="00793C2D" w:rsidRDefault="000E4D99" w:rsidP="000E4D99"/>
    <w:p w:rsidR="00F55B12" w:rsidRPr="000E4D99" w:rsidRDefault="00F55B12" w:rsidP="000E4D99"/>
    <w:sectPr w:rsidR="00F55B12" w:rsidRPr="000E4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F43" w:rsidRDefault="00446F43">
      <w:r>
        <w:separator/>
      </w:r>
    </w:p>
  </w:endnote>
  <w:endnote w:type="continuationSeparator" w:id="0">
    <w:p w:rsidR="00446F43" w:rsidRDefault="0044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F43" w:rsidRDefault="00446F43">
      <w:r>
        <w:separator/>
      </w:r>
    </w:p>
  </w:footnote>
  <w:footnote w:type="continuationSeparator" w:id="0">
    <w:p w:rsidR="00446F43" w:rsidRDefault="00446F43">
      <w:r>
        <w:continuationSeparator/>
      </w:r>
    </w:p>
  </w:footnote>
  <w:footnote w:id="1">
    <w:p w:rsidR="000E4D99" w:rsidRDefault="000E4D99" w:rsidP="000E4D9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25"/>
    <w:rsid w:val="00080D63"/>
    <w:rsid w:val="000E4D99"/>
    <w:rsid w:val="002328A0"/>
    <w:rsid w:val="002A7F51"/>
    <w:rsid w:val="00446F43"/>
    <w:rsid w:val="00527F15"/>
    <w:rsid w:val="00626E25"/>
    <w:rsid w:val="008539D0"/>
    <w:rsid w:val="008E4A55"/>
    <w:rsid w:val="008E66F9"/>
    <w:rsid w:val="009E4F5D"/>
    <w:rsid w:val="00B33027"/>
    <w:rsid w:val="00C303B2"/>
    <w:rsid w:val="00C74425"/>
    <w:rsid w:val="00E5542B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B88867"/>
  <w15:chartTrackingRefBased/>
  <w15:docId w15:val="{08880A7B-315A-4596-9CB0-0234DB92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4D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80D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0D63"/>
  </w:style>
  <w:style w:type="paragraph" w:styleId="Tekstprzypisudolnego">
    <w:name w:val="footnote text"/>
    <w:basedOn w:val="Normalny"/>
    <w:link w:val="TekstprzypisudolnegoZnak"/>
    <w:semiHidden/>
    <w:unhideWhenUsed/>
    <w:rsid w:val="000E4D99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4D99"/>
  </w:style>
  <w:style w:type="character" w:styleId="Odwoanieprzypisudolnego">
    <w:name w:val="footnote reference"/>
    <w:semiHidden/>
    <w:unhideWhenUsed/>
    <w:rsid w:val="000E4D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3</cp:revision>
  <cp:lastPrinted>1899-12-31T23:00:00Z</cp:lastPrinted>
  <dcterms:created xsi:type="dcterms:W3CDTF">2023-10-11T11:39:00Z</dcterms:created>
  <dcterms:modified xsi:type="dcterms:W3CDTF">2023-11-07T12:46:00Z</dcterms:modified>
</cp:coreProperties>
</file>