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38489" w14:textId="2C5DFCDD" w:rsidR="00B36EDA" w:rsidRPr="00044F89" w:rsidRDefault="001B5CE6" w:rsidP="00044F89">
      <w:pPr>
        <w:spacing w:after="600"/>
        <w:jc w:val="right"/>
        <w:rPr>
          <w:rFonts w:ascii="Arial" w:hAnsi="Arial" w:cs="Arial"/>
          <w:sz w:val="20"/>
          <w:szCs w:val="20"/>
        </w:rPr>
      </w:pPr>
      <w:bookmarkStart w:id="0" w:name="_Hlk53520193"/>
      <w:r w:rsidRPr="00044F89">
        <w:rPr>
          <w:rFonts w:ascii="Arial" w:hAnsi="Arial" w:cs="Arial"/>
          <w:sz w:val="20"/>
          <w:szCs w:val="20"/>
        </w:rPr>
        <w:t>Kraków</w:t>
      </w:r>
      <w:r w:rsidR="00B36EDA" w:rsidRPr="00044F89">
        <w:rPr>
          <w:rFonts w:ascii="Arial" w:hAnsi="Arial" w:cs="Arial"/>
          <w:sz w:val="20"/>
          <w:szCs w:val="20"/>
        </w:rPr>
        <w:t xml:space="preserve"> dnia: </w:t>
      </w:r>
      <w:r w:rsidRPr="00044F89">
        <w:rPr>
          <w:rFonts w:ascii="Arial" w:hAnsi="Arial" w:cs="Arial"/>
          <w:sz w:val="20"/>
          <w:szCs w:val="20"/>
        </w:rPr>
        <w:t>2023-1</w:t>
      </w:r>
      <w:r w:rsidR="00434FAF">
        <w:rPr>
          <w:rFonts w:ascii="Arial" w:hAnsi="Arial" w:cs="Arial"/>
          <w:sz w:val="20"/>
          <w:szCs w:val="20"/>
        </w:rPr>
        <w:t>1</w:t>
      </w:r>
      <w:r w:rsidRPr="00044F89">
        <w:rPr>
          <w:rFonts w:ascii="Arial" w:hAnsi="Arial" w:cs="Arial"/>
          <w:sz w:val="20"/>
          <w:szCs w:val="20"/>
        </w:rPr>
        <w:t>-</w:t>
      </w:r>
      <w:r w:rsidR="00434FAF">
        <w:rPr>
          <w:rFonts w:ascii="Arial" w:hAnsi="Arial" w:cs="Arial"/>
          <w:sz w:val="20"/>
          <w:szCs w:val="20"/>
        </w:rPr>
        <w:t>07</w:t>
      </w:r>
    </w:p>
    <w:p w14:paraId="6EA083FD" w14:textId="77777777" w:rsidR="00B36EDA" w:rsidRPr="00044F89" w:rsidRDefault="001B5CE6" w:rsidP="00044F89">
      <w:pPr>
        <w:ind w:right="3969"/>
        <w:rPr>
          <w:rFonts w:ascii="Arial" w:hAnsi="Arial" w:cs="Arial"/>
          <w:b/>
          <w:bCs/>
          <w:sz w:val="20"/>
          <w:szCs w:val="20"/>
        </w:rPr>
      </w:pPr>
      <w:r w:rsidRPr="00044F89">
        <w:rPr>
          <w:rFonts w:ascii="Arial" w:hAnsi="Arial" w:cs="Arial"/>
          <w:b/>
          <w:bCs/>
          <w:sz w:val="20"/>
          <w:szCs w:val="20"/>
        </w:rPr>
        <w:t>Szpital Specjalistyczny im. Stefana Żeromskiego SP ZOZ w Krakowie Sekcja Zamówień Publicznych</w:t>
      </w:r>
    </w:p>
    <w:p w14:paraId="2097BA7F" w14:textId="0A2F5D58" w:rsidR="00B36EDA" w:rsidRPr="00044F89" w:rsidRDefault="001B5CE6" w:rsidP="00044F89">
      <w:pPr>
        <w:ind w:right="3969"/>
        <w:rPr>
          <w:rFonts w:ascii="Arial" w:hAnsi="Arial" w:cs="Arial"/>
          <w:sz w:val="20"/>
          <w:szCs w:val="20"/>
        </w:rPr>
      </w:pPr>
      <w:r w:rsidRPr="00044F89">
        <w:rPr>
          <w:rFonts w:ascii="Arial" w:hAnsi="Arial" w:cs="Arial"/>
          <w:sz w:val="20"/>
          <w:szCs w:val="20"/>
        </w:rPr>
        <w:t>os. Na Skarpie</w:t>
      </w:r>
      <w:r w:rsidR="00B36EDA" w:rsidRPr="00044F89">
        <w:rPr>
          <w:rFonts w:ascii="Arial" w:hAnsi="Arial" w:cs="Arial"/>
          <w:sz w:val="20"/>
          <w:szCs w:val="20"/>
        </w:rPr>
        <w:t xml:space="preserve"> </w:t>
      </w:r>
      <w:r w:rsidRPr="00044F89">
        <w:rPr>
          <w:rFonts w:ascii="Arial" w:hAnsi="Arial" w:cs="Arial"/>
          <w:sz w:val="20"/>
          <w:szCs w:val="20"/>
        </w:rPr>
        <w:t>66</w:t>
      </w:r>
      <w:r w:rsidR="00044F89">
        <w:rPr>
          <w:rFonts w:ascii="Arial" w:hAnsi="Arial" w:cs="Arial"/>
          <w:sz w:val="20"/>
          <w:szCs w:val="20"/>
        </w:rPr>
        <w:t xml:space="preserve">, </w:t>
      </w:r>
      <w:r w:rsidRPr="00044F89">
        <w:rPr>
          <w:rFonts w:ascii="Arial" w:hAnsi="Arial" w:cs="Arial"/>
          <w:sz w:val="20"/>
          <w:szCs w:val="20"/>
        </w:rPr>
        <w:t>31-913</w:t>
      </w:r>
      <w:r w:rsidR="00B36EDA" w:rsidRPr="00044F89">
        <w:rPr>
          <w:rFonts w:ascii="Arial" w:hAnsi="Arial" w:cs="Arial"/>
          <w:sz w:val="20"/>
          <w:szCs w:val="20"/>
        </w:rPr>
        <w:t xml:space="preserve"> </w:t>
      </w:r>
      <w:r w:rsidRPr="00044F89">
        <w:rPr>
          <w:rFonts w:ascii="Arial" w:hAnsi="Arial" w:cs="Arial"/>
          <w:sz w:val="20"/>
          <w:szCs w:val="20"/>
        </w:rPr>
        <w:t>Kraków</w:t>
      </w:r>
    </w:p>
    <w:p w14:paraId="77DA68CF" w14:textId="77777777" w:rsidR="00B36EDA" w:rsidRPr="00044F89" w:rsidRDefault="00B36EDA" w:rsidP="00044F89">
      <w:pPr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044F89">
        <w:rPr>
          <w:rFonts w:ascii="Arial" w:hAnsi="Arial" w:cs="Arial"/>
          <w:bCs/>
          <w:sz w:val="20"/>
          <w:szCs w:val="20"/>
        </w:rPr>
        <w:t>……………………………………</w:t>
      </w:r>
    </w:p>
    <w:p w14:paraId="10F3C2C4" w14:textId="274241AE" w:rsidR="00B36EDA" w:rsidRPr="00044F89" w:rsidRDefault="00B36EDA" w:rsidP="00044F89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044F89">
        <w:rPr>
          <w:rFonts w:ascii="Arial" w:hAnsi="Arial" w:cs="Arial"/>
          <w:bCs/>
          <w:sz w:val="20"/>
          <w:szCs w:val="20"/>
        </w:rPr>
        <w:t>[nazwa zamawiającego, adres]</w:t>
      </w:r>
    </w:p>
    <w:p w14:paraId="33DE6F87" w14:textId="499E2502" w:rsidR="00871927" w:rsidRPr="00044F89" w:rsidRDefault="00871927" w:rsidP="00044F89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044F89">
        <w:rPr>
          <w:rFonts w:ascii="Arial" w:hAnsi="Arial" w:cs="Arial"/>
          <w:bCs/>
          <w:sz w:val="20"/>
          <w:szCs w:val="20"/>
        </w:rPr>
        <w:t>Pismo: SZP.271-7/23-</w:t>
      </w:r>
      <w:r w:rsidR="00485EB9">
        <w:rPr>
          <w:rFonts w:ascii="Arial" w:hAnsi="Arial" w:cs="Arial"/>
          <w:bCs/>
          <w:sz w:val="20"/>
          <w:szCs w:val="20"/>
        </w:rPr>
        <w:t xml:space="preserve"> 779</w:t>
      </w:r>
      <w:r w:rsidRPr="00044F89">
        <w:rPr>
          <w:rFonts w:ascii="Arial" w:hAnsi="Arial" w:cs="Arial"/>
          <w:bCs/>
          <w:sz w:val="20"/>
          <w:szCs w:val="20"/>
        </w:rPr>
        <w:t>.EJK</w:t>
      </w:r>
    </w:p>
    <w:p w14:paraId="72838C87" w14:textId="77777777" w:rsidR="00B36EDA" w:rsidRPr="00044F89" w:rsidRDefault="00B36EDA" w:rsidP="00044F89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44F89" w14:paraId="6D784A97" w14:textId="77777777" w:rsidTr="00B36EDA">
        <w:tc>
          <w:tcPr>
            <w:tcW w:w="9923" w:type="dxa"/>
            <w:shd w:val="clear" w:color="auto" w:fill="F2F2F2"/>
            <w:hideMark/>
          </w:tcPr>
          <w:p w14:paraId="3BB30124" w14:textId="77777777" w:rsidR="00B36EDA" w:rsidRPr="00044F89" w:rsidRDefault="00B36EDA" w:rsidP="00044F89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044F89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534C264A" w14:textId="77777777" w:rsidR="00B36EDA" w:rsidRDefault="00B36EDA" w:rsidP="00044F8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044F89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  <w:p w14:paraId="5D3FA3B5" w14:textId="708D52C7" w:rsidR="00434FAF" w:rsidRPr="00044F89" w:rsidRDefault="00434FAF" w:rsidP="00044F8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>Grupa 18 i 21</w:t>
            </w:r>
          </w:p>
        </w:tc>
      </w:tr>
    </w:tbl>
    <w:p w14:paraId="3AD27C04" w14:textId="77777777" w:rsidR="00B36EDA" w:rsidRPr="00044F89" w:rsidRDefault="00B36EDA" w:rsidP="00044F89">
      <w:pPr>
        <w:keepNext/>
        <w:spacing w:after="240"/>
        <w:outlineLvl w:val="0"/>
        <w:rPr>
          <w:rFonts w:ascii="Arial" w:hAnsi="Arial" w:cs="Arial"/>
          <w:b/>
          <w:sz w:val="20"/>
          <w:szCs w:val="20"/>
        </w:rPr>
      </w:pPr>
    </w:p>
    <w:p w14:paraId="37EC745A" w14:textId="77777777" w:rsidR="00B36EDA" w:rsidRPr="00044F89" w:rsidRDefault="00B36EDA" w:rsidP="00044F89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044F89">
        <w:rPr>
          <w:rFonts w:ascii="Arial" w:eastAsia="Calibri" w:hAnsi="Arial" w:cs="Arial"/>
          <w:sz w:val="20"/>
          <w:szCs w:val="20"/>
          <w:lang w:eastAsia="en-US"/>
        </w:rPr>
        <w:t xml:space="preserve">Dotyczy </w:t>
      </w:r>
      <w:r w:rsidRPr="00044F89">
        <w:rPr>
          <w:rFonts w:ascii="Arial" w:hAnsi="Arial" w:cs="Arial"/>
          <w:sz w:val="20"/>
          <w:szCs w:val="20"/>
        </w:rPr>
        <w:t>postępowania o udzielenie zamówienia publicznego</w:t>
      </w:r>
      <w:r w:rsidRPr="00044F89">
        <w:rPr>
          <w:rFonts w:ascii="Arial" w:eastAsia="Calibri" w:hAnsi="Arial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44F89" w14:paraId="3E899276" w14:textId="77777777" w:rsidTr="00B36EDA">
        <w:tc>
          <w:tcPr>
            <w:tcW w:w="2269" w:type="dxa"/>
            <w:shd w:val="clear" w:color="auto" w:fill="auto"/>
          </w:tcPr>
          <w:p w14:paraId="053884CE" w14:textId="77777777" w:rsidR="00B36EDA" w:rsidRPr="00044F89" w:rsidRDefault="00B36EDA" w:rsidP="00044F8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44B79B9" w14:textId="77777777" w:rsidR="00B36EDA" w:rsidRPr="00044F89" w:rsidRDefault="001B5CE6" w:rsidP="00044F8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sz w:val="20"/>
                <w:szCs w:val="20"/>
              </w:rPr>
              <w:t>Dostawa sprzętu jednorazowego niesterylnego</w:t>
            </w:r>
          </w:p>
        </w:tc>
      </w:tr>
      <w:tr w:rsidR="001B5CE6" w:rsidRPr="00044F89" w14:paraId="7D79D004" w14:textId="77777777" w:rsidTr="00395F08">
        <w:tc>
          <w:tcPr>
            <w:tcW w:w="2269" w:type="dxa"/>
            <w:shd w:val="clear" w:color="auto" w:fill="auto"/>
          </w:tcPr>
          <w:p w14:paraId="3EC4940E" w14:textId="77777777" w:rsidR="001B5CE6" w:rsidRPr="00044F89" w:rsidRDefault="001B5CE6" w:rsidP="00044F8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670B91A" w14:textId="77777777" w:rsidR="001B5CE6" w:rsidRPr="00044F89" w:rsidRDefault="001B5CE6" w:rsidP="00044F8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sz w:val="20"/>
                <w:szCs w:val="20"/>
              </w:rPr>
              <w:t>SZP-271-7-2023</w:t>
            </w:r>
          </w:p>
        </w:tc>
      </w:tr>
    </w:tbl>
    <w:p w14:paraId="452E24C9" w14:textId="77777777" w:rsidR="00B36EDA" w:rsidRPr="00044F89" w:rsidRDefault="00B36EDA" w:rsidP="00044F8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</w:p>
    <w:p w14:paraId="16460C43" w14:textId="77777777" w:rsidR="00B36EDA" w:rsidRPr="00044F89" w:rsidRDefault="00B36EDA" w:rsidP="00044F89">
      <w:pPr>
        <w:pStyle w:val="Nagwek"/>
        <w:tabs>
          <w:tab w:val="left" w:pos="708"/>
        </w:tabs>
        <w:spacing w:after="120"/>
        <w:ind w:right="-283"/>
        <w:jc w:val="both"/>
        <w:rPr>
          <w:rFonts w:ascii="Arial" w:hAnsi="Arial" w:cs="Arial"/>
          <w:bCs/>
          <w:sz w:val="20"/>
          <w:szCs w:val="20"/>
        </w:rPr>
      </w:pPr>
      <w:r w:rsidRPr="00044F89">
        <w:rPr>
          <w:rFonts w:ascii="Arial" w:hAnsi="Arial" w:cs="Arial"/>
          <w:sz w:val="20"/>
          <w:szCs w:val="20"/>
        </w:rPr>
        <w:t xml:space="preserve">Zamawiający, </w:t>
      </w:r>
      <w:r w:rsidR="001B5CE6" w:rsidRPr="00044F89">
        <w:rPr>
          <w:rFonts w:ascii="Arial" w:hAnsi="Arial" w:cs="Arial"/>
          <w:b/>
          <w:sz w:val="20"/>
          <w:szCs w:val="20"/>
        </w:rPr>
        <w:t>Szpital Specjalistyczny im. Stefana Żeromskiego SP ZOZ w Krakowie Sekcja Zamówień Publicznych</w:t>
      </w:r>
      <w:r w:rsidRPr="00044F89">
        <w:rPr>
          <w:rFonts w:ascii="Arial" w:hAnsi="Arial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1B5CE6" w:rsidRPr="00044F89">
        <w:rPr>
          <w:rFonts w:ascii="Arial" w:hAnsi="Arial" w:cs="Arial"/>
          <w:sz w:val="20"/>
          <w:szCs w:val="20"/>
        </w:rPr>
        <w:t>(</w:t>
      </w:r>
      <w:proofErr w:type="spellStart"/>
      <w:r w:rsidR="001B5CE6" w:rsidRPr="00044F89">
        <w:rPr>
          <w:rFonts w:ascii="Arial" w:hAnsi="Arial" w:cs="Arial"/>
          <w:sz w:val="20"/>
          <w:szCs w:val="20"/>
        </w:rPr>
        <w:t>t.j</w:t>
      </w:r>
      <w:proofErr w:type="spellEnd"/>
      <w:r w:rsidR="001B5CE6" w:rsidRPr="00044F89">
        <w:rPr>
          <w:rFonts w:ascii="Arial" w:hAnsi="Arial" w:cs="Arial"/>
          <w:sz w:val="20"/>
          <w:szCs w:val="20"/>
        </w:rPr>
        <w:t>. Dz. U. z 2023r. poz. 1605)</w:t>
      </w:r>
      <w:r w:rsidRPr="00044F89">
        <w:rPr>
          <w:rFonts w:ascii="Arial" w:hAnsi="Arial" w:cs="Arial"/>
          <w:sz w:val="20"/>
          <w:szCs w:val="20"/>
        </w:rPr>
        <w:t xml:space="preserve">, zwanej dalej „ustawą </w:t>
      </w:r>
      <w:proofErr w:type="spellStart"/>
      <w:r w:rsidRPr="00044F89">
        <w:rPr>
          <w:rFonts w:ascii="Arial" w:hAnsi="Arial" w:cs="Arial"/>
          <w:sz w:val="20"/>
          <w:szCs w:val="20"/>
        </w:rPr>
        <w:t>Pzp</w:t>
      </w:r>
      <w:proofErr w:type="spellEnd"/>
      <w:r w:rsidRPr="00044F89">
        <w:rPr>
          <w:rFonts w:ascii="Arial" w:hAnsi="Arial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B5CE6" w:rsidRPr="00044F89" w14:paraId="4114202F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ED189" w14:textId="77777777" w:rsidR="00434FAF" w:rsidRPr="00044F89" w:rsidRDefault="00434FAF" w:rsidP="00434FAF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18</w:t>
            </w:r>
            <w:r w:rsidRPr="00044F89">
              <w:rPr>
                <w:rFonts w:ascii="Arial" w:hAnsi="Arial" w:cs="Arial"/>
                <w:sz w:val="20"/>
                <w:szCs w:val="20"/>
              </w:rPr>
              <w:t>: Podkład w rolce</w:t>
            </w:r>
          </w:p>
          <w:p w14:paraId="67593B80" w14:textId="77777777" w:rsidR="00434FAF" w:rsidRPr="00044F89" w:rsidRDefault="00434FAF" w:rsidP="00434FAF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Polmil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sp. z o. o. 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Przemysłowa 8 B , 85-758 BYDGOSZCZ</w:t>
            </w:r>
          </w:p>
          <w:p w14:paraId="654C8952" w14:textId="77777777" w:rsidR="00434FAF" w:rsidRPr="00044F89" w:rsidRDefault="00434FAF" w:rsidP="00434FA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406 971.00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43CF73D" w14:textId="77777777" w:rsidR="00434FAF" w:rsidRPr="00044F89" w:rsidRDefault="00434FAF" w:rsidP="00434FAF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1D2F77D0" w14:textId="71E5C0F0" w:rsidR="001B5CE6" w:rsidRPr="00044F89" w:rsidRDefault="00434FAF" w:rsidP="00434FAF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62E33022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378B3" w14:textId="6CE1ABFB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2</w:t>
            </w:r>
            <w:r w:rsidR="00434FA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AB1699">
              <w:rPr>
                <w:rFonts w:ascii="Arial" w:hAnsi="Arial" w:cs="Arial"/>
                <w:sz w:val="20"/>
                <w:szCs w:val="20"/>
              </w:rPr>
              <w:t>wyroby do wentylacji nieinwazyjnej</w:t>
            </w:r>
          </w:p>
          <w:p w14:paraId="6EABD380" w14:textId="77777777" w:rsidR="00AB1699" w:rsidRPr="00044F89" w:rsidRDefault="00AB1699" w:rsidP="00AB169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Bjeska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 z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o.o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sp.k.</w:t>
            </w:r>
          </w:p>
          <w:p w14:paraId="431DBAE4" w14:textId="77777777" w:rsidR="00AB1699" w:rsidRDefault="00AB1699" w:rsidP="00AB16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Strzeszyńska 33, 60-479 Poznań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A4D697" w14:textId="26E9C239" w:rsidR="001B5CE6" w:rsidRPr="00044F89" w:rsidRDefault="001B5CE6" w:rsidP="00AB16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="00AB1699" w:rsidRPr="00AB1699">
              <w:rPr>
                <w:rFonts w:ascii="Arial" w:hAnsi="Arial" w:cs="Arial"/>
                <w:b/>
                <w:bCs/>
                <w:sz w:val="20"/>
                <w:szCs w:val="20"/>
              </w:rPr>
              <w:t>84833,57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7C93FE3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0EA4C9ED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</w:tbl>
    <w:p w14:paraId="5983AC15" w14:textId="77777777" w:rsidR="00B36EDA" w:rsidRPr="00044F89" w:rsidRDefault="00B36EDA" w:rsidP="00044F89">
      <w:pPr>
        <w:spacing w:before="360" w:after="120"/>
        <w:ind w:right="-425"/>
        <w:jc w:val="both"/>
        <w:rPr>
          <w:rFonts w:ascii="Arial" w:hAnsi="Arial" w:cs="Arial"/>
          <w:color w:val="000000"/>
          <w:sz w:val="20"/>
          <w:szCs w:val="20"/>
        </w:rPr>
      </w:pPr>
      <w:r w:rsidRPr="00044F89">
        <w:rPr>
          <w:rFonts w:ascii="Arial" w:hAnsi="Arial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44F89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1985"/>
        <w:gridCol w:w="1559"/>
      </w:tblGrid>
      <w:tr w:rsidR="00B36EDA" w:rsidRPr="00044F89" w14:paraId="1EA6B13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6D8177" w14:textId="77777777" w:rsidR="00B36EDA" w:rsidRPr="00044F89" w:rsidRDefault="00B36EDA" w:rsidP="00044F8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0C71EC" w14:textId="77777777" w:rsidR="00B36EDA" w:rsidRPr="00044F89" w:rsidRDefault="00B36EDA" w:rsidP="00044F89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7B2D59" w14:textId="77777777" w:rsidR="00B36EDA" w:rsidRPr="00044F89" w:rsidRDefault="00B36EDA" w:rsidP="00044F8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87752B" w14:textId="77777777" w:rsidR="00B36EDA" w:rsidRPr="00044F89" w:rsidRDefault="00B36EDA" w:rsidP="00044F8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B5CE6" w:rsidRPr="00044F89" w14:paraId="2AB9EBD7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1E93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18 - Podkład w rolce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BC61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Polmil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72EEC868" w14:textId="6A35ED62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Przemysłowa 8 B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85-758 BYDGOSZCZ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2269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EDE2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7D4DAFE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970F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18 - Podkład w rolce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C596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5DF8054" w14:textId="45CDDAA3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lastRenderedPageBreak/>
              <w:t>Pod Borem 18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AE245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lastRenderedPageBreak/>
              <w:t>1 - Cena - 93.21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3D0C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93,21</w:t>
            </w:r>
          </w:p>
        </w:tc>
      </w:tr>
      <w:tr w:rsidR="001B5CE6" w:rsidRPr="00044F89" w14:paraId="592A8FBB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1F4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18 - Podkład w rolce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FC9F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Neomed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30785418" w14:textId="18DEEFFC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Orężna 6A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05-501 Piaseczno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EFC55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- 83.18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F3A9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83,18</w:t>
            </w:r>
          </w:p>
        </w:tc>
      </w:tr>
      <w:tr w:rsidR="001B5CE6" w:rsidRPr="00044F89" w14:paraId="0FECA16B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E428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18 - Podkład w rolce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A999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Aksonart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Arkadiusz Nowak</w:t>
            </w:r>
          </w:p>
          <w:p w14:paraId="4D6EB882" w14:textId="11173A19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Szlachecka 5A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30-444 Libertów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939F4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209B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0FA3CFC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947D0" w14:textId="469D3ABF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2</w:t>
            </w:r>
            <w:r w:rsidR="00434FAF">
              <w:rPr>
                <w:rFonts w:ascii="Arial" w:hAnsi="Arial" w:cs="Arial"/>
                <w:sz w:val="20"/>
                <w:szCs w:val="20"/>
              </w:rPr>
              <w:t>1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34FAF">
              <w:rPr>
                <w:rFonts w:ascii="Arial" w:hAnsi="Arial" w:cs="Arial"/>
                <w:sz w:val="20"/>
                <w:szCs w:val="20"/>
              </w:rPr>
              <w:t>–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34FAF">
              <w:rPr>
                <w:rFonts w:ascii="Arial" w:hAnsi="Arial" w:cs="Arial"/>
                <w:sz w:val="20"/>
                <w:szCs w:val="20"/>
              </w:rPr>
              <w:t>wyroby do wentylacji nieinwazyjnej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B5F7" w14:textId="6BF6809D" w:rsidR="00434FAF" w:rsidRPr="00044F89" w:rsidRDefault="00434FAF" w:rsidP="00434F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Bjeska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 z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o.o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sp.k.</w:t>
            </w:r>
          </w:p>
          <w:p w14:paraId="0BBC597A" w14:textId="26A7FD65" w:rsidR="001B5CE6" w:rsidRPr="00044F89" w:rsidRDefault="00434FAF" w:rsidP="00434FA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Strzeszyńska 33, 60-479 Poznań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4D93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D958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538F0734" w14:textId="77777777" w:rsidR="00F11F19" w:rsidRPr="00044F89" w:rsidRDefault="00F11F19" w:rsidP="00044F89">
      <w:pPr>
        <w:spacing w:after="40"/>
        <w:jc w:val="both"/>
        <w:rPr>
          <w:rFonts w:ascii="Arial" w:hAnsi="Arial" w:cs="Arial"/>
          <w:b/>
          <w:bCs/>
          <w:sz w:val="20"/>
          <w:szCs w:val="20"/>
        </w:rPr>
      </w:pPr>
    </w:p>
    <w:p w14:paraId="01CAD0B7" w14:textId="7CD6B29C" w:rsidR="00F11F19" w:rsidRPr="00044F89" w:rsidRDefault="00F11F19" w:rsidP="00044F89">
      <w:pPr>
        <w:spacing w:after="40"/>
        <w:jc w:val="both"/>
        <w:rPr>
          <w:rFonts w:ascii="Arial" w:hAnsi="Arial" w:cs="Arial"/>
          <w:sz w:val="20"/>
          <w:szCs w:val="20"/>
        </w:rPr>
      </w:pPr>
      <w:r w:rsidRPr="00044F89">
        <w:rPr>
          <w:rFonts w:ascii="Arial" w:hAnsi="Arial" w:cs="Arial"/>
          <w:b/>
          <w:bCs/>
          <w:sz w:val="20"/>
          <w:szCs w:val="20"/>
        </w:rPr>
        <w:t>Informacja o terminie zawarcia umowy</w:t>
      </w:r>
      <w:r w:rsidRPr="00044F89">
        <w:rPr>
          <w:rFonts w:ascii="Arial" w:hAnsi="Arial" w:cs="Arial"/>
          <w:sz w:val="20"/>
          <w:szCs w:val="20"/>
        </w:rPr>
        <w:t>:</w:t>
      </w:r>
    </w:p>
    <w:p w14:paraId="5CB5A431" w14:textId="6A900D46" w:rsidR="00F11F19" w:rsidRPr="00044F89" w:rsidRDefault="00F11F19" w:rsidP="00044F8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044F89">
        <w:rPr>
          <w:rFonts w:ascii="Arial" w:hAnsi="Arial" w:cs="Arial"/>
          <w:sz w:val="20"/>
          <w:szCs w:val="20"/>
        </w:rPr>
        <w:t xml:space="preserve">Umowa w sprawie zamówienia publicznego, zgodnie z art. 264 ust. 1 ustawy </w:t>
      </w:r>
      <w:proofErr w:type="spellStart"/>
      <w:r w:rsidRPr="00044F89">
        <w:rPr>
          <w:rFonts w:ascii="Arial" w:hAnsi="Arial" w:cs="Arial"/>
          <w:sz w:val="20"/>
          <w:szCs w:val="20"/>
        </w:rPr>
        <w:t>Pzp</w:t>
      </w:r>
      <w:proofErr w:type="spellEnd"/>
      <w:r w:rsidRPr="00044F89">
        <w:rPr>
          <w:rFonts w:ascii="Arial" w:hAnsi="Arial" w:cs="Arial"/>
          <w:sz w:val="20"/>
          <w:szCs w:val="20"/>
        </w:rPr>
        <w:t>, zostanie zawarta, w terminie nie krótszym niż 1</w:t>
      </w:r>
      <w:r w:rsidR="00044F89" w:rsidRPr="00044F89">
        <w:rPr>
          <w:rFonts w:ascii="Arial" w:hAnsi="Arial" w:cs="Arial"/>
          <w:sz w:val="20"/>
          <w:szCs w:val="20"/>
        </w:rPr>
        <w:t>0</w:t>
      </w:r>
      <w:r w:rsidRPr="00044F89">
        <w:rPr>
          <w:rFonts w:ascii="Arial" w:hAnsi="Arial" w:cs="Arial"/>
          <w:sz w:val="20"/>
          <w:szCs w:val="20"/>
        </w:rPr>
        <w:t xml:space="preserve"> dni od dnia przesłania niniejszej informacji o wyborze najkorzystniejszej oferty</w:t>
      </w:r>
      <w:r w:rsidR="00044F89" w:rsidRPr="00044F89">
        <w:rPr>
          <w:rFonts w:ascii="Arial" w:hAnsi="Arial" w:cs="Arial"/>
          <w:sz w:val="20"/>
          <w:szCs w:val="20"/>
        </w:rPr>
        <w:t xml:space="preserve"> środkami komunikacji elektronicznej.</w:t>
      </w:r>
    </w:p>
    <w:p w14:paraId="010D999D" w14:textId="6B5AD445" w:rsidR="00F11F19" w:rsidRPr="00044F89" w:rsidRDefault="00F11F19" w:rsidP="00044F89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044F89">
        <w:rPr>
          <w:rFonts w:ascii="Arial" w:hAnsi="Arial" w:cs="Arial"/>
          <w:sz w:val="20"/>
          <w:szCs w:val="20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044F89">
        <w:rPr>
          <w:rFonts w:ascii="Arial" w:hAnsi="Arial" w:cs="Arial"/>
          <w:sz w:val="20"/>
          <w:szCs w:val="20"/>
        </w:rPr>
        <w:t>Pzp</w:t>
      </w:r>
      <w:proofErr w:type="spellEnd"/>
      <w:r w:rsidR="00044F89" w:rsidRPr="00044F89">
        <w:rPr>
          <w:rFonts w:ascii="Arial" w:hAnsi="Arial" w:cs="Arial"/>
          <w:sz w:val="20"/>
          <w:szCs w:val="20"/>
        </w:rPr>
        <w:t>.</w:t>
      </w:r>
    </w:p>
    <w:p w14:paraId="20F7F871" w14:textId="5AE43D39" w:rsidR="00B464D3" w:rsidRPr="00044F89" w:rsidRDefault="00B464D3" w:rsidP="00044F89">
      <w:pPr>
        <w:spacing w:before="720" w:after="480"/>
        <w:ind w:left="3119" w:right="-425" w:firstLine="425"/>
        <w:jc w:val="right"/>
        <w:rPr>
          <w:rFonts w:ascii="Arial" w:hAnsi="Arial" w:cs="Arial"/>
          <w:i/>
          <w:sz w:val="20"/>
          <w:szCs w:val="20"/>
        </w:rPr>
      </w:pPr>
      <w:r w:rsidRPr="00044F89">
        <w:rPr>
          <w:rFonts w:ascii="Arial" w:hAnsi="Arial" w:cs="Arial"/>
          <w:i/>
          <w:sz w:val="20"/>
          <w:szCs w:val="20"/>
        </w:rPr>
        <w:t>Zamawiający</w:t>
      </w:r>
    </w:p>
    <w:p w14:paraId="6402DD24" w14:textId="035C3293" w:rsidR="008642B3" w:rsidRPr="00044F89" w:rsidRDefault="001B5CE6" w:rsidP="00044F89">
      <w:pPr>
        <w:ind w:right="-425"/>
        <w:jc w:val="right"/>
        <w:rPr>
          <w:rFonts w:ascii="Arial" w:hAnsi="Arial" w:cs="Arial"/>
          <w:sz w:val="20"/>
          <w:szCs w:val="20"/>
          <w:vertAlign w:val="superscript"/>
        </w:rPr>
      </w:pPr>
      <w:r w:rsidRPr="00044F89">
        <w:rPr>
          <w:rFonts w:ascii="Arial" w:hAnsi="Arial" w:cs="Arial"/>
          <w:sz w:val="20"/>
          <w:szCs w:val="20"/>
        </w:rPr>
        <w:t xml:space="preserve">  </w:t>
      </w:r>
      <w:bookmarkEnd w:id="0"/>
    </w:p>
    <w:sectPr w:rsidR="008642B3" w:rsidRPr="00044F8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9CE18" w14:textId="77777777" w:rsidR="00C102C9" w:rsidRDefault="00C102C9">
      <w:r>
        <w:separator/>
      </w:r>
    </w:p>
  </w:endnote>
  <w:endnote w:type="continuationSeparator" w:id="0">
    <w:p w14:paraId="313C740A" w14:textId="77777777" w:rsidR="00C102C9" w:rsidRDefault="00C10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AC5C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0875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B560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43584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49E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8EEE6" w14:textId="77777777" w:rsidR="00C102C9" w:rsidRDefault="00C102C9">
      <w:r>
        <w:separator/>
      </w:r>
    </w:p>
  </w:footnote>
  <w:footnote w:type="continuationSeparator" w:id="0">
    <w:p w14:paraId="246D0DB8" w14:textId="77777777" w:rsidR="00C102C9" w:rsidRDefault="00C10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365C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3FF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C88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34"/>
    <w:rsid w:val="00022322"/>
    <w:rsid w:val="00042497"/>
    <w:rsid w:val="00044F89"/>
    <w:rsid w:val="000C1E6F"/>
    <w:rsid w:val="000E4E56"/>
    <w:rsid w:val="001A1468"/>
    <w:rsid w:val="001B5CE6"/>
    <w:rsid w:val="001B7815"/>
    <w:rsid w:val="001E60A6"/>
    <w:rsid w:val="00211A34"/>
    <w:rsid w:val="002B1E4F"/>
    <w:rsid w:val="002B6761"/>
    <w:rsid w:val="002D3992"/>
    <w:rsid w:val="003445A0"/>
    <w:rsid w:val="003A0AFC"/>
    <w:rsid w:val="003D611C"/>
    <w:rsid w:val="00431C0B"/>
    <w:rsid w:val="00434FAF"/>
    <w:rsid w:val="00437CAD"/>
    <w:rsid w:val="004571CD"/>
    <w:rsid w:val="004657DA"/>
    <w:rsid w:val="00485EB9"/>
    <w:rsid w:val="004B2665"/>
    <w:rsid w:val="004C3459"/>
    <w:rsid w:val="004E324A"/>
    <w:rsid w:val="004E7234"/>
    <w:rsid w:val="0054734E"/>
    <w:rsid w:val="00596EA3"/>
    <w:rsid w:val="00596FD7"/>
    <w:rsid w:val="005E5BFF"/>
    <w:rsid w:val="00601D34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1927"/>
    <w:rsid w:val="008A6C10"/>
    <w:rsid w:val="008E5102"/>
    <w:rsid w:val="00915B9E"/>
    <w:rsid w:val="00952256"/>
    <w:rsid w:val="00967BF4"/>
    <w:rsid w:val="0097748A"/>
    <w:rsid w:val="009A24DC"/>
    <w:rsid w:val="009F0E5C"/>
    <w:rsid w:val="00A029B8"/>
    <w:rsid w:val="00A76103"/>
    <w:rsid w:val="00A91321"/>
    <w:rsid w:val="00AA02AC"/>
    <w:rsid w:val="00AB1699"/>
    <w:rsid w:val="00B06127"/>
    <w:rsid w:val="00B32D12"/>
    <w:rsid w:val="00B36EDA"/>
    <w:rsid w:val="00B464D3"/>
    <w:rsid w:val="00B8185B"/>
    <w:rsid w:val="00BC6F7F"/>
    <w:rsid w:val="00BD2174"/>
    <w:rsid w:val="00C102C9"/>
    <w:rsid w:val="00C423DD"/>
    <w:rsid w:val="00C51872"/>
    <w:rsid w:val="00C51C35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3087"/>
    <w:rsid w:val="00DC542F"/>
    <w:rsid w:val="00E30B2D"/>
    <w:rsid w:val="00E62859"/>
    <w:rsid w:val="00E85D70"/>
    <w:rsid w:val="00F11F19"/>
    <w:rsid w:val="00F33C66"/>
    <w:rsid w:val="00F9183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DBE04"/>
  <w15:chartTrackingRefBased/>
  <w15:docId w15:val="{48651630-162C-467D-8AC6-998AD598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2023-11-07T09:04:00Z</cp:lastPrinted>
  <dcterms:created xsi:type="dcterms:W3CDTF">2023-11-06T13:30:00Z</dcterms:created>
  <dcterms:modified xsi:type="dcterms:W3CDTF">2023-11-07T09:04:00Z</dcterms:modified>
</cp:coreProperties>
</file>