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70A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0AC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70AC1">
        <w:rPr>
          <w:sz w:val="22"/>
          <w:szCs w:val="22"/>
        </w:rPr>
        <w:t>2023-11-08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70AC1" w:rsidRPr="00F70AC1" w:rsidRDefault="00F70AC1" w:rsidP="00FB7F50">
      <w:pPr>
        <w:spacing w:after="40"/>
        <w:rPr>
          <w:b/>
          <w:bCs/>
          <w:sz w:val="22"/>
          <w:szCs w:val="22"/>
        </w:rPr>
      </w:pPr>
      <w:r w:rsidRPr="00F70AC1">
        <w:rPr>
          <w:b/>
          <w:bCs/>
          <w:sz w:val="22"/>
          <w:szCs w:val="22"/>
        </w:rPr>
        <w:t>Akademia Górniczo - Hutnicza</w:t>
      </w:r>
    </w:p>
    <w:p w:rsidR="00F70AC1" w:rsidRPr="00F70AC1" w:rsidRDefault="00F70AC1" w:rsidP="00FB7F50">
      <w:pPr>
        <w:spacing w:after="40"/>
        <w:rPr>
          <w:b/>
          <w:bCs/>
          <w:sz w:val="22"/>
          <w:szCs w:val="22"/>
        </w:rPr>
      </w:pPr>
      <w:r w:rsidRPr="00F70AC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70AC1" w:rsidP="00FB7F50">
      <w:pPr>
        <w:spacing w:after="40"/>
        <w:rPr>
          <w:b/>
          <w:bCs/>
          <w:sz w:val="22"/>
          <w:szCs w:val="22"/>
        </w:rPr>
      </w:pPr>
      <w:r w:rsidRPr="00F70AC1">
        <w:rPr>
          <w:b/>
          <w:bCs/>
          <w:sz w:val="22"/>
          <w:szCs w:val="22"/>
        </w:rPr>
        <w:t>Dział Zamówień Publicznych</w:t>
      </w:r>
    </w:p>
    <w:p w:rsidR="00FB7F50" w:rsidRPr="002245BE" w:rsidRDefault="00F70AC1" w:rsidP="00FB7F50">
      <w:pPr>
        <w:rPr>
          <w:sz w:val="22"/>
          <w:szCs w:val="22"/>
        </w:rPr>
      </w:pPr>
      <w:r w:rsidRPr="00F70AC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70AC1">
        <w:rPr>
          <w:sz w:val="22"/>
          <w:szCs w:val="22"/>
        </w:rPr>
        <w:t>30</w:t>
      </w:r>
    </w:p>
    <w:p w:rsidR="00FB7F50" w:rsidRPr="002245BE" w:rsidRDefault="00F70AC1" w:rsidP="00FB7F50">
      <w:pPr>
        <w:rPr>
          <w:sz w:val="22"/>
          <w:szCs w:val="22"/>
        </w:rPr>
      </w:pPr>
      <w:r w:rsidRPr="00F70AC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70AC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70AC1" w:rsidRPr="00607F9B" w:rsidTr="006B2DB0">
        <w:trPr>
          <w:trHeight w:val="638"/>
        </w:trPr>
        <w:tc>
          <w:tcPr>
            <w:tcW w:w="959" w:type="dxa"/>
            <w:shd w:val="clear" w:color="auto" w:fill="auto"/>
          </w:tcPr>
          <w:p w:rsidR="00F70AC1" w:rsidRPr="00607F9B" w:rsidRDefault="00F70AC1" w:rsidP="006B2D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0AC1" w:rsidRPr="00607F9B" w:rsidRDefault="00F70AC1" w:rsidP="006B2D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70AC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0AC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0AC1">
              <w:rPr>
                <w:b/>
                <w:bCs/>
                <w:sz w:val="22"/>
                <w:szCs w:val="22"/>
              </w:rPr>
              <w:t>Remont mieszkania nr 5 przy ul. Gramatyka 7 w Krakowie KC-zp.272-609/23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0AC1">
              <w:rPr>
                <w:b/>
                <w:sz w:val="22"/>
                <w:szCs w:val="22"/>
              </w:rPr>
              <w:t>KC-zp.272-609/23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0AC1" w:rsidTr="006B2D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70AC1" w:rsidRPr="00D26ED6" w:rsidRDefault="00F70AC1" w:rsidP="006B2D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70AC1">
              <w:rPr>
                <w:b/>
                <w:sz w:val="22"/>
                <w:szCs w:val="22"/>
              </w:rPr>
              <w:t>F.H.U "BARTEK" ROMAN ŻUREK</w:t>
            </w:r>
          </w:p>
          <w:p w:rsidR="00F70AC1" w:rsidRPr="009F0E5C" w:rsidRDefault="00F70AC1" w:rsidP="006B2DB0">
            <w:pPr>
              <w:jc w:val="both"/>
              <w:rPr>
                <w:bCs/>
                <w:sz w:val="22"/>
                <w:szCs w:val="22"/>
              </w:rPr>
            </w:pPr>
            <w:r w:rsidRPr="00F70AC1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0AC1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0AC1">
              <w:rPr>
                <w:bCs/>
                <w:sz w:val="22"/>
                <w:szCs w:val="22"/>
              </w:rPr>
              <w:t>/23</w:t>
            </w:r>
          </w:p>
          <w:p w:rsidR="00F70AC1" w:rsidRPr="009F0E5C" w:rsidRDefault="00F70AC1" w:rsidP="006B2DB0">
            <w:pPr>
              <w:jc w:val="both"/>
              <w:rPr>
                <w:bCs/>
                <w:sz w:val="22"/>
                <w:szCs w:val="22"/>
              </w:rPr>
            </w:pPr>
            <w:r w:rsidRPr="00F70AC1">
              <w:rPr>
                <w:bCs/>
                <w:sz w:val="22"/>
                <w:szCs w:val="22"/>
              </w:rPr>
              <w:t>30-322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0AC1">
              <w:rPr>
                <w:bCs/>
                <w:sz w:val="22"/>
                <w:szCs w:val="22"/>
              </w:rPr>
              <w:t>Kraków</w:t>
            </w:r>
          </w:p>
          <w:p w:rsidR="00F70AC1" w:rsidRPr="00D26ED6" w:rsidRDefault="00F70AC1" w:rsidP="006B2DB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70AC1">
              <w:rPr>
                <w:b/>
                <w:sz w:val="22"/>
                <w:szCs w:val="22"/>
              </w:rPr>
              <w:t>246 209.30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70AC1" w:rsidRDefault="00F70AC1" w:rsidP="006B2DB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559"/>
        <w:gridCol w:w="1559"/>
        <w:gridCol w:w="1985"/>
      </w:tblGrid>
      <w:tr w:rsidR="00571FB0" w:rsidRPr="008567C7" w:rsidTr="00571FB0">
        <w:trPr>
          <w:trHeight w:val="510"/>
        </w:trPr>
        <w:tc>
          <w:tcPr>
            <w:tcW w:w="709" w:type="dxa"/>
            <w:vAlign w:val="center"/>
          </w:tcPr>
          <w:p w:rsidR="00571FB0" w:rsidRPr="008567C7" w:rsidRDefault="00571F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571FB0" w:rsidRPr="008567C7" w:rsidRDefault="00571F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5" w:type="dxa"/>
            <w:vAlign w:val="center"/>
          </w:tcPr>
          <w:p w:rsidR="00571FB0" w:rsidRPr="008567C7" w:rsidRDefault="00571F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71FB0" w:rsidRPr="008567C7" w:rsidTr="00571FB0">
        <w:tc>
          <w:tcPr>
            <w:tcW w:w="70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571FB0" w:rsidRPr="002B6761" w:rsidRDefault="00571FB0" w:rsidP="006B2D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:rsidR="00571FB0" w:rsidRPr="008567C7" w:rsidRDefault="00571FB0" w:rsidP="006B2D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571FB0" w:rsidRPr="001B7815" w:rsidRDefault="00571FB0" w:rsidP="006B2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71FB0" w:rsidRPr="008567C7" w:rsidTr="00571FB0">
        <w:tc>
          <w:tcPr>
            <w:tcW w:w="70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571FB0" w:rsidRPr="002B6761" w:rsidRDefault="00571FB0" w:rsidP="006B2D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:rsidR="00571FB0" w:rsidRPr="008567C7" w:rsidRDefault="00571FB0" w:rsidP="006B2D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1FB0" w:rsidRPr="001B7815" w:rsidRDefault="00571FB0" w:rsidP="006B2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59,33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99,33</w:t>
            </w:r>
          </w:p>
        </w:tc>
      </w:tr>
      <w:tr w:rsidR="00571FB0" w:rsidRPr="008567C7" w:rsidTr="00571FB0">
        <w:tc>
          <w:tcPr>
            <w:tcW w:w="70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571FB0" w:rsidRPr="002B6761" w:rsidRDefault="00571FB0" w:rsidP="006B2D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571FB0" w:rsidRPr="008567C7" w:rsidRDefault="00571FB0" w:rsidP="006B2D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1FB0" w:rsidRPr="001B7815" w:rsidRDefault="00571FB0" w:rsidP="006B2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AC1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54,96</w:t>
            </w:r>
          </w:p>
        </w:tc>
        <w:tc>
          <w:tcPr>
            <w:tcW w:w="1559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71FB0" w:rsidRPr="008567C7" w:rsidRDefault="00571FB0" w:rsidP="006B2D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AC1">
              <w:rPr>
                <w:rFonts w:ascii="Times New Roman" w:hAnsi="Times New Roman" w:cs="Times New Roman"/>
                <w:sz w:val="18"/>
                <w:szCs w:val="18"/>
              </w:rPr>
              <w:t xml:space="preserve">  94,96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279" w:rsidRDefault="007F2279">
      <w:r>
        <w:separator/>
      </w:r>
    </w:p>
  </w:endnote>
  <w:endnote w:type="continuationSeparator" w:id="0">
    <w:p w:rsidR="007F2279" w:rsidRDefault="007F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279" w:rsidRDefault="007F2279">
      <w:r>
        <w:separator/>
      </w:r>
    </w:p>
  </w:footnote>
  <w:footnote w:type="continuationSeparator" w:id="0">
    <w:p w:rsidR="007F2279" w:rsidRDefault="007F2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27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FB0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227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0AC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1AA1C8-E3F3-4467-9563-46B4482F0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70AC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2023-11-08T06:10:00Z</cp:lastPrinted>
  <dcterms:created xsi:type="dcterms:W3CDTF">2023-11-08T06:10:00Z</dcterms:created>
  <dcterms:modified xsi:type="dcterms:W3CDTF">2023-11-08T06:10:00Z</dcterms:modified>
</cp:coreProperties>
</file>