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A75B9" w14:textId="380805FA" w:rsidR="008D2AB8" w:rsidRPr="00B42B03" w:rsidRDefault="008D2AB8" w:rsidP="00B42B03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B873DF6" w14:textId="18191DF5" w:rsidR="00B42B03" w:rsidRPr="00B42B03" w:rsidRDefault="008D2AB8" w:rsidP="00B42B0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40F518B" w14:textId="77777777" w:rsidR="00360C9E" w:rsidRPr="00360C9E" w:rsidRDefault="00360C9E" w:rsidP="00360C9E">
      <w:pPr>
        <w:tabs>
          <w:tab w:val="right" w:pos="9000"/>
        </w:tabs>
        <w:spacing w:line="360" w:lineRule="auto"/>
        <w:rPr>
          <w:sz w:val="22"/>
        </w:rPr>
      </w:pPr>
      <w:r w:rsidRPr="00360C9E">
        <w:rPr>
          <w:sz w:val="22"/>
        </w:rPr>
        <w:t>NAZWA WYKONAWCY:……………………………………………………………………..</w:t>
      </w:r>
    </w:p>
    <w:p w14:paraId="7AB812DD" w14:textId="77777777" w:rsidR="00360C9E" w:rsidRPr="00360C9E" w:rsidRDefault="00360C9E" w:rsidP="00360C9E">
      <w:pPr>
        <w:tabs>
          <w:tab w:val="right" w:pos="9000"/>
        </w:tabs>
        <w:spacing w:line="360" w:lineRule="auto"/>
        <w:rPr>
          <w:sz w:val="22"/>
        </w:rPr>
      </w:pPr>
      <w:r w:rsidRPr="00360C9E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2B8B288" w14:textId="77777777" w:rsidR="00360C9E" w:rsidRPr="00360C9E" w:rsidRDefault="00360C9E" w:rsidP="00360C9E">
      <w:pPr>
        <w:tabs>
          <w:tab w:val="right" w:pos="9000"/>
        </w:tabs>
        <w:spacing w:line="360" w:lineRule="auto"/>
        <w:rPr>
          <w:sz w:val="22"/>
        </w:rPr>
      </w:pPr>
      <w:r w:rsidRPr="00360C9E">
        <w:rPr>
          <w:sz w:val="22"/>
        </w:rPr>
        <w:t>ADRES:………………………………………………………………………………………….</w:t>
      </w:r>
    </w:p>
    <w:p w14:paraId="2C566D3E" w14:textId="77777777" w:rsidR="00360C9E" w:rsidRPr="00360C9E" w:rsidRDefault="00360C9E" w:rsidP="00360C9E">
      <w:pPr>
        <w:tabs>
          <w:tab w:val="right" w:pos="9000"/>
        </w:tabs>
        <w:spacing w:line="360" w:lineRule="auto"/>
        <w:rPr>
          <w:sz w:val="22"/>
        </w:rPr>
      </w:pPr>
      <w:r w:rsidRPr="00360C9E">
        <w:rPr>
          <w:sz w:val="22"/>
        </w:rPr>
        <w:t>WOJEWÓDZTWO ……………………………............................................................................</w:t>
      </w:r>
    </w:p>
    <w:p w14:paraId="0AA9AA1B" w14:textId="77777777" w:rsidR="00360C9E" w:rsidRPr="00360C9E" w:rsidRDefault="00360C9E" w:rsidP="00360C9E">
      <w:pPr>
        <w:tabs>
          <w:tab w:val="right" w:pos="9000"/>
        </w:tabs>
        <w:spacing w:line="360" w:lineRule="auto"/>
        <w:rPr>
          <w:sz w:val="22"/>
        </w:rPr>
      </w:pPr>
      <w:r w:rsidRPr="00360C9E">
        <w:rPr>
          <w:sz w:val="22"/>
        </w:rPr>
        <w:t>TEL.………………………………………………………………………………………………</w:t>
      </w:r>
    </w:p>
    <w:p w14:paraId="29EF7DB0" w14:textId="77777777" w:rsidR="00360C9E" w:rsidRPr="00360C9E" w:rsidRDefault="00360C9E" w:rsidP="00360C9E">
      <w:pPr>
        <w:tabs>
          <w:tab w:val="right" w:pos="9000"/>
        </w:tabs>
        <w:spacing w:line="360" w:lineRule="auto"/>
        <w:rPr>
          <w:sz w:val="22"/>
        </w:rPr>
      </w:pPr>
      <w:r w:rsidRPr="00360C9E">
        <w:rPr>
          <w:sz w:val="22"/>
        </w:rPr>
        <w:t>FAX ……………………………………………………………………………………………..</w:t>
      </w:r>
    </w:p>
    <w:p w14:paraId="63B5A566" w14:textId="77777777" w:rsidR="00360C9E" w:rsidRPr="00360C9E" w:rsidRDefault="00360C9E" w:rsidP="00360C9E">
      <w:pPr>
        <w:tabs>
          <w:tab w:val="right" w:pos="9000"/>
        </w:tabs>
        <w:spacing w:line="360" w:lineRule="auto"/>
        <w:rPr>
          <w:sz w:val="22"/>
        </w:rPr>
      </w:pPr>
      <w:r w:rsidRPr="00360C9E">
        <w:rPr>
          <w:sz w:val="22"/>
        </w:rPr>
        <w:t>E-MAIL…………………………………………………………………………………………..</w:t>
      </w:r>
    </w:p>
    <w:p w14:paraId="4A971970" w14:textId="77777777" w:rsidR="00360C9E" w:rsidRPr="00360C9E" w:rsidRDefault="00360C9E" w:rsidP="00360C9E">
      <w:pPr>
        <w:tabs>
          <w:tab w:val="right" w:pos="9000"/>
        </w:tabs>
        <w:spacing w:line="360" w:lineRule="auto"/>
        <w:rPr>
          <w:sz w:val="22"/>
        </w:rPr>
      </w:pPr>
      <w:r w:rsidRPr="00360C9E">
        <w:rPr>
          <w:sz w:val="22"/>
        </w:rPr>
        <w:t>NIP…………………………………. REGON:……………………………………………….....</w:t>
      </w:r>
    </w:p>
    <w:p w14:paraId="21B7C04C" w14:textId="77777777" w:rsidR="00360C9E" w:rsidRPr="00360C9E" w:rsidRDefault="00360C9E" w:rsidP="00360C9E">
      <w:pPr>
        <w:tabs>
          <w:tab w:val="right" w:pos="9000"/>
        </w:tabs>
        <w:spacing w:line="360" w:lineRule="auto"/>
        <w:rPr>
          <w:sz w:val="22"/>
        </w:rPr>
      </w:pPr>
      <w:r w:rsidRPr="00360C9E">
        <w:rPr>
          <w:sz w:val="22"/>
        </w:rPr>
        <w:t>BANK/ NR KONTA …………………………………………………………………………….</w:t>
      </w:r>
    </w:p>
    <w:p w14:paraId="2158D896" w14:textId="77777777" w:rsidR="00360C9E" w:rsidRPr="00360C9E" w:rsidRDefault="00360C9E" w:rsidP="00360C9E">
      <w:pPr>
        <w:spacing w:line="360" w:lineRule="auto"/>
      </w:pPr>
      <w:r w:rsidRPr="00360C9E">
        <w:t>Do: Nazwa i siedziba Zamawiającego:</w:t>
      </w:r>
    </w:p>
    <w:p w14:paraId="6879B613" w14:textId="77777777" w:rsidR="00360C9E" w:rsidRPr="00360C9E" w:rsidRDefault="00360C9E" w:rsidP="00360C9E">
      <w:pPr>
        <w:ind w:right="-110"/>
        <w:rPr>
          <w:b/>
        </w:rPr>
      </w:pPr>
      <w:r w:rsidRPr="00360C9E">
        <w:rPr>
          <w:b/>
        </w:rPr>
        <w:t>Akademia Górniczo - Hutnicza</w:t>
      </w:r>
    </w:p>
    <w:p w14:paraId="204AF0F6" w14:textId="77777777" w:rsidR="00360C9E" w:rsidRPr="00360C9E" w:rsidRDefault="00360C9E" w:rsidP="00360C9E">
      <w:pPr>
        <w:ind w:right="-110"/>
        <w:rPr>
          <w:b/>
        </w:rPr>
      </w:pPr>
      <w:r w:rsidRPr="00360C9E">
        <w:rPr>
          <w:b/>
        </w:rPr>
        <w:t>im. Stanisława Staszica w Krakowie</w:t>
      </w:r>
    </w:p>
    <w:p w14:paraId="760AE315" w14:textId="77777777" w:rsidR="00360C9E" w:rsidRPr="00360C9E" w:rsidRDefault="00360C9E" w:rsidP="00360C9E">
      <w:pPr>
        <w:ind w:right="-110"/>
        <w:rPr>
          <w:b/>
        </w:rPr>
      </w:pPr>
      <w:r w:rsidRPr="00360C9E">
        <w:rPr>
          <w:b/>
        </w:rPr>
        <w:t xml:space="preserve">Dział Zamówień Publicznych  </w:t>
      </w:r>
    </w:p>
    <w:p w14:paraId="1AB6950B" w14:textId="77777777" w:rsidR="00360C9E" w:rsidRPr="00360C9E" w:rsidRDefault="00360C9E" w:rsidP="00360C9E">
      <w:pPr>
        <w:ind w:right="-110"/>
        <w:rPr>
          <w:b/>
        </w:rPr>
      </w:pPr>
      <w:r w:rsidRPr="00360C9E">
        <w:rPr>
          <w:b/>
        </w:rPr>
        <w:t xml:space="preserve">Al. Mickiewicza 30 </w:t>
      </w:r>
    </w:p>
    <w:p w14:paraId="69807693" w14:textId="77777777" w:rsidR="00360C9E" w:rsidRPr="00360C9E" w:rsidRDefault="00360C9E" w:rsidP="00360C9E">
      <w:pPr>
        <w:rPr>
          <w:b/>
        </w:rPr>
      </w:pPr>
      <w:r w:rsidRPr="00360C9E">
        <w:rPr>
          <w:b/>
        </w:rPr>
        <w:t xml:space="preserve">30-059 Kraków,  </w:t>
      </w:r>
    </w:p>
    <w:p w14:paraId="0051CC5C" w14:textId="77777777" w:rsidR="00360C9E" w:rsidRPr="00360C9E" w:rsidRDefault="00360C9E" w:rsidP="00360C9E">
      <w:pPr>
        <w:ind w:firstLine="3969"/>
        <w:rPr>
          <w:b/>
        </w:rPr>
      </w:pPr>
    </w:p>
    <w:p w14:paraId="5D198890" w14:textId="326A07C5" w:rsidR="00360C9E" w:rsidRPr="00360C9E" w:rsidRDefault="00360C9E" w:rsidP="00360C9E">
      <w:pPr>
        <w:widowControl w:val="0"/>
        <w:ind w:right="1"/>
        <w:jc w:val="both"/>
      </w:pPr>
      <w:r w:rsidRPr="00360C9E">
        <w:t xml:space="preserve">Przystępując do postępowania o udzielenie zamówienia publicznego, którego przedmiotem jest </w:t>
      </w:r>
      <w:r w:rsidR="001B1BD6" w:rsidRPr="001B1BD6">
        <w:rPr>
          <w:b/>
        </w:rPr>
        <w:t xml:space="preserve">dostawa łódek ceramicznych i kuwet dla </w:t>
      </w:r>
      <w:proofErr w:type="spellStart"/>
      <w:r w:rsidR="001B1BD6" w:rsidRPr="001B1BD6">
        <w:rPr>
          <w:b/>
        </w:rPr>
        <w:t>WIMiC</w:t>
      </w:r>
      <w:proofErr w:type="spellEnd"/>
      <w:r w:rsidR="001B1BD6" w:rsidRPr="001B1BD6">
        <w:rPr>
          <w:b/>
        </w:rPr>
        <w:t xml:space="preserve"> - KC-zp.272-664/23</w:t>
      </w:r>
      <w:r w:rsidRPr="00360C9E">
        <w:rPr>
          <w:b/>
          <w:sz w:val="26"/>
        </w:rPr>
        <w:t xml:space="preserve">, </w:t>
      </w:r>
      <w:r w:rsidRPr="00360C9E">
        <w:t>oferuję realizację przedmiotu zamówienia, zgodnie z zasadami określonymi w specyfikacji warunków zamówienia.</w:t>
      </w:r>
    </w:p>
    <w:p w14:paraId="3798DD6C" w14:textId="77777777" w:rsidR="00360C9E" w:rsidRPr="00360C9E" w:rsidRDefault="00360C9E" w:rsidP="00360C9E">
      <w:pPr>
        <w:tabs>
          <w:tab w:val="right" w:pos="9000"/>
        </w:tabs>
      </w:pPr>
    </w:p>
    <w:p w14:paraId="7E7349AE" w14:textId="77777777" w:rsidR="00360C9E" w:rsidRPr="00360C9E" w:rsidRDefault="00360C9E" w:rsidP="00360C9E">
      <w:pPr>
        <w:widowControl w:val="0"/>
        <w:spacing w:line="264" w:lineRule="auto"/>
        <w:ind w:right="1"/>
        <w:rPr>
          <w:b/>
        </w:rPr>
      </w:pPr>
      <w:r w:rsidRPr="00360C9E">
        <w:rPr>
          <w:b/>
        </w:rPr>
        <w:t>Cena netto za całość zamówienia:   ......................................................................... PLN</w:t>
      </w:r>
    </w:p>
    <w:p w14:paraId="27DE830F" w14:textId="77777777" w:rsidR="00360C9E" w:rsidRPr="00360C9E" w:rsidRDefault="00360C9E" w:rsidP="00360C9E">
      <w:pPr>
        <w:widowControl w:val="0"/>
        <w:spacing w:line="264" w:lineRule="auto"/>
        <w:ind w:right="1"/>
        <w:rPr>
          <w:b/>
        </w:rPr>
      </w:pPr>
    </w:p>
    <w:p w14:paraId="1E56B131" w14:textId="77777777" w:rsidR="00360C9E" w:rsidRPr="00360C9E" w:rsidRDefault="00360C9E" w:rsidP="00360C9E">
      <w:pPr>
        <w:widowControl w:val="0"/>
        <w:spacing w:line="264" w:lineRule="auto"/>
        <w:ind w:right="1"/>
        <w:rPr>
          <w:b/>
        </w:rPr>
      </w:pPr>
      <w:r w:rsidRPr="00360C9E">
        <w:rPr>
          <w:b/>
        </w:rPr>
        <w:t>Cena brutto za całość zamówienia: ......................................................................... PLN</w:t>
      </w:r>
    </w:p>
    <w:p w14:paraId="7ED85700" w14:textId="77777777" w:rsidR="00360C9E" w:rsidRPr="00360C9E" w:rsidRDefault="00360C9E" w:rsidP="00360C9E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C8E8FAA" w14:textId="77777777" w:rsidR="00360C9E" w:rsidRPr="00360C9E" w:rsidRDefault="00360C9E" w:rsidP="00360C9E">
      <w:pPr>
        <w:widowControl w:val="0"/>
        <w:spacing w:line="264" w:lineRule="auto"/>
        <w:ind w:right="1"/>
        <w:jc w:val="both"/>
      </w:pPr>
      <w:r w:rsidRPr="00360C9E">
        <w:t>Słownie brutto: .......................................................................................................................</w:t>
      </w:r>
    </w:p>
    <w:p w14:paraId="142A3F8E" w14:textId="77777777" w:rsidR="00360C9E" w:rsidRPr="00360C9E" w:rsidRDefault="00360C9E" w:rsidP="00360C9E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3D4F969" w14:textId="77777777" w:rsidR="00360C9E" w:rsidRPr="00360C9E" w:rsidRDefault="00360C9E" w:rsidP="00360C9E">
      <w:pPr>
        <w:widowControl w:val="0"/>
        <w:spacing w:line="360" w:lineRule="auto"/>
        <w:rPr>
          <w:b/>
        </w:rPr>
      </w:pPr>
      <w:r w:rsidRPr="00360C9E">
        <w:rPr>
          <w:b/>
        </w:rPr>
        <w:t>Powyższa cena zawiera podatek VAT w wysokości .......... % tj. ……………………. PLN</w:t>
      </w:r>
    </w:p>
    <w:p w14:paraId="0C710E49" w14:textId="212E0FB9" w:rsidR="00360C9E" w:rsidRDefault="00360C9E" w:rsidP="00360C9E">
      <w:pPr>
        <w:widowControl w:val="0"/>
        <w:spacing w:line="360" w:lineRule="auto"/>
        <w:rPr>
          <w:b/>
        </w:rPr>
      </w:pPr>
      <w:r w:rsidRPr="00360C9E">
        <w:rPr>
          <w:b/>
        </w:rPr>
        <w:t>Producent/model zaoferowan</w:t>
      </w:r>
      <w:r w:rsidR="001B1BD6">
        <w:rPr>
          <w:b/>
        </w:rPr>
        <w:t>ych</w:t>
      </w:r>
      <w:r w:rsidRPr="00360C9E">
        <w:rPr>
          <w:b/>
        </w:rPr>
        <w:t xml:space="preserve">: </w:t>
      </w:r>
    </w:p>
    <w:p w14:paraId="38F2A48C" w14:textId="059858A4" w:rsidR="001B1BD6" w:rsidRDefault="001B1BD6" w:rsidP="00360C9E">
      <w:pPr>
        <w:widowControl w:val="0"/>
        <w:spacing w:line="360" w:lineRule="auto"/>
        <w:rPr>
          <w:b/>
        </w:rPr>
      </w:pPr>
      <w:r>
        <w:rPr>
          <w:b/>
        </w:rPr>
        <w:t>- łódek ceramicznych: ………………………………………………………..</w:t>
      </w:r>
    </w:p>
    <w:p w14:paraId="084DF004" w14:textId="4A686943" w:rsidR="001B1BD6" w:rsidRPr="00360C9E" w:rsidRDefault="001B1BD6" w:rsidP="00360C9E">
      <w:pPr>
        <w:widowControl w:val="0"/>
        <w:spacing w:line="360" w:lineRule="auto"/>
        <w:rPr>
          <w:b/>
        </w:rPr>
      </w:pPr>
      <w:r>
        <w:rPr>
          <w:b/>
        </w:rPr>
        <w:t>- kuwet: ……………………………………………………………………….</w:t>
      </w:r>
    </w:p>
    <w:p w14:paraId="683DB187" w14:textId="77777777" w:rsidR="00360C9E" w:rsidRPr="00360C9E" w:rsidRDefault="00360C9E" w:rsidP="00360C9E">
      <w:pPr>
        <w:widowControl w:val="0"/>
        <w:spacing w:line="360" w:lineRule="auto"/>
        <w:ind w:right="1"/>
        <w:jc w:val="both"/>
        <w:rPr>
          <w:b/>
        </w:rPr>
      </w:pPr>
      <w:r w:rsidRPr="00360C9E">
        <w:rPr>
          <w:b/>
        </w:rPr>
        <w:t xml:space="preserve">Termin realizacji umowy: </w:t>
      </w:r>
      <w:r w:rsidRPr="00360C9E">
        <w:rPr>
          <w:b/>
          <w:bCs/>
        </w:rPr>
        <w:t>……… dni od daty podpisania umowy</w:t>
      </w:r>
      <w:r w:rsidRPr="00360C9E">
        <w:t xml:space="preserve"> </w:t>
      </w:r>
      <w:r w:rsidRPr="00360C9E">
        <w:rPr>
          <w:highlight w:val="yellow"/>
        </w:rPr>
        <w:t>(</w:t>
      </w:r>
      <w:r w:rsidRPr="00360C9E">
        <w:rPr>
          <w:i/>
          <w:highlight w:val="yellow"/>
        </w:rPr>
        <w:t>kryterium oceny ofert)</w:t>
      </w:r>
    </w:p>
    <w:p w14:paraId="53C91B71" w14:textId="77777777" w:rsidR="00360C9E" w:rsidRPr="00360C9E" w:rsidRDefault="00360C9E" w:rsidP="00360C9E">
      <w:pPr>
        <w:tabs>
          <w:tab w:val="left" w:pos="426"/>
        </w:tabs>
        <w:spacing w:after="120"/>
        <w:jc w:val="both"/>
        <w:rPr>
          <w:b/>
          <w:sz w:val="22"/>
        </w:rPr>
      </w:pPr>
      <w:r w:rsidRPr="00360C9E">
        <w:rPr>
          <w:sz w:val="22"/>
        </w:rPr>
        <w:t>Oświadczamy, że zgodnie z ustawą z dnia 6 marca 2018 r. Prawo przedsiębiorców, należymy do małych lub średnich przedsiębiorców:</w:t>
      </w:r>
      <w:r w:rsidRPr="00360C9E">
        <w:rPr>
          <w:b/>
          <w:sz w:val="22"/>
        </w:rPr>
        <w:t xml:space="preserve"> TAK/NIE</w:t>
      </w:r>
    </w:p>
    <w:p w14:paraId="652EAEAB" w14:textId="77777777" w:rsidR="00360C9E" w:rsidRPr="00360C9E" w:rsidRDefault="00360C9E" w:rsidP="00360C9E">
      <w:pPr>
        <w:ind w:right="-47"/>
        <w:jc w:val="both"/>
        <w:rPr>
          <w:bCs/>
          <w:sz w:val="22"/>
          <w:szCs w:val="22"/>
        </w:rPr>
      </w:pPr>
      <w:r w:rsidRPr="00360C9E">
        <w:rPr>
          <w:b/>
          <w:sz w:val="22"/>
        </w:rPr>
        <w:t xml:space="preserve">Termin płatności: </w:t>
      </w:r>
      <w:r w:rsidRPr="00360C9E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24B90B3" w14:textId="77777777" w:rsidR="00360C9E" w:rsidRPr="00360C9E" w:rsidRDefault="00360C9E" w:rsidP="00360C9E">
      <w:pPr>
        <w:rPr>
          <w:b/>
          <w:sz w:val="22"/>
          <w:szCs w:val="22"/>
          <w:u w:val="single"/>
        </w:rPr>
      </w:pPr>
      <w:r w:rsidRPr="00360C9E">
        <w:rPr>
          <w:sz w:val="22"/>
          <w:szCs w:val="22"/>
        </w:rPr>
        <w:br w:type="page"/>
      </w:r>
      <w:r w:rsidRPr="00360C9E">
        <w:rPr>
          <w:b/>
          <w:sz w:val="22"/>
          <w:szCs w:val="22"/>
          <w:u w:val="single"/>
        </w:rPr>
        <w:lastRenderedPageBreak/>
        <w:t>Jednocześnie oświadczamy, że:</w:t>
      </w:r>
    </w:p>
    <w:p w14:paraId="27FACC04" w14:textId="1502CE7C" w:rsidR="00360C9E" w:rsidRPr="00360C9E" w:rsidRDefault="00360C9E" w:rsidP="00360C9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60C9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1B1BD6">
        <w:rPr>
          <w:color w:val="000000"/>
          <w:sz w:val="22"/>
          <w:szCs w:val="22"/>
          <w:lang w:eastAsia="ar-SA"/>
        </w:rPr>
        <w:t>wskazany w SWZ.</w:t>
      </w:r>
    </w:p>
    <w:p w14:paraId="5B7176A4" w14:textId="77777777" w:rsidR="00360C9E" w:rsidRPr="00360C9E" w:rsidRDefault="00360C9E" w:rsidP="00360C9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60C9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360C9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360C9E">
        <w:rPr>
          <w:color w:val="000000"/>
          <w:sz w:val="22"/>
          <w:szCs w:val="22"/>
        </w:rPr>
        <w:t xml:space="preserve"> i nie wnosimy do nich żadnych zastrzeżeń.</w:t>
      </w:r>
    </w:p>
    <w:p w14:paraId="2AE16379" w14:textId="77777777" w:rsidR="00360C9E" w:rsidRPr="00360C9E" w:rsidRDefault="00360C9E" w:rsidP="00360C9E">
      <w:pPr>
        <w:numPr>
          <w:ilvl w:val="0"/>
          <w:numId w:val="1"/>
        </w:numPr>
        <w:jc w:val="both"/>
        <w:rPr>
          <w:sz w:val="22"/>
          <w:szCs w:val="22"/>
        </w:rPr>
      </w:pPr>
      <w:r w:rsidRPr="00360C9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3B1D008" w14:textId="77777777" w:rsidR="00360C9E" w:rsidRPr="00360C9E" w:rsidRDefault="00360C9E" w:rsidP="00360C9E">
      <w:pPr>
        <w:ind w:left="360"/>
        <w:jc w:val="both"/>
        <w:rPr>
          <w:i/>
          <w:sz w:val="22"/>
          <w:szCs w:val="22"/>
        </w:rPr>
      </w:pPr>
      <w:r w:rsidRPr="00360C9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8689C9" w14:textId="77777777" w:rsidR="00360C9E" w:rsidRPr="00360C9E" w:rsidRDefault="00360C9E" w:rsidP="00360C9E">
      <w:pPr>
        <w:ind w:left="360"/>
        <w:jc w:val="both"/>
        <w:rPr>
          <w:i/>
          <w:sz w:val="22"/>
          <w:szCs w:val="22"/>
        </w:rPr>
      </w:pPr>
      <w:r w:rsidRPr="00360C9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60DDC6" w14:textId="77777777" w:rsidR="00360C9E" w:rsidRPr="00360C9E" w:rsidRDefault="00360C9E" w:rsidP="00360C9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60C9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60C9E" w:rsidRPr="00360C9E" w14:paraId="40F9C764" w14:textId="77777777" w:rsidTr="0004503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8FB93" w14:textId="77777777" w:rsidR="00360C9E" w:rsidRPr="00360C9E" w:rsidRDefault="00360C9E" w:rsidP="00360C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360C9E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81FFA" w14:textId="77777777" w:rsidR="00360C9E" w:rsidRPr="00360C9E" w:rsidRDefault="00360C9E" w:rsidP="00360C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360C9E">
              <w:rPr>
                <w:sz w:val="18"/>
                <w:szCs w:val="22"/>
              </w:rPr>
              <w:t xml:space="preserve">Opis części zamówienia, którą wykonawca </w:t>
            </w:r>
          </w:p>
          <w:p w14:paraId="1EFF910A" w14:textId="77777777" w:rsidR="00360C9E" w:rsidRPr="00360C9E" w:rsidRDefault="00360C9E" w:rsidP="00360C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360C9E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BF098" w14:textId="77777777" w:rsidR="00360C9E" w:rsidRPr="00360C9E" w:rsidRDefault="00360C9E" w:rsidP="00360C9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360C9E">
              <w:rPr>
                <w:sz w:val="18"/>
                <w:szCs w:val="22"/>
              </w:rPr>
              <w:t>Nazwa podwykonawcy</w:t>
            </w:r>
            <w:r w:rsidRPr="00360C9E">
              <w:rPr>
                <w:sz w:val="18"/>
                <w:szCs w:val="22"/>
              </w:rPr>
              <w:br/>
              <w:t>(o ile jest znana)</w:t>
            </w:r>
          </w:p>
        </w:tc>
      </w:tr>
      <w:tr w:rsidR="00360C9E" w:rsidRPr="00360C9E" w14:paraId="69B87E6B" w14:textId="77777777" w:rsidTr="000450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32ECE" w14:textId="77777777" w:rsidR="00360C9E" w:rsidRPr="00360C9E" w:rsidRDefault="00360C9E" w:rsidP="00360C9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768C1" w14:textId="77777777" w:rsidR="00360C9E" w:rsidRPr="00360C9E" w:rsidRDefault="00360C9E" w:rsidP="00360C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A9EBD" w14:textId="77777777" w:rsidR="00360C9E" w:rsidRPr="00360C9E" w:rsidRDefault="00360C9E" w:rsidP="00360C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60C9E" w:rsidRPr="00360C9E" w14:paraId="5293F24E" w14:textId="77777777" w:rsidTr="000450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6ACD4" w14:textId="77777777" w:rsidR="00360C9E" w:rsidRPr="00360C9E" w:rsidRDefault="00360C9E" w:rsidP="00360C9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138AC" w14:textId="77777777" w:rsidR="00360C9E" w:rsidRPr="00360C9E" w:rsidRDefault="00360C9E" w:rsidP="00360C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821C2" w14:textId="77777777" w:rsidR="00360C9E" w:rsidRPr="00360C9E" w:rsidRDefault="00360C9E" w:rsidP="00360C9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0C38A95" w14:textId="77777777" w:rsidR="00360C9E" w:rsidRPr="00360C9E" w:rsidRDefault="00360C9E" w:rsidP="00360C9E">
      <w:pPr>
        <w:numPr>
          <w:ilvl w:val="0"/>
          <w:numId w:val="1"/>
        </w:numPr>
        <w:jc w:val="both"/>
        <w:rPr>
          <w:sz w:val="22"/>
          <w:szCs w:val="22"/>
        </w:rPr>
      </w:pPr>
      <w:r w:rsidRPr="00360C9E">
        <w:rPr>
          <w:sz w:val="22"/>
          <w:szCs w:val="22"/>
        </w:rPr>
        <w:t>Upoważnionymi do reprezentowania naszej firmy są następujące osoby:</w:t>
      </w:r>
    </w:p>
    <w:p w14:paraId="38A82D5A" w14:textId="77777777" w:rsidR="00360C9E" w:rsidRPr="00360C9E" w:rsidRDefault="00360C9E" w:rsidP="00360C9E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360C9E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360C9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60C9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60C9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60C9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60C9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60C9E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60C9E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26E0AA84" w14:textId="77777777" w:rsidR="00360C9E" w:rsidRPr="00360C9E" w:rsidRDefault="00360C9E" w:rsidP="00360C9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3FA551C" w14:textId="77777777" w:rsidR="00360C9E" w:rsidRPr="00360C9E" w:rsidRDefault="00360C9E" w:rsidP="00360C9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60C9E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60C9E">
        <w:rPr>
          <w:sz w:val="18"/>
          <w:szCs w:val="18"/>
        </w:rPr>
        <w:tab/>
      </w:r>
      <w:r w:rsidRPr="00360C9E">
        <w:rPr>
          <w:sz w:val="18"/>
          <w:szCs w:val="18"/>
        </w:rPr>
        <w:tab/>
      </w:r>
    </w:p>
    <w:p w14:paraId="059FCDC5" w14:textId="77777777" w:rsidR="00360C9E" w:rsidRPr="00360C9E" w:rsidRDefault="00360C9E" w:rsidP="00360C9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EA5B3B0" w14:textId="77777777" w:rsidR="00360C9E" w:rsidRPr="00360C9E" w:rsidRDefault="00360C9E" w:rsidP="00360C9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60C9E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60C9E">
        <w:rPr>
          <w:sz w:val="18"/>
          <w:szCs w:val="18"/>
        </w:rPr>
        <w:tab/>
      </w:r>
      <w:r w:rsidRPr="00360C9E">
        <w:rPr>
          <w:sz w:val="18"/>
          <w:szCs w:val="18"/>
        </w:rPr>
        <w:tab/>
      </w:r>
    </w:p>
    <w:p w14:paraId="15EB5ED3" w14:textId="77777777" w:rsidR="00360C9E" w:rsidRPr="00360C9E" w:rsidRDefault="00360C9E" w:rsidP="00360C9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1A1901C" w14:textId="77777777" w:rsidR="00360C9E" w:rsidRPr="00360C9E" w:rsidRDefault="00360C9E" w:rsidP="00360C9E">
      <w:pPr>
        <w:numPr>
          <w:ilvl w:val="0"/>
          <w:numId w:val="1"/>
        </w:numPr>
        <w:jc w:val="both"/>
        <w:rPr>
          <w:sz w:val="22"/>
          <w:szCs w:val="22"/>
        </w:rPr>
      </w:pPr>
      <w:r w:rsidRPr="00360C9E">
        <w:rPr>
          <w:sz w:val="22"/>
          <w:szCs w:val="22"/>
        </w:rPr>
        <w:t>upoważnienie dla powyżej wskazanych osób wynika z następującego (</w:t>
      </w:r>
      <w:proofErr w:type="spellStart"/>
      <w:r w:rsidRPr="00360C9E">
        <w:rPr>
          <w:sz w:val="22"/>
          <w:szCs w:val="22"/>
        </w:rPr>
        <w:t>ych</w:t>
      </w:r>
      <w:proofErr w:type="spellEnd"/>
      <w:r w:rsidRPr="00360C9E">
        <w:rPr>
          <w:sz w:val="22"/>
          <w:szCs w:val="22"/>
        </w:rPr>
        <w:t>) dokumentu(ów)</w:t>
      </w:r>
    </w:p>
    <w:p w14:paraId="2E223247" w14:textId="77777777" w:rsidR="00360C9E" w:rsidRPr="00360C9E" w:rsidRDefault="00360C9E" w:rsidP="00360C9E">
      <w:pPr>
        <w:jc w:val="both"/>
        <w:rPr>
          <w:sz w:val="22"/>
          <w:szCs w:val="22"/>
        </w:rPr>
      </w:pPr>
      <w:r w:rsidRPr="00360C9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0EF98CB" w14:textId="77777777" w:rsidR="00360C9E" w:rsidRPr="00360C9E" w:rsidRDefault="00360C9E" w:rsidP="00360C9E">
      <w:pPr>
        <w:numPr>
          <w:ilvl w:val="0"/>
          <w:numId w:val="1"/>
        </w:numPr>
        <w:jc w:val="both"/>
        <w:rPr>
          <w:sz w:val="22"/>
          <w:szCs w:val="22"/>
        </w:rPr>
      </w:pPr>
      <w:r w:rsidRPr="00360C9E">
        <w:rPr>
          <w:sz w:val="22"/>
          <w:szCs w:val="22"/>
        </w:rPr>
        <w:t>załącznikami do niniejszej oferty są:</w:t>
      </w:r>
    </w:p>
    <w:p w14:paraId="32C5A8A2" w14:textId="77777777" w:rsidR="00360C9E" w:rsidRPr="00360C9E" w:rsidRDefault="00360C9E" w:rsidP="00360C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0C9E">
        <w:rPr>
          <w:sz w:val="22"/>
          <w:szCs w:val="22"/>
        </w:rPr>
        <w:t>………………………………………………………………………………………….</w:t>
      </w:r>
    </w:p>
    <w:p w14:paraId="63E31AE7" w14:textId="77777777" w:rsidR="00360C9E" w:rsidRPr="00360C9E" w:rsidRDefault="00360C9E" w:rsidP="00360C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0C9E">
        <w:rPr>
          <w:sz w:val="22"/>
          <w:szCs w:val="22"/>
        </w:rPr>
        <w:t>……………………………………………..……………………………………………</w:t>
      </w:r>
    </w:p>
    <w:p w14:paraId="1A8BF7C5" w14:textId="77777777" w:rsidR="00360C9E" w:rsidRPr="00360C9E" w:rsidRDefault="00360C9E" w:rsidP="00360C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0C9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6AD10F8" w14:textId="77777777" w:rsidR="00360C9E" w:rsidRPr="00360C9E" w:rsidRDefault="00360C9E" w:rsidP="00360C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0C9E">
        <w:rPr>
          <w:sz w:val="22"/>
          <w:szCs w:val="22"/>
        </w:rPr>
        <w:t>………………………………………………………………………………………….</w:t>
      </w:r>
    </w:p>
    <w:p w14:paraId="3870A9C0" w14:textId="77777777" w:rsidR="00360C9E" w:rsidRPr="00360C9E" w:rsidRDefault="00360C9E" w:rsidP="00360C9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0C9E">
        <w:rPr>
          <w:sz w:val="22"/>
          <w:szCs w:val="22"/>
        </w:rPr>
        <w:t>……………………………………………..……………………………………………</w:t>
      </w:r>
    </w:p>
    <w:p w14:paraId="552CF24E" w14:textId="77777777" w:rsidR="00360C9E" w:rsidRPr="00360C9E" w:rsidRDefault="00360C9E" w:rsidP="00360C9E">
      <w:pPr>
        <w:jc w:val="both"/>
        <w:rPr>
          <w:sz w:val="22"/>
          <w:szCs w:val="22"/>
        </w:rPr>
      </w:pPr>
    </w:p>
    <w:p w14:paraId="38588615" w14:textId="77777777" w:rsidR="00360C9E" w:rsidRPr="00360C9E" w:rsidRDefault="00360C9E" w:rsidP="00360C9E">
      <w:pPr>
        <w:jc w:val="both"/>
        <w:rPr>
          <w:sz w:val="22"/>
          <w:szCs w:val="22"/>
        </w:rPr>
      </w:pPr>
    </w:p>
    <w:p w14:paraId="371CB51D" w14:textId="77777777" w:rsidR="00360C9E" w:rsidRPr="00360C9E" w:rsidRDefault="00360C9E" w:rsidP="00360C9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360C9E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360C9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360C9E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360C9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360C9E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360C9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360C9E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60C9E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635CD913" w14:textId="77777777" w:rsidR="00360C9E" w:rsidRPr="00360C9E" w:rsidRDefault="00360C9E" w:rsidP="00360C9E">
      <w:pPr>
        <w:jc w:val="right"/>
        <w:rPr>
          <w:sz w:val="20"/>
          <w:szCs w:val="20"/>
        </w:rPr>
      </w:pPr>
    </w:p>
    <w:p w14:paraId="5E6CF7B8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023DC" w14:textId="77777777" w:rsidR="006F59A4" w:rsidRDefault="006F59A4">
      <w:r>
        <w:separator/>
      </w:r>
    </w:p>
  </w:endnote>
  <w:endnote w:type="continuationSeparator" w:id="0">
    <w:p w14:paraId="6B84AC99" w14:textId="77777777" w:rsidR="006F59A4" w:rsidRDefault="006F5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4F573" w14:textId="77777777" w:rsidR="008B4D6E" w:rsidRDefault="008B4D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79E5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2AEE8" w14:textId="77777777" w:rsidR="008B4D6E" w:rsidRDefault="008B4D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F4298" w14:textId="77777777" w:rsidR="006F59A4" w:rsidRDefault="006F59A4">
      <w:r>
        <w:separator/>
      </w:r>
    </w:p>
  </w:footnote>
  <w:footnote w:type="continuationSeparator" w:id="0">
    <w:p w14:paraId="4335BFBD" w14:textId="77777777" w:rsidR="006F59A4" w:rsidRDefault="006F5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601FE" w14:textId="77777777" w:rsidR="008B4D6E" w:rsidRDefault="008B4D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8991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40F06" w14:textId="77777777" w:rsidR="008B4D6E" w:rsidRDefault="008B4D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62278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82508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4760173">
    <w:abstractNumId w:val="0"/>
  </w:num>
  <w:num w:numId="4" w16cid:durableId="4321690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59A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1BD6"/>
    <w:rsid w:val="001D4612"/>
    <w:rsid w:val="00207E98"/>
    <w:rsid w:val="002723B0"/>
    <w:rsid w:val="00315A4A"/>
    <w:rsid w:val="00360C9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59A4"/>
    <w:rsid w:val="007748F0"/>
    <w:rsid w:val="007A4321"/>
    <w:rsid w:val="00833933"/>
    <w:rsid w:val="00853083"/>
    <w:rsid w:val="008B2F0C"/>
    <w:rsid w:val="008B4928"/>
    <w:rsid w:val="008B4D6E"/>
    <w:rsid w:val="008D2AB8"/>
    <w:rsid w:val="008F1C66"/>
    <w:rsid w:val="00970FE4"/>
    <w:rsid w:val="00A0022B"/>
    <w:rsid w:val="00A2305E"/>
    <w:rsid w:val="00A346FE"/>
    <w:rsid w:val="00A47B4D"/>
    <w:rsid w:val="00A83018"/>
    <w:rsid w:val="00B42B03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35C771"/>
  <w15:chartTrackingRefBased/>
  <w15:docId w15:val="{197D8EAE-B63D-437E-8CC3-A317ACDD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503</Words>
  <Characters>4377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2023-11-03T10:50:00Z</cp:lastPrinted>
  <dcterms:created xsi:type="dcterms:W3CDTF">2023-11-03T10:50:00Z</dcterms:created>
  <dcterms:modified xsi:type="dcterms:W3CDTF">2023-11-03T10:50:00Z</dcterms:modified>
</cp:coreProperties>
</file>