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23C2" w14:textId="458F4CAB" w:rsidR="00D665F5" w:rsidRDefault="009076BE" w:rsidP="00D665F5">
      <w:pPr>
        <w:spacing w:after="240"/>
        <w:jc w:val="right"/>
        <w:rPr>
          <w:sz w:val="22"/>
          <w:szCs w:val="22"/>
        </w:rPr>
      </w:pPr>
      <w:r w:rsidRPr="009076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76BE">
        <w:rPr>
          <w:sz w:val="22"/>
          <w:szCs w:val="22"/>
        </w:rPr>
        <w:t>2023-11-08</w:t>
      </w:r>
    </w:p>
    <w:p w14:paraId="376E99B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72FD8C4" w14:textId="77777777" w:rsidR="009076BE" w:rsidRPr="009076BE" w:rsidRDefault="009076BE" w:rsidP="00577BC6">
      <w:pPr>
        <w:spacing w:after="40"/>
        <w:rPr>
          <w:b/>
          <w:bCs/>
          <w:sz w:val="22"/>
          <w:szCs w:val="22"/>
        </w:rPr>
      </w:pPr>
      <w:r w:rsidRPr="009076BE">
        <w:rPr>
          <w:b/>
          <w:bCs/>
          <w:sz w:val="22"/>
          <w:szCs w:val="22"/>
        </w:rPr>
        <w:t>Akademia Górniczo - Hutnicza</w:t>
      </w:r>
    </w:p>
    <w:p w14:paraId="1E901167" w14:textId="77777777" w:rsidR="009076BE" w:rsidRPr="009076BE" w:rsidRDefault="009076BE" w:rsidP="00577BC6">
      <w:pPr>
        <w:spacing w:after="40"/>
        <w:rPr>
          <w:b/>
          <w:bCs/>
          <w:sz w:val="22"/>
          <w:szCs w:val="22"/>
        </w:rPr>
      </w:pPr>
      <w:r w:rsidRPr="009076BE">
        <w:rPr>
          <w:b/>
          <w:bCs/>
          <w:sz w:val="22"/>
          <w:szCs w:val="22"/>
        </w:rPr>
        <w:t>im. Stanisława Staszica w Krakowie</w:t>
      </w:r>
    </w:p>
    <w:p w14:paraId="290C3CA7" w14:textId="17F84F39" w:rsidR="00D665F5" w:rsidRPr="00D91931" w:rsidRDefault="009076BE" w:rsidP="00577BC6">
      <w:pPr>
        <w:spacing w:after="40"/>
        <w:rPr>
          <w:b/>
          <w:bCs/>
          <w:sz w:val="22"/>
          <w:szCs w:val="22"/>
        </w:rPr>
      </w:pPr>
      <w:r w:rsidRPr="009076BE">
        <w:rPr>
          <w:b/>
          <w:bCs/>
          <w:sz w:val="22"/>
          <w:szCs w:val="22"/>
        </w:rPr>
        <w:t>Dział Zamówień Publicznych</w:t>
      </w:r>
    </w:p>
    <w:p w14:paraId="557FA277" w14:textId="6DE951E1" w:rsidR="00D665F5" w:rsidRPr="00BD5546" w:rsidRDefault="009076BE" w:rsidP="00D665F5">
      <w:pPr>
        <w:rPr>
          <w:sz w:val="22"/>
          <w:szCs w:val="22"/>
        </w:rPr>
      </w:pPr>
      <w:r w:rsidRPr="009076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76BE">
        <w:rPr>
          <w:sz w:val="22"/>
          <w:szCs w:val="22"/>
        </w:rPr>
        <w:t>30</w:t>
      </w:r>
    </w:p>
    <w:p w14:paraId="1C889A3B" w14:textId="5850ACAF" w:rsidR="00D665F5" w:rsidRPr="00BD5546" w:rsidRDefault="009076BE" w:rsidP="00D665F5">
      <w:pPr>
        <w:rPr>
          <w:sz w:val="22"/>
          <w:szCs w:val="22"/>
        </w:rPr>
      </w:pPr>
      <w:r w:rsidRPr="009076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76BE">
        <w:rPr>
          <w:sz w:val="22"/>
          <w:szCs w:val="22"/>
        </w:rPr>
        <w:t>Kraków</w:t>
      </w:r>
    </w:p>
    <w:p w14:paraId="3F918B98" w14:textId="0381587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76BE" w:rsidRPr="009076BE">
        <w:rPr>
          <w:b/>
          <w:sz w:val="22"/>
          <w:szCs w:val="22"/>
        </w:rPr>
        <w:t>KC-zp.272-630/23</w:t>
      </w:r>
      <w:r w:rsidR="00A80738">
        <w:rPr>
          <w:sz w:val="24"/>
        </w:rPr>
        <w:tab/>
        <w:t xml:space="preserve"> </w:t>
      </w:r>
    </w:p>
    <w:p w14:paraId="4DA52E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07B7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31B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21EC3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70EE6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75A945" w14:textId="6EABEB5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76BE" w:rsidRPr="009076B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3EBB873" w14:textId="1326F1DF" w:rsidR="00A80738" w:rsidRPr="00577BC6" w:rsidRDefault="009076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76BE">
        <w:rPr>
          <w:b/>
          <w:sz w:val="22"/>
          <w:szCs w:val="22"/>
        </w:rPr>
        <w:t>dostawa lasera 488nm z wyposażeniem oraz obiektywów i oświetlenia ciemnego pola do konfokalnego systemu mikrospektroskopii Ramana dla WFiIS - KC-zp.272-630/23</w:t>
      </w:r>
    </w:p>
    <w:p w14:paraId="750FDB55" w14:textId="4330CDC0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27318F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27318F">
        <w:rPr>
          <w:sz w:val="22"/>
          <w:szCs w:val="22"/>
        </w:rPr>
        <w:t>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5E379F" w14:textId="7CA276D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76BE" w:rsidRPr="009076BE">
        <w:rPr>
          <w:sz w:val="22"/>
          <w:szCs w:val="22"/>
        </w:rPr>
        <w:t>08/11/2023</w:t>
      </w:r>
      <w:r w:rsidR="00FF4AB1" w:rsidRPr="00577BC6">
        <w:rPr>
          <w:sz w:val="22"/>
          <w:szCs w:val="22"/>
        </w:rPr>
        <w:t xml:space="preserve"> o godz. </w:t>
      </w:r>
      <w:r w:rsidR="009076BE" w:rsidRPr="009076B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2663D68" w14:textId="77777777" w:rsidTr="003F57CD">
        <w:tc>
          <w:tcPr>
            <w:tcW w:w="993" w:type="dxa"/>
            <w:shd w:val="clear" w:color="auto" w:fill="auto"/>
            <w:vAlign w:val="center"/>
          </w:tcPr>
          <w:p w14:paraId="4588D6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DA39E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24C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76BE" w:rsidRPr="00493F8C" w14:paraId="7B0ED8F8" w14:textId="77777777" w:rsidTr="00541287">
        <w:tc>
          <w:tcPr>
            <w:tcW w:w="993" w:type="dxa"/>
            <w:shd w:val="clear" w:color="auto" w:fill="auto"/>
            <w:vAlign w:val="center"/>
          </w:tcPr>
          <w:p w14:paraId="2F9B8E7C" w14:textId="2B34295B" w:rsidR="009076BE" w:rsidRPr="00490DC0" w:rsidRDefault="009076BE" w:rsidP="00541287">
            <w:pPr>
              <w:spacing w:before="120" w:after="120"/>
              <w:jc w:val="center"/>
            </w:pPr>
            <w:r w:rsidRPr="009076BE">
              <w:t>1</w:t>
            </w:r>
          </w:p>
        </w:tc>
        <w:tc>
          <w:tcPr>
            <w:tcW w:w="5244" w:type="dxa"/>
            <w:shd w:val="clear" w:color="auto" w:fill="auto"/>
          </w:tcPr>
          <w:p w14:paraId="4B9D07ED" w14:textId="77777777" w:rsidR="009076BE" w:rsidRDefault="00A8456F" w:rsidP="00541287">
            <w:pPr>
              <w:spacing w:after="40"/>
              <w:jc w:val="both"/>
            </w:pPr>
            <w:r>
              <w:t>Quantum Design GmbH</w:t>
            </w:r>
          </w:p>
          <w:p w14:paraId="7194E00E" w14:textId="77777777" w:rsidR="00A8456F" w:rsidRDefault="00A8456F" w:rsidP="00541287">
            <w:pPr>
              <w:spacing w:after="40"/>
              <w:jc w:val="both"/>
            </w:pPr>
            <w:r>
              <w:t>Im Tiefen See 58</w:t>
            </w:r>
          </w:p>
          <w:p w14:paraId="7878C13E" w14:textId="6391AAFA" w:rsidR="00A8456F" w:rsidRPr="00490DC0" w:rsidRDefault="00A8456F" w:rsidP="00541287">
            <w:pPr>
              <w:spacing w:after="40"/>
              <w:jc w:val="both"/>
            </w:pPr>
            <w:r>
              <w:t>64293 Darmstadt, 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A572B" w14:textId="725F0336" w:rsidR="009076BE" w:rsidRPr="00490DC0" w:rsidRDefault="009076BE" w:rsidP="00541287">
            <w:pPr>
              <w:spacing w:before="120" w:after="120"/>
              <w:jc w:val="both"/>
            </w:pPr>
            <w:r w:rsidRPr="009076BE">
              <w:t xml:space="preserve">40 905.00 </w:t>
            </w:r>
            <w:r w:rsidR="0027318F">
              <w:t>EURO</w:t>
            </w:r>
          </w:p>
        </w:tc>
      </w:tr>
    </w:tbl>
    <w:p w14:paraId="308B9EB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9417F" w14:textId="77777777" w:rsidR="003E72FF" w:rsidRDefault="003E72FF">
      <w:r>
        <w:separator/>
      </w:r>
    </w:p>
  </w:endnote>
  <w:endnote w:type="continuationSeparator" w:id="0">
    <w:p w14:paraId="61EB2438" w14:textId="77777777" w:rsidR="003E72FF" w:rsidRDefault="003E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24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40C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50365" w14:textId="77777777" w:rsidR="009F189D" w:rsidRDefault="00A845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EF4C74">
        <v:line id="_x0000_s1025" style="position:absolute;left:0;text-align:left;z-index:251657728" from="-3.85pt,8.7pt" to="455.15pt,8.7pt"/>
      </w:pict>
    </w:r>
  </w:p>
  <w:p w14:paraId="242012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716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AF2A5D" w14:textId="77777777" w:rsidR="009F189D" w:rsidRDefault="009F189D">
    <w:pPr>
      <w:pStyle w:val="Stopka"/>
      <w:tabs>
        <w:tab w:val="clear" w:pos="4536"/>
      </w:tabs>
      <w:jc w:val="center"/>
    </w:pPr>
  </w:p>
  <w:p w14:paraId="17F919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1A13D" w14:textId="77777777" w:rsidR="003E72FF" w:rsidRDefault="003E72FF">
      <w:r>
        <w:separator/>
      </w:r>
    </w:p>
  </w:footnote>
  <w:footnote w:type="continuationSeparator" w:id="0">
    <w:p w14:paraId="56E3C425" w14:textId="77777777" w:rsidR="003E72FF" w:rsidRDefault="003E7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65F0" w14:textId="77777777" w:rsidR="009076BE" w:rsidRDefault="00907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BD3F" w14:textId="77777777" w:rsidR="009076BE" w:rsidRDefault="009076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2365F" w14:textId="77777777" w:rsidR="009076BE" w:rsidRDefault="009076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2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318F"/>
    <w:rsid w:val="003B6B36"/>
    <w:rsid w:val="003D72FD"/>
    <w:rsid w:val="003E72FF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076BE"/>
    <w:rsid w:val="009D19BD"/>
    <w:rsid w:val="009F189D"/>
    <w:rsid w:val="00A67C20"/>
    <w:rsid w:val="00A80738"/>
    <w:rsid w:val="00A8456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812342"/>
  <w15:chartTrackingRefBased/>
  <w15:docId w15:val="{F70C2AD1-7C49-4236-8219-F610812B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2023-11-08T11:13:00Z</dcterms:created>
  <dcterms:modified xsi:type="dcterms:W3CDTF">2023-11-09T11:15:00Z</dcterms:modified>
</cp:coreProperties>
</file>