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00B77" w14:textId="3091452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714CF9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6BA08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FFB27E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3590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EF057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562D5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BA8B2F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1E553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5C871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5A827C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F0AA04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B3E3B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132C8C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2A1A148" w14:textId="1248861D" w:rsidR="00C118BB" w:rsidRPr="002443B3" w:rsidRDefault="00C118BB" w:rsidP="008D2AB8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 xml:space="preserve">Akademia Górniczo </w:t>
      </w:r>
      <w:r w:rsidR="002443B3" w:rsidRPr="002443B3">
        <w:rPr>
          <w:b/>
          <w:sz w:val="22"/>
          <w:szCs w:val="22"/>
        </w:rPr>
        <w:t>–</w:t>
      </w:r>
      <w:r w:rsidRPr="002443B3">
        <w:rPr>
          <w:b/>
          <w:sz w:val="22"/>
          <w:szCs w:val="22"/>
        </w:rPr>
        <w:t xml:space="preserve"> Hutnicza</w:t>
      </w:r>
      <w:r w:rsidR="002443B3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im. Stanisława Staszica w Krakowie</w:t>
      </w:r>
    </w:p>
    <w:p w14:paraId="4DB5281D" w14:textId="77777777" w:rsidR="008D2AB8" w:rsidRPr="002443B3" w:rsidRDefault="00C118BB" w:rsidP="008D2AB8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>Dział Zamówień Publicznych</w:t>
      </w:r>
      <w:r w:rsidR="008D2AB8" w:rsidRPr="002443B3">
        <w:rPr>
          <w:b/>
          <w:sz w:val="22"/>
          <w:szCs w:val="22"/>
        </w:rPr>
        <w:t xml:space="preserve">  </w:t>
      </w:r>
    </w:p>
    <w:p w14:paraId="17CA03B4" w14:textId="0FBF125F" w:rsidR="008D2AB8" w:rsidRPr="002443B3" w:rsidRDefault="00C118BB" w:rsidP="002443B3">
      <w:pPr>
        <w:ind w:right="-110"/>
        <w:rPr>
          <w:b/>
          <w:sz w:val="22"/>
          <w:szCs w:val="22"/>
        </w:rPr>
      </w:pPr>
      <w:r w:rsidRPr="002443B3">
        <w:rPr>
          <w:b/>
          <w:sz w:val="22"/>
          <w:szCs w:val="22"/>
        </w:rPr>
        <w:t>Al. Mickiewicza</w:t>
      </w:r>
      <w:r w:rsidR="008D2AB8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30</w:t>
      </w:r>
      <w:r w:rsidR="002443B3" w:rsidRPr="002443B3">
        <w:rPr>
          <w:b/>
          <w:sz w:val="22"/>
          <w:szCs w:val="22"/>
        </w:rPr>
        <w:t xml:space="preserve">, </w:t>
      </w:r>
      <w:r w:rsidRPr="002443B3">
        <w:rPr>
          <w:b/>
          <w:sz w:val="22"/>
          <w:szCs w:val="22"/>
        </w:rPr>
        <w:t>30-059</w:t>
      </w:r>
      <w:r w:rsidR="008D2AB8" w:rsidRPr="002443B3">
        <w:rPr>
          <w:b/>
          <w:sz w:val="22"/>
          <w:szCs w:val="22"/>
        </w:rPr>
        <w:t xml:space="preserve"> </w:t>
      </w:r>
      <w:r w:rsidRPr="002443B3">
        <w:rPr>
          <w:b/>
          <w:sz w:val="22"/>
          <w:szCs w:val="22"/>
        </w:rPr>
        <w:t>Kraków</w:t>
      </w:r>
      <w:r w:rsidR="008D2AB8" w:rsidRPr="002443B3">
        <w:rPr>
          <w:b/>
          <w:sz w:val="22"/>
          <w:szCs w:val="22"/>
        </w:rPr>
        <w:t xml:space="preserve">,  </w:t>
      </w:r>
    </w:p>
    <w:p w14:paraId="3BFCDBD8" w14:textId="77777777" w:rsidR="008D2AB8" w:rsidRPr="002443B3" w:rsidRDefault="008D2AB8" w:rsidP="008D2AB8">
      <w:pPr>
        <w:ind w:firstLine="3969"/>
        <w:rPr>
          <w:b/>
          <w:sz w:val="22"/>
          <w:szCs w:val="22"/>
        </w:rPr>
      </w:pPr>
    </w:p>
    <w:p w14:paraId="6E8AC3EF" w14:textId="358AE121" w:rsidR="008D2AB8" w:rsidRPr="002443B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443B3">
        <w:rPr>
          <w:sz w:val="22"/>
          <w:szCs w:val="22"/>
        </w:rPr>
        <w:t xml:space="preserve">Przystępując do postępowania o udzielenie zamówienia publicznego, którego przedmiotem jest </w:t>
      </w:r>
      <w:r w:rsidR="00C118BB" w:rsidRPr="002443B3">
        <w:rPr>
          <w:b/>
          <w:sz w:val="22"/>
          <w:szCs w:val="22"/>
        </w:rPr>
        <w:t xml:space="preserve">dostawa </w:t>
      </w:r>
      <w:proofErr w:type="spellStart"/>
      <w:r w:rsidR="00C118BB" w:rsidRPr="002443B3">
        <w:rPr>
          <w:b/>
          <w:sz w:val="22"/>
          <w:szCs w:val="22"/>
        </w:rPr>
        <w:t>drona</w:t>
      </w:r>
      <w:proofErr w:type="spellEnd"/>
      <w:r w:rsidR="00C118BB" w:rsidRPr="002443B3">
        <w:rPr>
          <w:b/>
          <w:sz w:val="22"/>
          <w:szCs w:val="22"/>
        </w:rPr>
        <w:t xml:space="preserve"> profesjonalnego wraz z radiometryczną kamerą termowizyjną i oprogramowanie specjalistycznym</w:t>
      </w:r>
      <w:r w:rsidR="002443B3">
        <w:rPr>
          <w:b/>
          <w:sz w:val="22"/>
          <w:szCs w:val="22"/>
        </w:rPr>
        <w:t xml:space="preserve"> </w:t>
      </w:r>
      <w:r w:rsidR="00C118BB" w:rsidRPr="002443B3">
        <w:rPr>
          <w:b/>
          <w:sz w:val="22"/>
          <w:szCs w:val="22"/>
        </w:rPr>
        <w:t>- KC-zp.272-658/23</w:t>
      </w:r>
      <w:r w:rsidRPr="002443B3">
        <w:rPr>
          <w:b/>
          <w:sz w:val="22"/>
          <w:szCs w:val="22"/>
        </w:rPr>
        <w:t xml:space="preserve">, </w:t>
      </w:r>
      <w:r w:rsidRPr="002443B3">
        <w:rPr>
          <w:sz w:val="22"/>
          <w:szCs w:val="22"/>
        </w:rPr>
        <w:t>oferuję realizację przedmiotu zamówieni, zgodnie z zasadami określonymi w specyfikacji istotnych warunków zamówienia.</w:t>
      </w:r>
    </w:p>
    <w:p w14:paraId="5C8B9930" w14:textId="77777777" w:rsidR="008D2AB8" w:rsidRPr="002443B3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443B3" w14:paraId="6A15D279" w14:textId="77777777" w:rsidTr="00910D4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8790D3" w14:textId="77777777" w:rsidR="002443B3" w:rsidRDefault="002443B3" w:rsidP="00910D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BCA36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197878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2F815D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882AAAB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DA52D0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A7D699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4AE067AD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F62540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06FFD415" w14:textId="77777777" w:rsidR="002443B3" w:rsidRDefault="002443B3" w:rsidP="00910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F77D637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361B261" w14:textId="77777777" w:rsidR="002443B3" w:rsidRDefault="002443B3" w:rsidP="00910D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66050821" w14:textId="77777777" w:rsidR="002443B3" w:rsidRDefault="002443B3" w:rsidP="00910D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443B3" w14:paraId="74C2B1A2" w14:textId="77777777" w:rsidTr="00910D4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3848CB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4D6F9C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BF81AC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DE80B2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C0501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58D720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419F59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8AE011" w14:textId="77777777" w:rsidR="002443B3" w:rsidRDefault="002443B3" w:rsidP="00910D4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443B3" w14:paraId="6E75434D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257C4D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77E7" w14:textId="601EC45F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dron</w:t>
            </w:r>
          </w:p>
          <w:p w14:paraId="2CEAC258" w14:textId="77777777" w:rsidR="002443B3" w:rsidRPr="003A3A47" w:rsidRDefault="002443B3" w:rsidP="00910D45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7353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20B0A53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DD75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9A0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1E83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08803B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2BF57A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3A2856E2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3E3B9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08B2" w14:textId="44A37137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kamera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825C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2CBDA4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2A30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31D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5DCD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884C1B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C57FC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0798FE93" w14:textId="77777777" w:rsidTr="00910D4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99EB00" w14:textId="77777777" w:rsidR="002443B3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431C" w14:textId="519DBAD1" w:rsidR="002443B3" w:rsidRPr="003A3A47" w:rsidRDefault="002443B3" w:rsidP="00910D4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oprogramowanie</w:t>
            </w:r>
          </w:p>
          <w:p w14:paraId="40F0300F" w14:textId="77777777" w:rsidR="002443B3" w:rsidRPr="003A3A47" w:rsidRDefault="002443B3" w:rsidP="00910D45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93B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4EDF3B94" w14:textId="77777777" w:rsidR="002443B3" w:rsidRDefault="002443B3" w:rsidP="00910D4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8C7" w14:textId="77777777" w:rsidR="002443B3" w:rsidRDefault="002443B3" w:rsidP="00910D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463A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1A67" w14:textId="77777777" w:rsidR="002443B3" w:rsidRDefault="002443B3" w:rsidP="00910D4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2FBAA9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18A5AE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2F7C07D3" w14:textId="77777777" w:rsidTr="00910D4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1717B9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8F60BB8" w14:textId="77777777" w:rsidR="002443B3" w:rsidRPr="00CE0629" w:rsidRDefault="002443B3" w:rsidP="00910D4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60E6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8DFCDE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2ABC07" w14:textId="77777777" w:rsidR="002443B3" w:rsidRDefault="002443B3" w:rsidP="00910D45">
            <w:pPr>
              <w:ind w:right="425"/>
              <w:rPr>
                <w:sz w:val="22"/>
                <w:szCs w:val="22"/>
              </w:rPr>
            </w:pPr>
          </w:p>
        </w:tc>
      </w:tr>
      <w:tr w:rsidR="002443B3" w14:paraId="5561051D" w14:textId="77777777" w:rsidTr="00910D45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44F4BB" w14:textId="77777777" w:rsidR="002443B3" w:rsidRDefault="002443B3" w:rsidP="00910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46D83ED" w14:textId="77777777" w:rsidR="002443B3" w:rsidRDefault="002443B3" w:rsidP="00910D45">
            <w:pPr>
              <w:rPr>
                <w:sz w:val="22"/>
                <w:szCs w:val="22"/>
              </w:rPr>
            </w:pPr>
          </w:p>
          <w:p w14:paraId="186AD458" w14:textId="77777777" w:rsidR="002443B3" w:rsidRDefault="002443B3" w:rsidP="00910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04AF8CFE" w14:textId="77777777" w:rsidR="002443B3" w:rsidRDefault="002443B3" w:rsidP="002443B3">
      <w:pPr>
        <w:tabs>
          <w:tab w:val="right" w:pos="9000"/>
        </w:tabs>
        <w:rPr>
          <w:b/>
          <w:sz w:val="22"/>
          <w:szCs w:val="22"/>
        </w:rPr>
      </w:pPr>
    </w:p>
    <w:p w14:paraId="7F9F7799" w14:textId="441F6D43" w:rsidR="002443B3" w:rsidRPr="00171376" w:rsidRDefault="002443B3" w:rsidP="002443B3">
      <w:pPr>
        <w:tabs>
          <w:tab w:val="right" w:pos="9000"/>
        </w:tabs>
        <w:rPr>
          <w:bCs/>
          <w:sz w:val="22"/>
          <w:szCs w:val="22"/>
        </w:rPr>
      </w:pPr>
      <w:r>
        <w:rPr>
          <w:b/>
          <w:sz w:val="22"/>
          <w:szCs w:val="22"/>
        </w:rPr>
        <w:t>T</w:t>
      </w:r>
      <w:r w:rsidRPr="009E70AD">
        <w:rPr>
          <w:b/>
          <w:sz w:val="22"/>
          <w:szCs w:val="22"/>
        </w:rPr>
        <w:t xml:space="preserve">ermin realizacji </w:t>
      </w:r>
      <w:r w:rsidRPr="00171376">
        <w:rPr>
          <w:bCs/>
          <w:sz w:val="22"/>
          <w:szCs w:val="22"/>
        </w:rPr>
        <w:t xml:space="preserve">zamówienia  do …………..dni od daty podpisania umowy </w:t>
      </w:r>
      <w:r w:rsidRPr="00171376">
        <w:rPr>
          <w:bCs/>
          <w:i/>
          <w:iCs/>
          <w:sz w:val="22"/>
          <w:szCs w:val="22"/>
          <w:highlight w:val="yellow"/>
        </w:rPr>
        <w:t>/kryterium oceny ofert/</w:t>
      </w:r>
    </w:p>
    <w:p w14:paraId="23BC2125" w14:textId="77777777" w:rsidR="002443B3" w:rsidRDefault="002443B3" w:rsidP="002443B3">
      <w:pPr>
        <w:tabs>
          <w:tab w:val="right" w:pos="9000"/>
        </w:tabs>
        <w:rPr>
          <w:b/>
          <w:bCs/>
          <w:sz w:val="22"/>
          <w:szCs w:val="22"/>
        </w:rPr>
      </w:pPr>
    </w:p>
    <w:p w14:paraId="035045F6" w14:textId="73351D01" w:rsidR="002443B3" w:rsidRPr="009E70AD" w:rsidRDefault="002443B3" w:rsidP="002443B3">
      <w:pPr>
        <w:tabs>
          <w:tab w:val="right" w:pos="900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Okres gwarancji: </w:t>
      </w:r>
      <w:r w:rsidR="00F81BCD">
        <w:rPr>
          <w:b/>
          <w:bCs/>
          <w:sz w:val="22"/>
          <w:szCs w:val="22"/>
        </w:rPr>
        <w:t>24 miesiące.</w:t>
      </w:r>
    </w:p>
    <w:p w14:paraId="304084BD" w14:textId="77777777" w:rsidR="002443B3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</w:p>
    <w:p w14:paraId="3631115D" w14:textId="77777777" w:rsidR="002443B3" w:rsidRPr="009E70AD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  <w:r w:rsidRPr="009E70AD"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373FA4C" w14:textId="77777777" w:rsidR="002443B3" w:rsidRPr="009E70AD" w:rsidRDefault="002443B3" w:rsidP="002443B3">
      <w:pPr>
        <w:tabs>
          <w:tab w:val="left" w:pos="426"/>
        </w:tabs>
        <w:jc w:val="both"/>
        <w:rPr>
          <w:sz w:val="22"/>
          <w:szCs w:val="22"/>
        </w:rPr>
      </w:pPr>
    </w:p>
    <w:p w14:paraId="63560375" w14:textId="77777777" w:rsidR="002443B3" w:rsidRPr="009E70AD" w:rsidRDefault="002443B3" w:rsidP="002443B3">
      <w:pPr>
        <w:tabs>
          <w:tab w:val="left" w:pos="426"/>
        </w:tabs>
        <w:jc w:val="both"/>
        <w:rPr>
          <w:b/>
          <w:sz w:val="22"/>
          <w:szCs w:val="22"/>
        </w:rPr>
      </w:pPr>
      <w:r w:rsidRPr="009E70A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E70AD">
        <w:rPr>
          <w:b/>
          <w:sz w:val="22"/>
          <w:szCs w:val="22"/>
        </w:rPr>
        <w:t xml:space="preserve"> TAK/NIE</w:t>
      </w:r>
    </w:p>
    <w:p w14:paraId="037A5AE2" w14:textId="77777777" w:rsidR="002443B3" w:rsidRDefault="002443B3" w:rsidP="002443B3">
      <w:pPr>
        <w:rPr>
          <w:b/>
          <w:sz w:val="22"/>
          <w:szCs w:val="22"/>
        </w:rPr>
      </w:pPr>
    </w:p>
    <w:p w14:paraId="75CF9523" w14:textId="2BEB787F" w:rsidR="002443B3" w:rsidRPr="009E70AD" w:rsidRDefault="002443B3" w:rsidP="002443B3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</w:rPr>
        <w:t xml:space="preserve">Termin płatności: </w:t>
      </w:r>
      <w:r w:rsidRPr="009E70A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79966A9" w14:textId="77777777" w:rsidR="002443B3" w:rsidRDefault="002443B3" w:rsidP="002443B3">
      <w:pPr>
        <w:rPr>
          <w:b/>
          <w:sz w:val="22"/>
          <w:szCs w:val="22"/>
          <w:u w:val="single"/>
        </w:rPr>
      </w:pPr>
    </w:p>
    <w:p w14:paraId="1304407B" w14:textId="77777777" w:rsidR="002443B3" w:rsidRPr="009E70AD" w:rsidRDefault="002443B3" w:rsidP="002443B3">
      <w:pPr>
        <w:rPr>
          <w:b/>
          <w:sz w:val="22"/>
          <w:szCs w:val="22"/>
          <w:u w:val="single"/>
        </w:rPr>
      </w:pPr>
      <w:r w:rsidRPr="009E70AD">
        <w:rPr>
          <w:b/>
          <w:sz w:val="22"/>
          <w:szCs w:val="22"/>
          <w:u w:val="single"/>
        </w:rPr>
        <w:t>Jednocześnie oświadczamy, że:</w:t>
      </w:r>
    </w:p>
    <w:p w14:paraId="252A756B" w14:textId="77777777" w:rsidR="002443B3" w:rsidRPr="009E70AD" w:rsidRDefault="002443B3" w:rsidP="002443B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8E74F54" w14:textId="77777777" w:rsidR="002443B3" w:rsidRDefault="002443B3" w:rsidP="002443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E70AD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70AD">
        <w:rPr>
          <w:color w:val="000000"/>
          <w:sz w:val="22"/>
          <w:szCs w:val="22"/>
        </w:rPr>
        <w:t xml:space="preserve"> i nie wnosimy do nich żadnych zastrzeżeń.</w:t>
      </w:r>
    </w:p>
    <w:p w14:paraId="0CDB31F8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18B283" w14:textId="77777777" w:rsidR="002443B3" w:rsidRPr="009E70AD" w:rsidRDefault="002443B3" w:rsidP="002443B3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852700" w14:textId="77777777" w:rsidR="002443B3" w:rsidRPr="009E70AD" w:rsidRDefault="002443B3" w:rsidP="002443B3">
      <w:pPr>
        <w:ind w:left="360"/>
        <w:jc w:val="both"/>
        <w:rPr>
          <w:i/>
          <w:sz w:val="22"/>
          <w:szCs w:val="22"/>
        </w:rPr>
      </w:pPr>
      <w:r w:rsidRPr="009E70A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361BEB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43B3" w:rsidRPr="009E70AD" w14:paraId="36601CFE" w14:textId="77777777" w:rsidTr="00910D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9D5F1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17B01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 xml:space="preserve">Opis części zamówienia, którą wykonawca </w:t>
            </w:r>
          </w:p>
          <w:p w14:paraId="1D08CA54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6C0D2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E70AD">
              <w:rPr>
                <w:sz w:val="22"/>
                <w:szCs w:val="22"/>
              </w:rPr>
              <w:t>Nazwa podwykonawcy</w:t>
            </w:r>
            <w:r w:rsidRPr="009E70AD">
              <w:rPr>
                <w:sz w:val="22"/>
                <w:szCs w:val="22"/>
              </w:rPr>
              <w:br/>
              <w:t>(o ile jest znana)</w:t>
            </w:r>
          </w:p>
        </w:tc>
      </w:tr>
      <w:tr w:rsidR="002443B3" w:rsidRPr="009E70AD" w14:paraId="59C85F24" w14:textId="77777777" w:rsidTr="00910D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51AE9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61FEF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CBA5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443B3" w:rsidRPr="009E70AD" w14:paraId="48DEEBAE" w14:textId="77777777" w:rsidTr="00910D4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6DEFC" w14:textId="77777777" w:rsidR="002443B3" w:rsidRPr="009E70AD" w:rsidRDefault="002443B3" w:rsidP="00910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573DD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ACB1D" w14:textId="77777777" w:rsidR="002443B3" w:rsidRPr="009E70AD" w:rsidRDefault="002443B3" w:rsidP="00910D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B044B61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Umocowanymi do reprezentowania naszej firmy są następujące osoby:</w:t>
      </w:r>
    </w:p>
    <w:p w14:paraId="5ECC818F" w14:textId="77777777" w:rsidR="002443B3" w:rsidRPr="009E70AD" w:rsidRDefault="002443B3" w:rsidP="002443B3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E70A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  <w:r w:rsidRPr="009E70AD">
        <w:rPr>
          <w:rFonts w:ascii="Times New Roman" w:hAnsi="Times New Roman" w:cs="Times New Roman"/>
          <w:sz w:val="22"/>
          <w:szCs w:val="22"/>
        </w:rPr>
        <w:tab/>
      </w:r>
    </w:p>
    <w:p w14:paraId="66932310" w14:textId="77777777" w:rsidR="002443B3" w:rsidRPr="009E70AD" w:rsidRDefault="002443B3" w:rsidP="002443B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</w:t>
      </w:r>
    </w:p>
    <w:p w14:paraId="35B50E08" w14:textId="77777777" w:rsidR="002443B3" w:rsidRPr="009E70AD" w:rsidRDefault="002443B3" w:rsidP="002443B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E70A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E70AD">
        <w:rPr>
          <w:sz w:val="22"/>
          <w:szCs w:val="22"/>
        </w:rPr>
        <w:tab/>
      </w:r>
      <w:r w:rsidRPr="009E70AD">
        <w:rPr>
          <w:sz w:val="22"/>
          <w:szCs w:val="22"/>
        </w:rPr>
        <w:tab/>
        <w:t xml:space="preserve"> .</w:t>
      </w:r>
    </w:p>
    <w:p w14:paraId="7DE80DFD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Umocowanie dla powyżej wskazanych osób wynika z następującego (</w:t>
      </w:r>
      <w:proofErr w:type="spellStart"/>
      <w:r w:rsidRPr="009E70AD">
        <w:rPr>
          <w:sz w:val="22"/>
          <w:szCs w:val="22"/>
        </w:rPr>
        <w:t>ych</w:t>
      </w:r>
      <w:proofErr w:type="spellEnd"/>
      <w:r w:rsidRPr="009E70AD">
        <w:rPr>
          <w:sz w:val="22"/>
          <w:szCs w:val="22"/>
        </w:rPr>
        <w:t>) dokumentu(ów)</w:t>
      </w:r>
    </w:p>
    <w:p w14:paraId="4A6D8EE2" w14:textId="77777777" w:rsidR="002443B3" w:rsidRPr="009E70AD" w:rsidRDefault="002443B3" w:rsidP="002443B3">
      <w:p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0F4433" w14:textId="77777777" w:rsidR="002443B3" w:rsidRPr="009E70AD" w:rsidRDefault="002443B3" w:rsidP="002443B3">
      <w:pPr>
        <w:numPr>
          <w:ilvl w:val="0"/>
          <w:numId w:val="1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załącznikami do niniejszej oferty są:</w:t>
      </w:r>
    </w:p>
    <w:p w14:paraId="2CB83909" w14:textId="77777777" w:rsidR="002443B3" w:rsidRPr="009E70AD" w:rsidRDefault="002443B3" w:rsidP="002443B3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………………………………………………………………………………………….</w:t>
      </w:r>
    </w:p>
    <w:p w14:paraId="3270E650" w14:textId="77777777" w:rsidR="002443B3" w:rsidRPr="009E70AD" w:rsidRDefault="002443B3" w:rsidP="002443B3">
      <w:pPr>
        <w:numPr>
          <w:ilvl w:val="1"/>
          <w:numId w:val="2"/>
        </w:numPr>
        <w:jc w:val="both"/>
        <w:rPr>
          <w:sz w:val="22"/>
          <w:szCs w:val="22"/>
        </w:rPr>
      </w:pPr>
      <w:r w:rsidRPr="009E70AD">
        <w:rPr>
          <w:sz w:val="22"/>
          <w:szCs w:val="22"/>
        </w:rPr>
        <w:t>……………………………………………..……………………………………………</w:t>
      </w:r>
    </w:p>
    <w:p w14:paraId="30404EF3" w14:textId="77777777" w:rsidR="002443B3" w:rsidRPr="009E70AD" w:rsidRDefault="002443B3" w:rsidP="002443B3">
      <w:pPr>
        <w:jc w:val="both"/>
        <w:rPr>
          <w:sz w:val="22"/>
          <w:szCs w:val="22"/>
        </w:rPr>
      </w:pPr>
      <w:r w:rsidRPr="009E70AD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E21897C" w14:textId="77777777" w:rsidR="002443B3" w:rsidRDefault="002443B3" w:rsidP="002443B3">
      <w:pPr>
        <w:widowControl w:val="0"/>
        <w:spacing w:line="264" w:lineRule="auto"/>
        <w:ind w:right="1"/>
        <w:rPr>
          <w:sz w:val="20"/>
          <w:szCs w:val="20"/>
        </w:rPr>
      </w:pPr>
    </w:p>
    <w:p w14:paraId="5581ACC7" w14:textId="77777777" w:rsidR="00FE545C" w:rsidRDefault="00FE545C" w:rsidP="002443B3">
      <w:pPr>
        <w:widowControl w:val="0"/>
        <w:spacing w:line="360" w:lineRule="auto"/>
        <w:ind w:right="1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DE2CE" w14:textId="77777777" w:rsidR="00331348" w:rsidRDefault="00331348">
      <w:r>
        <w:separator/>
      </w:r>
    </w:p>
  </w:endnote>
  <w:endnote w:type="continuationSeparator" w:id="0">
    <w:p w14:paraId="16EFB69E" w14:textId="77777777" w:rsidR="00331348" w:rsidRDefault="0033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37FA" w14:textId="77777777" w:rsidR="00C118BB" w:rsidRDefault="00C118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DB7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81EBA" w14:textId="77777777" w:rsidR="00C118BB" w:rsidRDefault="00C11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6238" w14:textId="77777777" w:rsidR="00331348" w:rsidRDefault="00331348">
      <w:r>
        <w:separator/>
      </w:r>
    </w:p>
  </w:footnote>
  <w:footnote w:type="continuationSeparator" w:id="0">
    <w:p w14:paraId="397070BD" w14:textId="77777777" w:rsidR="00331348" w:rsidRDefault="00331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B5AE1" w14:textId="77777777" w:rsidR="00C118BB" w:rsidRDefault="00C118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B8E5D" w14:textId="63543565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418E" w14:textId="77777777" w:rsidR="00C118BB" w:rsidRDefault="00C118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11158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35538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446839">
    <w:abstractNumId w:val="0"/>
  </w:num>
  <w:num w:numId="4" w16cid:durableId="819928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3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43B3"/>
    <w:rsid w:val="002723B0"/>
    <w:rsid w:val="00315A4A"/>
    <w:rsid w:val="0033134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18B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1BC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C1B406"/>
  <w15:chartTrackingRefBased/>
  <w15:docId w15:val="{018B02AE-33EE-4671-8B23-842ED9C0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555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2023-11-06T11:43:00Z</cp:lastPrinted>
  <dcterms:created xsi:type="dcterms:W3CDTF">2023-11-06T11:43:00Z</dcterms:created>
  <dcterms:modified xsi:type="dcterms:W3CDTF">2023-11-06T11:43:00Z</dcterms:modified>
</cp:coreProperties>
</file>