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FBA81" w14:textId="006A15E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6E2EA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4B82F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DEC6D1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20DA2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15DCD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6AB38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1AF32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94133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55E65B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171FAA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CA976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C41DDD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5E86E20" w14:textId="77777777" w:rsidR="008D2AB8" w:rsidRPr="00243A05" w:rsidRDefault="008D2AB8" w:rsidP="008D2AB8">
      <w:pPr>
        <w:spacing w:line="360" w:lineRule="auto"/>
        <w:rPr>
          <w:sz w:val="22"/>
          <w:szCs w:val="22"/>
        </w:rPr>
      </w:pPr>
      <w:r w:rsidRPr="00243A05">
        <w:rPr>
          <w:sz w:val="22"/>
          <w:szCs w:val="22"/>
        </w:rPr>
        <w:t>Do: Nazwa i siedziba Zamawiającego:</w:t>
      </w:r>
    </w:p>
    <w:p w14:paraId="1F6082E5" w14:textId="2D41AB05" w:rsidR="0003555F" w:rsidRPr="00243A05" w:rsidRDefault="0003555F" w:rsidP="008D2AB8">
      <w:pPr>
        <w:ind w:right="-110"/>
        <w:rPr>
          <w:b/>
          <w:sz w:val="22"/>
          <w:szCs w:val="22"/>
        </w:rPr>
      </w:pPr>
      <w:r w:rsidRPr="00243A05">
        <w:rPr>
          <w:b/>
          <w:sz w:val="22"/>
          <w:szCs w:val="22"/>
        </w:rPr>
        <w:t xml:space="preserve">Akademia Górniczo </w:t>
      </w:r>
      <w:r w:rsidR="00243A05" w:rsidRPr="00243A05">
        <w:rPr>
          <w:b/>
          <w:sz w:val="22"/>
          <w:szCs w:val="22"/>
        </w:rPr>
        <w:t>–</w:t>
      </w:r>
      <w:r w:rsidRPr="00243A05">
        <w:rPr>
          <w:b/>
          <w:sz w:val="22"/>
          <w:szCs w:val="22"/>
        </w:rPr>
        <w:t xml:space="preserve"> Hutnicza</w:t>
      </w:r>
      <w:r w:rsidR="00243A05" w:rsidRPr="00243A05">
        <w:rPr>
          <w:b/>
          <w:sz w:val="22"/>
          <w:szCs w:val="22"/>
        </w:rPr>
        <w:t xml:space="preserve"> </w:t>
      </w:r>
      <w:r w:rsidRPr="00243A05">
        <w:rPr>
          <w:b/>
          <w:sz w:val="22"/>
          <w:szCs w:val="22"/>
        </w:rPr>
        <w:t>im. Stanisława Staszica w Krakowie</w:t>
      </w:r>
    </w:p>
    <w:p w14:paraId="548A463C" w14:textId="77777777" w:rsidR="008D2AB8" w:rsidRPr="00243A05" w:rsidRDefault="0003555F" w:rsidP="008D2AB8">
      <w:pPr>
        <w:ind w:right="-110"/>
        <w:rPr>
          <w:b/>
          <w:sz w:val="22"/>
          <w:szCs w:val="22"/>
        </w:rPr>
      </w:pPr>
      <w:r w:rsidRPr="00243A05">
        <w:rPr>
          <w:b/>
          <w:sz w:val="22"/>
          <w:szCs w:val="22"/>
        </w:rPr>
        <w:t>Dział Zamówień Publicznych</w:t>
      </w:r>
      <w:r w:rsidR="008D2AB8" w:rsidRPr="00243A05">
        <w:rPr>
          <w:b/>
          <w:sz w:val="22"/>
          <w:szCs w:val="22"/>
        </w:rPr>
        <w:t xml:space="preserve">  </w:t>
      </w:r>
    </w:p>
    <w:p w14:paraId="62BA0347" w14:textId="5398DC43" w:rsidR="008D2AB8" w:rsidRPr="00243A05" w:rsidRDefault="0003555F" w:rsidP="00243A05">
      <w:pPr>
        <w:ind w:right="-110"/>
        <w:rPr>
          <w:b/>
          <w:sz w:val="22"/>
          <w:szCs w:val="22"/>
        </w:rPr>
      </w:pPr>
      <w:r w:rsidRPr="00243A05">
        <w:rPr>
          <w:b/>
          <w:sz w:val="22"/>
          <w:szCs w:val="22"/>
        </w:rPr>
        <w:t>Al. Mickiewicza</w:t>
      </w:r>
      <w:r w:rsidR="008D2AB8" w:rsidRPr="00243A05">
        <w:rPr>
          <w:b/>
          <w:sz w:val="22"/>
          <w:szCs w:val="22"/>
        </w:rPr>
        <w:t xml:space="preserve"> </w:t>
      </w:r>
      <w:r w:rsidRPr="00243A05">
        <w:rPr>
          <w:b/>
          <w:sz w:val="22"/>
          <w:szCs w:val="22"/>
        </w:rPr>
        <w:t>30</w:t>
      </w:r>
      <w:r w:rsidR="00243A05" w:rsidRPr="00243A05">
        <w:rPr>
          <w:b/>
          <w:sz w:val="22"/>
          <w:szCs w:val="22"/>
        </w:rPr>
        <w:t xml:space="preserve">, </w:t>
      </w:r>
      <w:r w:rsidRPr="00243A05">
        <w:rPr>
          <w:b/>
          <w:sz w:val="22"/>
          <w:szCs w:val="22"/>
        </w:rPr>
        <w:t>30-059</w:t>
      </w:r>
      <w:r w:rsidR="008D2AB8" w:rsidRPr="00243A05">
        <w:rPr>
          <w:b/>
          <w:sz w:val="22"/>
          <w:szCs w:val="22"/>
        </w:rPr>
        <w:t xml:space="preserve"> </w:t>
      </w:r>
      <w:r w:rsidRPr="00243A05">
        <w:rPr>
          <w:b/>
          <w:sz w:val="22"/>
          <w:szCs w:val="22"/>
        </w:rPr>
        <w:t>Kraków</w:t>
      </w:r>
      <w:r w:rsidR="008D2AB8" w:rsidRPr="00243A05">
        <w:rPr>
          <w:b/>
          <w:sz w:val="22"/>
          <w:szCs w:val="22"/>
        </w:rPr>
        <w:t xml:space="preserve">,  </w:t>
      </w:r>
    </w:p>
    <w:p w14:paraId="151C9F93" w14:textId="77777777" w:rsidR="008D2AB8" w:rsidRPr="00243A05" w:rsidRDefault="008D2AB8" w:rsidP="008D2AB8">
      <w:pPr>
        <w:ind w:firstLine="3969"/>
        <w:rPr>
          <w:b/>
          <w:sz w:val="22"/>
          <w:szCs w:val="22"/>
        </w:rPr>
      </w:pPr>
    </w:p>
    <w:p w14:paraId="062289A5" w14:textId="77777777" w:rsidR="008D2AB8" w:rsidRPr="00243A0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43A05">
        <w:rPr>
          <w:sz w:val="22"/>
          <w:szCs w:val="22"/>
        </w:rPr>
        <w:t xml:space="preserve">Przystępując do postępowania o udzielenie zamówienia publicznego, którego przedmiotem jest </w:t>
      </w:r>
      <w:r w:rsidR="0003555F" w:rsidRPr="00243A05">
        <w:rPr>
          <w:b/>
          <w:sz w:val="22"/>
          <w:szCs w:val="22"/>
        </w:rPr>
        <w:t>dostawa automatycznego podajnika próbek (</w:t>
      </w:r>
      <w:proofErr w:type="spellStart"/>
      <w:r w:rsidR="0003555F" w:rsidRPr="00243A05">
        <w:rPr>
          <w:b/>
          <w:sz w:val="22"/>
          <w:szCs w:val="22"/>
        </w:rPr>
        <w:t>autosamplera</w:t>
      </w:r>
      <w:proofErr w:type="spellEnd"/>
      <w:r w:rsidR="0003555F" w:rsidRPr="00243A05">
        <w:rPr>
          <w:b/>
          <w:sz w:val="22"/>
          <w:szCs w:val="22"/>
        </w:rPr>
        <w:t>) dla WIMIC - KC-zp.272-652/23</w:t>
      </w:r>
      <w:r w:rsidRPr="00243A05">
        <w:rPr>
          <w:b/>
          <w:sz w:val="22"/>
          <w:szCs w:val="22"/>
        </w:rPr>
        <w:t xml:space="preserve">, </w:t>
      </w:r>
      <w:r w:rsidRPr="00243A0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76073E1A" w14:textId="77777777" w:rsidR="008D2AB8" w:rsidRPr="00243A0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EE6705F" w14:textId="77777777" w:rsidR="008D2AB8" w:rsidRPr="00243A0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43A05">
        <w:rPr>
          <w:b/>
          <w:sz w:val="22"/>
          <w:szCs w:val="22"/>
        </w:rPr>
        <w:t>Cena netto:   .........................................................................PLN</w:t>
      </w:r>
    </w:p>
    <w:p w14:paraId="3971A8FB" w14:textId="77777777" w:rsidR="008D2AB8" w:rsidRPr="00243A0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86C6F10" w14:textId="77777777" w:rsidR="008D2AB8" w:rsidRPr="00243A0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43A05">
        <w:rPr>
          <w:b/>
          <w:sz w:val="22"/>
          <w:szCs w:val="22"/>
        </w:rPr>
        <w:t>Cena brutto: .........................................................................PLN</w:t>
      </w:r>
    </w:p>
    <w:p w14:paraId="52ED9666" w14:textId="77777777" w:rsidR="008D2AB8" w:rsidRPr="00243A0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AF9BDF" w14:textId="77777777" w:rsidR="008D2AB8" w:rsidRPr="00243A0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43A0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EFBAB88" w14:textId="77777777" w:rsidR="008D2AB8" w:rsidRPr="00243A0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F03B13" w14:textId="1C5753E9" w:rsidR="008D2AB8" w:rsidRPr="00243A05" w:rsidRDefault="008D2AB8" w:rsidP="008D2AB8">
      <w:pPr>
        <w:pStyle w:val="Tekstpodstawowy"/>
        <w:rPr>
          <w:sz w:val="22"/>
          <w:szCs w:val="22"/>
        </w:rPr>
      </w:pPr>
      <w:r w:rsidRPr="00243A05">
        <w:rPr>
          <w:sz w:val="22"/>
          <w:szCs w:val="22"/>
        </w:rPr>
        <w:t>Powyższa cena zawiera podatek VAT w wysokości .......... % tj.…………………….PLN</w:t>
      </w:r>
    </w:p>
    <w:p w14:paraId="06172A5D" w14:textId="399E7B81" w:rsidR="00FE545C" w:rsidRPr="00243A05" w:rsidRDefault="00C52BF3" w:rsidP="008D2AB8">
      <w:pPr>
        <w:pStyle w:val="Tekstpodstawowy"/>
        <w:rPr>
          <w:sz w:val="22"/>
          <w:szCs w:val="22"/>
        </w:rPr>
      </w:pPr>
      <w:r>
        <w:rPr>
          <w:rFonts w:ascii="Calibri" w:eastAsia="Calibri" w:hAnsi="Calibri" w:cs="Calibri"/>
          <w:i/>
          <w:sz w:val="20"/>
          <w:szCs w:val="20"/>
        </w:rPr>
        <w:t>Udzielenie odpowiedzi „TAK” rozumiane jest jako potwierdzenie spełniania całego warunku parametru.</w:t>
      </w:r>
    </w:p>
    <w:tbl>
      <w:tblPr>
        <w:tblW w:w="9351" w:type="dxa"/>
        <w:tblLayout w:type="fixed"/>
        <w:tblLook w:val="0400" w:firstRow="0" w:lastRow="0" w:firstColumn="0" w:lastColumn="0" w:noHBand="0" w:noVBand="1"/>
      </w:tblPr>
      <w:tblGrid>
        <w:gridCol w:w="555"/>
        <w:gridCol w:w="5752"/>
        <w:gridCol w:w="3044"/>
      </w:tblGrid>
      <w:tr w:rsidR="00C52BF3" w14:paraId="6EF4BC6A" w14:textId="77777777" w:rsidTr="00C52BF3">
        <w:trPr>
          <w:trHeight w:val="54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E058ED0" w14:textId="77777777" w:rsidR="00C52BF3" w:rsidRDefault="00C52BF3" w:rsidP="002913D3">
            <w:pPr>
              <w:ind w:hanging="1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6447F87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PARAMETR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CDD4034" w14:textId="77777777" w:rsidR="00C52BF3" w:rsidRDefault="00C52BF3" w:rsidP="002913D3">
            <w:pPr>
              <w:ind w:left="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POTWIERDZENIE OFEROWANEGO PARAMETRU</w:t>
            </w:r>
          </w:p>
        </w:tc>
      </w:tr>
      <w:tr w:rsidR="00C52BF3" w14:paraId="4D25ABD8" w14:textId="77777777" w:rsidTr="00C52BF3">
        <w:trPr>
          <w:trHeight w:val="27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3DED312F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1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4F84A985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2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F683E2A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3</w:t>
            </w:r>
          </w:p>
        </w:tc>
      </w:tr>
      <w:tr w:rsidR="00C52BF3" w14:paraId="6ADE5436" w14:textId="77777777" w:rsidTr="00C52BF3">
        <w:trPr>
          <w:trHeight w:val="27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393E6E76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B207B69" w14:textId="77777777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Automatyczny podajnik próbek (</w:t>
            </w: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autosampler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B427F27" w14:textId="77777777" w:rsidR="00F44074" w:rsidRDefault="00F44074" w:rsidP="002913D3">
            <w:pPr>
              <w:spacing w:after="12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Producent/model</w:t>
            </w:r>
            <w:r w:rsidR="00C52BF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14:paraId="4C444589" w14:textId="77777777" w:rsidR="00F44074" w:rsidRDefault="00F44074" w:rsidP="002913D3">
            <w:pPr>
              <w:spacing w:after="120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82B3D1E" w14:textId="7114F692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...............................................</w:t>
            </w:r>
          </w:p>
          <w:p w14:paraId="4DD476CC" w14:textId="3B052D0F" w:rsidR="00C52BF3" w:rsidRDefault="00C52BF3" w:rsidP="002913D3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</w:p>
        </w:tc>
      </w:tr>
      <w:tr w:rsidR="00C52BF3" w14:paraId="2D307D11" w14:textId="77777777" w:rsidTr="00C52BF3">
        <w:trPr>
          <w:trHeight w:val="977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18F3B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0AEC3" w14:textId="77777777" w:rsidR="00C52BF3" w:rsidRPr="00D474F4" w:rsidRDefault="00C52BF3" w:rsidP="002913D3">
            <w:pPr>
              <w:jc w:val="both"/>
              <w:rPr>
                <w:rFonts w:ascii="Calibri" w:eastAsia="Calibri" w:hAnsi="Calibri" w:cs="Calibri"/>
                <w:b/>
                <w:bCs/>
                <w:color w:val="222222"/>
                <w:sz w:val="20"/>
                <w:szCs w:val="20"/>
              </w:rPr>
            </w:pPr>
            <w:r w:rsidRPr="00D474F4">
              <w:rPr>
                <w:rFonts w:ascii="Calibri" w:eastAsia="Calibri" w:hAnsi="Calibri" w:cs="Calibri"/>
                <w:b/>
                <w:bCs/>
                <w:color w:val="222222"/>
                <w:sz w:val="20"/>
                <w:szCs w:val="20"/>
              </w:rPr>
              <w:t>Automatyczny podajnik próbek spełniający następujące warunki:</w:t>
            </w:r>
          </w:p>
          <w:p w14:paraId="49CBFE66" w14:textId="77777777" w:rsidR="00C52BF3" w:rsidRDefault="00C52BF3" w:rsidP="00C52BF3">
            <w:pPr>
              <w:numPr>
                <w:ilvl w:val="0"/>
                <w:numId w:val="6"/>
              </w:numPr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Pełna kompatybilność z posiadanym przez zamawiającego chromatografem </w:t>
            </w:r>
            <w:proofErr w:type="spellStart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Prominence</w:t>
            </w:r>
            <w:proofErr w:type="spellEnd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Shimadzu</w:t>
            </w:r>
            <w:proofErr w:type="spellEnd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 LC-20AD</w:t>
            </w:r>
          </w:p>
          <w:p w14:paraId="2EE4ADB6" w14:textId="7E29E788" w:rsidR="00C52BF3" w:rsidRPr="00C52BF3" w:rsidRDefault="00C52BF3" w:rsidP="00C52BF3">
            <w:pPr>
              <w:numPr>
                <w:ilvl w:val="0"/>
                <w:numId w:val="6"/>
              </w:numPr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Pełna kompatybilność z posiadanym przez zamawiającego oprogramowaniem </w:t>
            </w:r>
            <w:proofErr w:type="spellStart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LabSolutions</w:t>
            </w:r>
            <w:proofErr w:type="spellEnd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ver</w:t>
            </w:r>
            <w:proofErr w:type="spellEnd"/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. 5.55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1DD90" w14:textId="77777777" w:rsidR="00B73FE6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21E94B9D" w14:textId="58C97F9F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0E06928A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4CF761F3" w14:textId="77777777" w:rsidTr="00B73FE6">
        <w:trPr>
          <w:trHeight w:val="54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13A4C" w14:textId="41AE5960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653DF" w14:textId="77777777" w:rsidR="00C52BF3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 w:rsidRPr="0092337C">
              <w:rPr>
                <w:rFonts w:ascii="Calibri" w:eastAsia="Calibri" w:hAnsi="Calibri" w:cs="Calibri"/>
                <w:sz w:val="20"/>
                <w:szCs w:val="20"/>
              </w:rPr>
              <w:t xml:space="preserve">okładność </w:t>
            </w:r>
            <w:proofErr w:type="spellStart"/>
            <w:r w:rsidRPr="0092337C">
              <w:rPr>
                <w:rFonts w:ascii="Calibri" w:eastAsia="Calibri" w:hAnsi="Calibri" w:cs="Calibri"/>
                <w:sz w:val="20"/>
                <w:szCs w:val="20"/>
              </w:rPr>
              <w:t>nastrzyku</w:t>
            </w:r>
            <w:proofErr w:type="spellEnd"/>
            <w:r w:rsidRPr="0092337C">
              <w:rPr>
                <w:rFonts w:ascii="Calibri" w:eastAsia="Calibri" w:hAnsi="Calibri" w:cs="Calibri"/>
                <w:sz w:val="20"/>
                <w:szCs w:val="20"/>
              </w:rPr>
              <w:t xml:space="preserve"> nie gorsza niż 1%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C58D3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4683CB7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72D4135A" w14:textId="3450336C" w:rsidR="00C52BF3" w:rsidRDefault="00C52BF3" w:rsidP="00B73FE6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268C896E" w14:textId="77777777" w:rsidTr="00C52BF3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583AA" w14:textId="2DD8FED0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8E92C" w14:textId="77777777" w:rsidR="00C52BF3" w:rsidRPr="00036FE5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recyzja </w:t>
            </w:r>
            <w:proofErr w:type="spellStart"/>
            <w:r w:rsidRPr="008500BD">
              <w:rPr>
                <w:rFonts w:ascii="Calibri" w:eastAsia="Calibri" w:hAnsi="Calibri" w:cs="Calibri"/>
                <w:sz w:val="20"/>
                <w:szCs w:val="20"/>
              </w:rPr>
              <w:t>nastrzyku</w:t>
            </w:r>
            <w:proofErr w:type="spellEnd"/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 nie gorsza niż 0,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>%RSD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623B6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634D814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27EF6899" w14:textId="7BD3C12E" w:rsidR="00C52BF3" w:rsidRDefault="00C52BF3" w:rsidP="00B73FE6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777512EF" w14:textId="77777777" w:rsidTr="00C52BF3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0FE40" w14:textId="33CF6D5B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6CD6C" w14:textId="77777777" w:rsidR="00C52BF3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Zasilanie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230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50 </w:t>
            </w:r>
            <w:proofErr w:type="spellStart"/>
            <w:r w:rsidRPr="001E27CC">
              <w:rPr>
                <w:rFonts w:ascii="Calibri" w:eastAsia="Calibri" w:hAnsi="Calibri" w:cs="Calibri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35891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8096C38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4010DA4" w14:textId="42AE4D59" w:rsidR="00C52BF3" w:rsidRDefault="00C52BF3" w:rsidP="00B73FE6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7AC83EFC" w14:textId="77777777" w:rsidTr="00C52BF3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44A2A" w14:textId="042A85A6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E2A76" w14:textId="77777777" w:rsidR="00C52BF3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ożliwość powtórnego </w:t>
            </w:r>
            <w:proofErr w:type="spellStart"/>
            <w:r w:rsidRPr="008500BD">
              <w:rPr>
                <w:rFonts w:ascii="Calibri" w:eastAsia="Calibri" w:hAnsi="Calibri" w:cs="Calibri"/>
                <w:sz w:val="20"/>
                <w:szCs w:val="20"/>
              </w:rPr>
              <w:t>nastrzyku</w:t>
            </w:r>
            <w:proofErr w:type="spellEnd"/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 minimum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>0 razy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FDEB7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757FD0E5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B403F46" w14:textId="33DA32C3" w:rsidR="00C52BF3" w:rsidRDefault="00C52BF3" w:rsidP="00B73FE6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2DBAE8A6" w14:textId="77777777" w:rsidTr="00C52BF3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55297" w14:textId="6ED7EE1A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E4D3D" w14:textId="77777777" w:rsidR="00C52BF3" w:rsidRPr="001E27CC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unkcja płukania igły przed i po </w:t>
            </w:r>
            <w:proofErr w:type="spellStart"/>
            <w:r w:rsidRPr="008500BD">
              <w:rPr>
                <w:rFonts w:ascii="Calibri" w:eastAsia="Calibri" w:hAnsi="Calibri" w:cs="Calibri"/>
                <w:sz w:val="20"/>
                <w:szCs w:val="20"/>
              </w:rPr>
              <w:t>nastrzyku</w:t>
            </w:r>
            <w:proofErr w:type="spellEnd"/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5E3AB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603BEE09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6E9A3A49" w14:textId="54DA3E1A" w:rsidR="00C52BF3" w:rsidRDefault="00C52BF3" w:rsidP="00B73FE6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:rsidRPr="00FF72EF" w14:paraId="6A3349DF" w14:textId="77777777" w:rsidTr="00C52BF3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BF1F5" w14:textId="7710BAD7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E330D" w14:textId="77777777" w:rsidR="00C52BF3" w:rsidRPr="001E27CC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>akres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akceptowalnego przez urządzenie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8500BD">
              <w:rPr>
                <w:rFonts w:ascii="Calibri" w:eastAsia="Calibri" w:hAnsi="Calibri" w:cs="Calibri"/>
                <w:sz w:val="20"/>
                <w:szCs w:val="20"/>
              </w:rPr>
              <w:t>pH</w:t>
            </w:r>
            <w:proofErr w:type="spellEnd"/>
            <w:r w:rsidRPr="008500BD">
              <w:rPr>
                <w:rFonts w:ascii="Calibri" w:eastAsia="Calibri" w:hAnsi="Calibri" w:cs="Calibri"/>
                <w:sz w:val="20"/>
                <w:szCs w:val="20"/>
              </w:rPr>
              <w:t xml:space="preserve"> nie węższy niż od 1 do 14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934B1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0674244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54660DFB" w14:textId="77777777" w:rsidR="00C52BF3" w:rsidRPr="00FF72EF" w:rsidRDefault="00C52BF3" w:rsidP="002913D3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3BEC8E32" w14:textId="77777777" w:rsidTr="00B73FE6">
        <w:trPr>
          <w:trHeight w:val="82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5DB3C" w14:textId="4C610969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</w:t>
            </w:r>
            <w:r w:rsidR="00C52BF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863DE" w14:textId="77777777" w:rsidR="00C52BF3" w:rsidRPr="00393DEC" w:rsidRDefault="00C52BF3" w:rsidP="002913D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 w:rsidRPr="008500BD">
              <w:rPr>
                <w:rFonts w:ascii="Calibri" w:eastAsia="Calibri" w:hAnsi="Calibri" w:cs="Calibri"/>
                <w:sz w:val="20"/>
                <w:szCs w:val="20"/>
              </w:rPr>
              <w:t>ozwolona praca w zakresie temperatur od 4 do 35 °C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BF1AC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6EF32BE6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01E7FD49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C52BF3" w14:paraId="082BF021" w14:textId="77777777" w:rsidTr="00C52BF3">
        <w:trPr>
          <w:trHeight w:val="779"/>
        </w:trPr>
        <w:tc>
          <w:tcPr>
            <w:tcW w:w="555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F7C3B" w14:textId="0750D2A9" w:rsidR="00C52BF3" w:rsidRDefault="00B73FE6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</w:t>
            </w:r>
          </w:p>
        </w:tc>
        <w:tc>
          <w:tcPr>
            <w:tcW w:w="5752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DDA92" w14:textId="77777777" w:rsidR="00C52BF3" w:rsidRPr="008E2DB1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8E2DB1">
              <w:rPr>
                <w:rFonts w:ascii="Calibri" w:eastAsia="Calibri" w:hAnsi="Calibri" w:cs="Calibri"/>
                <w:sz w:val="20"/>
                <w:szCs w:val="20"/>
              </w:rPr>
              <w:t xml:space="preserve">Zestaw instalacyjny z niezbędnymi połączeniami i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kablami</w:t>
            </w:r>
          </w:p>
        </w:tc>
        <w:tc>
          <w:tcPr>
            <w:tcW w:w="3044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6E58A" w14:textId="77777777" w:rsidR="00C52BF3" w:rsidRDefault="00C52BF3" w:rsidP="002913D3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9B09215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65E11D3F" w14:textId="77777777" w:rsidR="00C52BF3" w:rsidRDefault="00C52BF3" w:rsidP="002913D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</w:tbl>
    <w:p w14:paraId="2CE768C3" w14:textId="77777777" w:rsidR="00C52BF3" w:rsidRDefault="00C52BF3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1C0D8D3" w14:textId="32CDB90F" w:rsidR="008D2AB8" w:rsidRPr="00B77133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77133">
        <w:rPr>
          <w:b/>
          <w:sz w:val="22"/>
          <w:szCs w:val="22"/>
        </w:rPr>
        <w:t xml:space="preserve">Termin realizacji umowy: </w:t>
      </w:r>
      <w:r w:rsidR="00B77133" w:rsidRPr="00B77133">
        <w:rPr>
          <w:sz w:val="22"/>
          <w:szCs w:val="22"/>
        </w:rPr>
        <w:t>do 3 miesięcy od daty podpisania umowy</w:t>
      </w:r>
    </w:p>
    <w:p w14:paraId="43B2D743" w14:textId="4AC0D9D0" w:rsidR="00B77133" w:rsidRDefault="00C52BF3" w:rsidP="008D2AB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proofErr w:type="spellStart"/>
      <w:r>
        <w:rPr>
          <w:b/>
          <w:color w:val="FF0000"/>
          <w:sz w:val="22"/>
          <w:szCs w:val="22"/>
        </w:rPr>
        <w:t>Pozacenowe</w:t>
      </w:r>
      <w:proofErr w:type="spellEnd"/>
      <w:r>
        <w:rPr>
          <w:b/>
          <w:color w:val="FF0000"/>
          <w:sz w:val="22"/>
          <w:szCs w:val="22"/>
        </w:rPr>
        <w:t xml:space="preserve"> k</w:t>
      </w:r>
      <w:r w:rsidR="00B77133">
        <w:rPr>
          <w:b/>
          <w:color w:val="FF0000"/>
          <w:sz w:val="22"/>
          <w:szCs w:val="22"/>
        </w:rPr>
        <w:t>ryteria oceny ofert:</w:t>
      </w:r>
    </w:p>
    <w:p w14:paraId="1E4AE27B" w14:textId="761FAE70" w:rsidR="008D2AB8" w:rsidRDefault="008D2AB8" w:rsidP="00415295">
      <w:pPr>
        <w:widowControl w:val="0"/>
        <w:numPr>
          <w:ilvl w:val="0"/>
          <w:numId w:val="5"/>
        </w:numPr>
        <w:jc w:val="both"/>
        <w:rPr>
          <w:sz w:val="22"/>
          <w:szCs w:val="22"/>
        </w:rPr>
      </w:pPr>
      <w:r w:rsidRPr="00C52BF3">
        <w:rPr>
          <w:b/>
          <w:sz w:val="22"/>
          <w:szCs w:val="22"/>
        </w:rPr>
        <w:t>Okres udzielonej gwarancji wynosi</w:t>
      </w:r>
      <w:r w:rsidRPr="00C52BF3">
        <w:rPr>
          <w:bCs/>
          <w:sz w:val="22"/>
          <w:szCs w:val="22"/>
        </w:rPr>
        <w:t>:</w:t>
      </w:r>
      <w:r w:rsidRPr="00C52BF3">
        <w:rPr>
          <w:color w:val="FF0000"/>
          <w:sz w:val="22"/>
          <w:szCs w:val="22"/>
        </w:rPr>
        <w:t xml:space="preserve"> </w:t>
      </w:r>
      <w:r w:rsidRPr="00C52BF3">
        <w:rPr>
          <w:sz w:val="22"/>
          <w:szCs w:val="22"/>
        </w:rPr>
        <w:t>……………………</w:t>
      </w:r>
      <w:r w:rsidR="00B77133" w:rsidRPr="00C52BF3">
        <w:rPr>
          <w:sz w:val="22"/>
          <w:szCs w:val="22"/>
        </w:rPr>
        <w:t>miesięcy</w:t>
      </w:r>
    </w:p>
    <w:p w14:paraId="449FCBA4" w14:textId="2DDECF46" w:rsidR="00415295" w:rsidRDefault="00415295" w:rsidP="00415295">
      <w:pPr>
        <w:widowControl w:val="0"/>
        <w:ind w:left="720"/>
        <w:jc w:val="both"/>
        <w:rPr>
          <w:bCs/>
          <w:i/>
          <w:sz w:val="20"/>
          <w:szCs w:val="20"/>
        </w:rPr>
      </w:pPr>
      <w:r w:rsidRPr="00415295">
        <w:rPr>
          <w:bCs/>
          <w:i/>
          <w:sz w:val="20"/>
          <w:szCs w:val="20"/>
        </w:rPr>
        <w:t>W przypadku nie podania okresu gwarancji, Zamawiający przyjmie minimalny okres gwarancji.</w:t>
      </w:r>
    </w:p>
    <w:p w14:paraId="5B8E1AC3" w14:textId="77777777" w:rsidR="00415295" w:rsidRPr="00415295" w:rsidRDefault="00415295" w:rsidP="00415295">
      <w:pPr>
        <w:widowControl w:val="0"/>
        <w:ind w:left="720"/>
        <w:jc w:val="both"/>
        <w:rPr>
          <w:bCs/>
          <w:i/>
          <w:sz w:val="20"/>
          <w:szCs w:val="20"/>
        </w:rPr>
      </w:pPr>
    </w:p>
    <w:p w14:paraId="775CF4D7" w14:textId="70E10FC1" w:rsidR="00B77133" w:rsidRPr="00C52BF3" w:rsidRDefault="00B77133" w:rsidP="00B77133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sz w:val="22"/>
          <w:szCs w:val="22"/>
        </w:rPr>
      </w:pPr>
      <w:r w:rsidRPr="00C52BF3">
        <w:rPr>
          <w:rFonts w:eastAsia="Calibri"/>
          <w:b/>
          <w:bCs/>
          <w:color w:val="222222"/>
          <w:sz w:val="22"/>
          <w:szCs w:val="22"/>
        </w:rPr>
        <w:t>Zakres ciśnień</w:t>
      </w:r>
      <w:r w:rsidRPr="00C52BF3">
        <w:rPr>
          <w:rFonts w:eastAsia="Calibri"/>
          <w:color w:val="222222"/>
          <w:sz w:val="22"/>
          <w:szCs w:val="22"/>
        </w:rPr>
        <w:t xml:space="preserve">: </w:t>
      </w:r>
      <w:r w:rsidRPr="00C52BF3">
        <w:rPr>
          <w:color w:val="000000"/>
          <w:sz w:val="22"/>
          <w:szCs w:val="22"/>
        </w:rPr>
        <w:t>…………..</w:t>
      </w:r>
      <w:proofErr w:type="spellStart"/>
      <w:r w:rsidRPr="00C52BF3">
        <w:rPr>
          <w:color w:val="000000"/>
          <w:sz w:val="22"/>
          <w:szCs w:val="22"/>
        </w:rPr>
        <w:t>MPa</w:t>
      </w:r>
      <w:proofErr w:type="spellEnd"/>
      <w:r w:rsidRPr="00C52BF3">
        <w:rPr>
          <w:color w:val="000000"/>
          <w:sz w:val="22"/>
          <w:szCs w:val="22"/>
        </w:rPr>
        <w:t>/…………….bar</w:t>
      </w:r>
    </w:p>
    <w:p w14:paraId="2AC7A7E6" w14:textId="7DD2F3E1" w:rsidR="00B77133" w:rsidRPr="00C52BF3" w:rsidRDefault="00B77133" w:rsidP="00B77133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sz w:val="22"/>
          <w:szCs w:val="22"/>
        </w:rPr>
      </w:pPr>
      <w:r w:rsidRPr="00C52BF3">
        <w:rPr>
          <w:rFonts w:eastAsia="Calibri"/>
          <w:b/>
          <w:bCs/>
          <w:color w:val="222222"/>
          <w:sz w:val="22"/>
          <w:szCs w:val="22"/>
        </w:rPr>
        <w:t xml:space="preserve">Zakres </w:t>
      </w:r>
      <w:proofErr w:type="spellStart"/>
      <w:r w:rsidRPr="00C52BF3">
        <w:rPr>
          <w:rFonts w:eastAsia="Calibri"/>
          <w:b/>
          <w:bCs/>
          <w:color w:val="222222"/>
          <w:sz w:val="22"/>
          <w:szCs w:val="22"/>
        </w:rPr>
        <w:t>nastrzyku</w:t>
      </w:r>
      <w:proofErr w:type="spellEnd"/>
      <w:r w:rsidRPr="00C52BF3">
        <w:rPr>
          <w:rFonts w:eastAsia="Calibri"/>
          <w:color w:val="222222"/>
          <w:sz w:val="22"/>
          <w:szCs w:val="22"/>
        </w:rPr>
        <w:t>: ………………….</w:t>
      </w:r>
      <w:r w:rsidR="00C52BF3" w:rsidRPr="00C52BF3">
        <w:rPr>
          <w:rFonts w:eastAsia="Calibri"/>
          <w:color w:val="222222"/>
          <w:sz w:val="22"/>
          <w:szCs w:val="22"/>
        </w:rPr>
        <w:t xml:space="preserve"> µl</w:t>
      </w:r>
    </w:p>
    <w:p w14:paraId="42E8AF0B" w14:textId="4B612D13" w:rsidR="00C52BF3" w:rsidRPr="00C52BF3" w:rsidRDefault="00C52BF3" w:rsidP="00B77133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sz w:val="22"/>
          <w:szCs w:val="22"/>
        </w:rPr>
      </w:pPr>
      <w:r w:rsidRPr="00C52BF3">
        <w:rPr>
          <w:rFonts w:eastAsia="Calibri"/>
          <w:b/>
          <w:bCs/>
          <w:sz w:val="22"/>
          <w:szCs w:val="22"/>
        </w:rPr>
        <w:t>Pojemność</w:t>
      </w:r>
      <w:r w:rsidRPr="00C52BF3">
        <w:rPr>
          <w:rFonts w:eastAsia="Calibri"/>
          <w:sz w:val="22"/>
          <w:szCs w:val="22"/>
        </w:rPr>
        <w:t>: ………………….. fiolek</w:t>
      </w:r>
    </w:p>
    <w:p w14:paraId="29A184AC" w14:textId="47D29486" w:rsidR="00C52BF3" w:rsidRPr="00C52BF3" w:rsidRDefault="00C52BF3" w:rsidP="00C52BF3">
      <w:pPr>
        <w:widowControl w:val="0"/>
        <w:numPr>
          <w:ilvl w:val="0"/>
          <w:numId w:val="5"/>
        </w:numPr>
        <w:jc w:val="both"/>
        <w:rPr>
          <w:sz w:val="22"/>
          <w:szCs w:val="22"/>
        </w:rPr>
      </w:pPr>
      <w:r w:rsidRPr="00C52BF3">
        <w:rPr>
          <w:rFonts w:eastAsia="Calibri"/>
          <w:b/>
          <w:bCs/>
          <w:sz w:val="22"/>
          <w:szCs w:val="22"/>
        </w:rPr>
        <w:t>Dodatkowa taca</w:t>
      </w:r>
      <w:r w:rsidRPr="00C52BF3">
        <w:rPr>
          <w:rFonts w:eastAsia="Calibri"/>
          <w:sz w:val="22"/>
          <w:szCs w:val="22"/>
        </w:rPr>
        <w:t xml:space="preserve">: </w:t>
      </w:r>
      <w:r>
        <w:rPr>
          <w:rFonts w:eastAsia="Calibri"/>
          <w:sz w:val="22"/>
          <w:szCs w:val="22"/>
        </w:rPr>
        <w:tab/>
      </w:r>
      <w:r w:rsidRPr="00C52BF3">
        <w:rPr>
          <w:rFonts w:eastAsia="Calibri"/>
          <w:sz w:val="22"/>
          <w:szCs w:val="22"/>
        </w:rPr>
        <w:t>TAK na ……………………. Fiolek*</w:t>
      </w:r>
    </w:p>
    <w:p w14:paraId="43305C51" w14:textId="517FA9CA" w:rsidR="00C52BF3" w:rsidRPr="00C52BF3" w:rsidRDefault="00C52BF3" w:rsidP="00C52BF3">
      <w:pPr>
        <w:widowControl w:val="0"/>
        <w:ind w:left="2136" w:firstLine="696"/>
        <w:jc w:val="both"/>
        <w:rPr>
          <w:rFonts w:eastAsia="Calibri"/>
          <w:sz w:val="22"/>
          <w:szCs w:val="22"/>
        </w:rPr>
      </w:pPr>
      <w:r w:rsidRPr="00C52BF3">
        <w:rPr>
          <w:rFonts w:eastAsia="Calibri"/>
          <w:sz w:val="22"/>
          <w:szCs w:val="22"/>
        </w:rPr>
        <w:t>BRAK DODATKOWEJ TACY*</w:t>
      </w:r>
    </w:p>
    <w:p w14:paraId="0603E802" w14:textId="4CA4859A" w:rsidR="00C52BF3" w:rsidRPr="00C52BF3" w:rsidRDefault="00C52BF3" w:rsidP="00C52BF3">
      <w:pPr>
        <w:widowControl w:val="0"/>
        <w:ind w:left="2136" w:firstLine="696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0"/>
          <w:szCs w:val="20"/>
        </w:rPr>
        <w:t>*odpowiednie zakreślić i wypełnić</w:t>
      </w:r>
    </w:p>
    <w:p w14:paraId="2F2F1BA6" w14:textId="1253FA1B" w:rsidR="00C52BF3" w:rsidRDefault="00C52BF3" w:rsidP="00C52BF3">
      <w:pPr>
        <w:widowControl w:val="0"/>
        <w:numPr>
          <w:ilvl w:val="0"/>
          <w:numId w:val="5"/>
        </w:numPr>
        <w:jc w:val="both"/>
        <w:rPr>
          <w:sz w:val="22"/>
          <w:szCs w:val="22"/>
        </w:rPr>
      </w:pPr>
      <w:r w:rsidRPr="00C52BF3">
        <w:rPr>
          <w:b/>
          <w:bCs/>
          <w:sz w:val="22"/>
          <w:szCs w:val="22"/>
        </w:rPr>
        <w:t>Przegląd po roku użytkowania</w:t>
      </w:r>
      <w:r>
        <w:rPr>
          <w:sz w:val="22"/>
          <w:szCs w:val="22"/>
        </w:rPr>
        <w:t>: TAK/NIE*</w:t>
      </w:r>
    </w:p>
    <w:p w14:paraId="3F0E1838" w14:textId="1AC4009A" w:rsidR="00C52BF3" w:rsidRDefault="00C52BF3" w:rsidP="00C52BF3">
      <w:pPr>
        <w:widowControl w:val="0"/>
        <w:ind w:left="3192" w:firstLine="348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0"/>
          <w:szCs w:val="20"/>
        </w:rPr>
        <w:t>*odpowiednie zakreślić</w:t>
      </w:r>
    </w:p>
    <w:p w14:paraId="04236EA2" w14:textId="77777777" w:rsidR="00B77133" w:rsidRPr="00243A05" w:rsidRDefault="00B77133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B903A12" w14:textId="2636F57F" w:rsidR="00243A05" w:rsidRPr="00243A05" w:rsidRDefault="00243A05" w:rsidP="00243A05">
      <w:pPr>
        <w:tabs>
          <w:tab w:val="left" w:pos="426"/>
        </w:tabs>
        <w:jc w:val="both"/>
        <w:rPr>
          <w:b/>
          <w:sz w:val="22"/>
          <w:szCs w:val="22"/>
        </w:rPr>
      </w:pPr>
      <w:r w:rsidRPr="00243A0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43A05">
        <w:rPr>
          <w:b/>
          <w:sz w:val="22"/>
          <w:szCs w:val="22"/>
        </w:rPr>
        <w:t xml:space="preserve"> TAK/NIE</w:t>
      </w:r>
    </w:p>
    <w:p w14:paraId="37108E32" w14:textId="77777777" w:rsidR="00243A05" w:rsidRPr="00243A05" w:rsidRDefault="00243A05" w:rsidP="00243A0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12BDCD9" w14:textId="77777777" w:rsidR="00243A05" w:rsidRPr="00243A05" w:rsidRDefault="00243A05" w:rsidP="00243A05">
      <w:pPr>
        <w:tabs>
          <w:tab w:val="left" w:pos="426"/>
        </w:tabs>
        <w:jc w:val="both"/>
        <w:rPr>
          <w:sz w:val="22"/>
          <w:szCs w:val="22"/>
        </w:rPr>
      </w:pPr>
      <w:r w:rsidRPr="00243A05">
        <w:rPr>
          <w:b/>
          <w:sz w:val="22"/>
          <w:szCs w:val="22"/>
        </w:rPr>
        <w:t xml:space="preserve">Termin płatności: </w:t>
      </w:r>
      <w:r w:rsidRPr="00243A0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C42BA6" w14:textId="77777777" w:rsidR="00243A05" w:rsidRPr="00243A05" w:rsidRDefault="00243A05" w:rsidP="00243A05">
      <w:pPr>
        <w:tabs>
          <w:tab w:val="left" w:pos="426"/>
        </w:tabs>
        <w:jc w:val="both"/>
        <w:rPr>
          <w:sz w:val="22"/>
          <w:szCs w:val="22"/>
        </w:rPr>
      </w:pPr>
    </w:p>
    <w:p w14:paraId="32CB6FB3" w14:textId="77777777" w:rsidR="00243A05" w:rsidRPr="00243A05" w:rsidRDefault="00243A05" w:rsidP="00243A05">
      <w:pPr>
        <w:rPr>
          <w:b/>
          <w:sz w:val="22"/>
          <w:szCs w:val="22"/>
          <w:u w:val="single"/>
        </w:rPr>
      </w:pPr>
      <w:r w:rsidRPr="00243A05">
        <w:rPr>
          <w:b/>
          <w:sz w:val="22"/>
          <w:szCs w:val="22"/>
          <w:u w:val="single"/>
        </w:rPr>
        <w:t>Jednocześnie oświadczamy, że:</w:t>
      </w:r>
    </w:p>
    <w:p w14:paraId="4188EB30" w14:textId="77777777" w:rsidR="00243A05" w:rsidRPr="00243A05" w:rsidRDefault="00243A05" w:rsidP="00243A0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43A0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CB35D04" w14:textId="77777777" w:rsidR="00243A05" w:rsidRDefault="00243A05" w:rsidP="00243A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43A05"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43A05">
        <w:rPr>
          <w:color w:val="000000"/>
          <w:sz w:val="22"/>
          <w:szCs w:val="22"/>
        </w:rPr>
        <w:t xml:space="preserve"> i nie wnosimy do nich żadnych zastrzeżeń.</w:t>
      </w:r>
    </w:p>
    <w:p w14:paraId="798EC912" w14:textId="0C61F8D9" w:rsidR="00C52BF3" w:rsidRPr="00243A05" w:rsidRDefault="00C52BF3" w:rsidP="00243A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zaoferowane urządzenie posiada certyfikat CE lub </w:t>
      </w:r>
      <w:r w:rsidR="00B73FE6">
        <w:rPr>
          <w:color w:val="000000"/>
          <w:sz w:val="22"/>
          <w:szCs w:val="22"/>
        </w:rPr>
        <w:t>równoważny</w:t>
      </w:r>
    </w:p>
    <w:p w14:paraId="48042E5B" w14:textId="77777777" w:rsidR="00243A05" w:rsidRPr="00243A05" w:rsidRDefault="00243A05" w:rsidP="00243A05">
      <w:pPr>
        <w:numPr>
          <w:ilvl w:val="0"/>
          <w:numId w:val="1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7332F9" w14:textId="77777777" w:rsidR="00243A05" w:rsidRPr="00243A05" w:rsidRDefault="00243A05" w:rsidP="00243A05">
      <w:pPr>
        <w:ind w:left="360"/>
        <w:jc w:val="both"/>
        <w:rPr>
          <w:i/>
          <w:sz w:val="22"/>
          <w:szCs w:val="22"/>
        </w:rPr>
      </w:pPr>
      <w:r w:rsidRPr="00243A0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775319" w14:textId="77777777" w:rsidR="00243A05" w:rsidRPr="00243A05" w:rsidRDefault="00243A05" w:rsidP="00243A05">
      <w:pPr>
        <w:ind w:left="360"/>
        <w:jc w:val="both"/>
        <w:rPr>
          <w:i/>
          <w:sz w:val="22"/>
          <w:szCs w:val="22"/>
        </w:rPr>
      </w:pPr>
      <w:r w:rsidRPr="00243A0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BBBB59" w14:textId="77777777" w:rsidR="00243A05" w:rsidRPr="00243A05" w:rsidRDefault="00243A05" w:rsidP="00243A05">
      <w:pPr>
        <w:numPr>
          <w:ilvl w:val="0"/>
          <w:numId w:val="1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3A05" w:rsidRPr="00243A05" w14:paraId="23280133" w14:textId="77777777" w:rsidTr="0068535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F3A4D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3A0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C3DD8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3A05">
              <w:rPr>
                <w:sz w:val="22"/>
                <w:szCs w:val="22"/>
              </w:rPr>
              <w:t xml:space="preserve">Opis części zamówienia, którą wykonawca </w:t>
            </w:r>
          </w:p>
          <w:p w14:paraId="4F1D3ED7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3A0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0A0DD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3A05">
              <w:rPr>
                <w:sz w:val="22"/>
                <w:szCs w:val="22"/>
              </w:rPr>
              <w:t>Nazwa podwykonawcy</w:t>
            </w:r>
            <w:r w:rsidRPr="00243A05">
              <w:rPr>
                <w:sz w:val="22"/>
                <w:szCs w:val="22"/>
              </w:rPr>
              <w:br/>
              <w:t>(o ile jest znana)</w:t>
            </w:r>
          </w:p>
        </w:tc>
      </w:tr>
      <w:tr w:rsidR="00243A05" w:rsidRPr="00243A05" w14:paraId="1D8371EA" w14:textId="77777777" w:rsidTr="006853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2BCDF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48B74" w14:textId="77777777" w:rsidR="00243A05" w:rsidRPr="00243A05" w:rsidRDefault="00243A05" w:rsidP="006853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6D62E" w14:textId="77777777" w:rsidR="00243A05" w:rsidRPr="00243A05" w:rsidRDefault="00243A05" w:rsidP="006853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43A05" w:rsidRPr="00243A05" w14:paraId="02B2426B" w14:textId="77777777" w:rsidTr="006853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5D142" w14:textId="77777777" w:rsidR="00243A05" w:rsidRPr="00243A05" w:rsidRDefault="00243A05" w:rsidP="0068535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9B41C" w14:textId="77777777" w:rsidR="00243A05" w:rsidRPr="00243A05" w:rsidRDefault="00243A05" w:rsidP="006853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F5590" w14:textId="77777777" w:rsidR="00243A05" w:rsidRPr="00243A05" w:rsidRDefault="00243A05" w:rsidP="006853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BAAB2D4" w14:textId="77777777" w:rsidR="00243A05" w:rsidRPr="00243A05" w:rsidRDefault="00243A05" w:rsidP="00243A05">
      <w:pPr>
        <w:numPr>
          <w:ilvl w:val="0"/>
          <w:numId w:val="1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Upoważnionymi do reprezentowania naszej firmy są następujące osoby:</w:t>
      </w:r>
    </w:p>
    <w:p w14:paraId="2E9B2C16" w14:textId="77777777" w:rsidR="00243A05" w:rsidRPr="00243A05" w:rsidRDefault="00243A05" w:rsidP="00243A0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43A0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  <w:r w:rsidRPr="00243A05">
        <w:rPr>
          <w:rFonts w:ascii="Times New Roman" w:hAnsi="Times New Roman" w:cs="Times New Roman"/>
          <w:sz w:val="22"/>
          <w:szCs w:val="22"/>
        </w:rPr>
        <w:tab/>
      </w:r>
    </w:p>
    <w:p w14:paraId="11F713E3" w14:textId="77777777" w:rsidR="00243A05" w:rsidRPr="00243A05" w:rsidRDefault="00243A05" w:rsidP="00243A0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43A0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43A05">
        <w:rPr>
          <w:sz w:val="22"/>
          <w:szCs w:val="22"/>
        </w:rPr>
        <w:tab/>
      </w:r>
      <w:r w:rsidRPr="00243A05">
        <w:rPr>
          <w:sz w:val="22"/>
          <w:szCs w:val="22"/>
        </w:rPr>
        <w:tab/>
        <w:t xml:space="preserve"> </w:t>
      </w:r>
    </w:p>
    <w:p w14:paraId="4EC2B621" w14:textId="77777777" w:rsidR="00243A05" w:rsidRPr="00243A05" w:rsidRDefault="00243A05" w:rsidP="00243A0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ED1FD33" w14:textId="77777777" w:rsidR="00243A05" w:rsidRPr="00243A05" w:rsidRDefault="00243A05" w:rsidP="00243A0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43A0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43A05">
        <w:rPr>
          <w:sz w:val="22"/>
          <w:szCs w:val="22"/>
        </w:rPr>
        <w:tab/>
      </w:r>
      <w:r w:rsidRPr="00243A05">
        <w:rPr>
          <w:sz w:val="22"/>
          <w:szCs w:val="22"/>
        </w:rPr>
        <w:tab/>
        <w:t xml:space="preserve"> </w:t>
      </w:r>
    </w:p>
    <w:p w14:paraId="78EB4A37" w14:textId="77777777" w:rsidR="00243A05" w:rsidRPr="00243A05" w:rsidRDefault="00243A05" w:rsidP="00243A05">
      <w:pPr>
        <w:numPr>
          <w:ilvl w:val="0"/>
          <w:numId w:val="1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upoważnienie dla powyżej wskazanych osób wynika z następującego (</w:t>
      </w:r>
      <w:proofErr w:type="spellStart"/>
      <w:r w:rsidRPr="00243A05">
        <w:rPr>
          <w:sz w:val="22"/>
          <w:szCs w:val="22"/>
        </w:rPr>
        <w:t>ych</w:t>
      </w:r>
      <w:proofErr w:type="spellEnd"/>
      <w:r w:rsidRPr="00243A05">
        <w:rPr>
          <w:sz w:val="22"/>
          <w:szCs w:val="22"/>
        </w:rPr>
        <w:t>) dokumentu(ów)</w:t>
      </w:r>
    </w:p>
    <w:p w14:paraId="758B2520" w14:textId="77777777" w:rsidR="00243A05" w:rsidRPr="00243A05" w:rsidRDefault="00243A05" w:rsidP="00243A05">
      <w:p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1C3448" w14:textId="77777777" w:rsidR="00243A05" w:rsidRPr="00243A05" w:rsidRDefault="00243A05" w:rsidP="00243A05">
      <w:pPr>
        <w:numPr>
          <w:ilvl w:val="0"/>
          <w:numId w:val="1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załącznikami do niniejszej oferty są:</w:t>
      </w:r>
    </w:p>
    <w:p w14:paraId="330EB182" w14:textId="77777777" w:rsidR="00243A05" w:rsidRPr="00243A05" w:rsidRDefault="00243A05" w:rsidP="00243A05">
      <w:pPr>
        <w:numPr>
          <w:ilvl w:val="1"/>
          <w:numId w:val="2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………………………………………………………………………………………….</w:t>
      </w:r>
    </w:p>
    <w:p w14:paraId="55BC8BBC" w14:textId="77777777" w:rsidR="00243A05" w:rsidRPr="00243A05" w:rsidRDefault="00243A05" w:rsidP="00243A05">
      <w:pPr>
        <w:numPr>
          <w:ilvl w:val="1"/>
          <w:numId w:val="2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……………………………………………..……………………………………………</w:t>
      </w:r>
    </w:p>
    <w:p w14:paraId="3D499E63" w14:textId="77777777" w:rsidR="00243A05" w:rsidRPr="00243A05" w:rsidRDefault="00243A05" w:rsidP="00243A05">
      <w:pPr>
        <w:numPr>
          <w:ilvl w:val="1"/>
          <w:numId w:val="2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4E15CE" w14:textId="77777777" w:rsidR="00243A05" w:rsidRPr="00243A05" w:rsidRDefault="00243A05" w:rsidP="00243A05">
      <w:pPr>
        <w:numPr>
          <w:ilvl w:val="1"/>
          <w:numId w:val="2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………………………………………………………………………………………….</w:t>
      </w:r>
    </w:p>
    <w:p w14:paraId="6AA75181" w14:textId="77777777" w:rsidR="00243A05" w:rsidRPr="00243A05" w:rsidRDefault="00243A05" w:rsidP="00243A05">
      <w:pPr>
        <w:numPr>
          <w:ilvl w:val="1"/>
          <w:numId w:val="2"/>
        </w:numPr>
        <w:jc w:val="both"/>
        <w:rPr>
          <w:sz w:val="22"/>
          <w:szCs w:val="22"/>
        </w:rPr>
      </w:pPr>
      <w:r w:rsidRPr="00243A05">
        <w:rPr>
          <w:sz w:val="22"/>
          <w:szCs w:val="22"/>
        </w:rPr>
        <w:t>……………………………………………..……………………………………………</w:t>
      </w:r>
    </w:p>
    <w:p w14:paraId="2FEEC19E" w14:textId="77777777" w:rsidR="00243A05" w:rsidRPr="00243A05" w:rsidRDefault="00243A05" w:rsidP="00243A05">
      <w:pPr>
        <w:ind w:left="1440"/>
        <w:jc w:val="both"/>
        <w:rPr>
          <w:sz w:val="22"/>
          <w:szCs w:val="22"/>
        </w:rPr>
      </w:pPr>
    </w:p>
    <w:p w14:paraId="7586989F" w14:textId="77777777" w:rsidR="00243A05" w:rsidRPr="00243A05" w:rsidRDefault="00243A05" w:rsidP="00243A05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243A0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43A0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3A0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43A0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3A0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43A0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3A0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43A0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799FDE1" w14:textId="77777777" w:rsidR="00243A05" w:rsidRPr="00243A05" w:rsidRDefault="00243A05" w:rsidP="00243A05">
      <w:pPr>
        <w:widowControl w:val="0"/>
        <w:ind w:right="1"/>
        <w:rPr>
          <w:sz w:val="22"/>
          <w:szCs w:val="22"/>
        </w:rPr>
      </w:pPr>
    </w:p>
    <w:p w14:paraId="79AD6CCA" w14:textId="77777777" w:rsidR="00243A05" w:rsidRPr="00243A05" w:rsidRDefault="00243A05" w:rsidP="00243A05">
      <w:pPr>
        <w:rPr>
          <w:sz w:val="22"/>
          <w:szCs w:val="22"/>
        </w:rPr>
      </w:pPr>
    </w:p>
    <w:p w14:paraId="6C408EC1" w14:textId="77777777" w:rsidR="00FE545C" w:rsidRPr="00243A05" w:rsidRDefault="00FE545C" w:rsidP="00FE545C">
      <w:pPr>
        <w:jc w:val="right"/>
        <w:rPr>
          <w:sz w:val="22"/>
          <w:szCs w:val="22"/>
        </w:rPr>
      </w:pPr>
    </w:p>
    <w:sectPr w:rsidR="00FE545C" w:rsidRPr="00243A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F34D6" w14:textId="77777777" w:rsidR="00A15219" w:rsidRDefault="00A15219">
      <w:r>
        <w:separator/>
      </w:r>
    </w:p>
  </w:endnote>
  <w:endnote w:type="continuationSeparator" w:id="0">
    <w:p w14:paraId="60E5F33D" w14:textId="77777777" w:rsidR="00A15219" w:rsidRDefault="00A1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08B86" w14:textId="77777777" w:rsidR="0003555F" w:rsidRDefault="000355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EC3C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EC3B" w14:textId="77777777" w:rsidR="0003555F" w:rsidRDefault="00035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9A8EB" w14:textId="77777777" w:rsidR="00A15219" w:rsidRDefault="00A15219">
      <w:r>
        <w:separator/>
      </w:r>
    </w:p>
  </w:footnote>
  <w:footnote w:type="continuationSeparator" w:id="0">
    <w:p w14:paraId="6C4B94B8" w14:textId="77777777" w:rsidR="00A15219" w:rsidRDefault="00A15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02A3A" w14:textId="77777777" w:rsidR="0003555F" w:rsidRDefault="00035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AACB" w14:textId="0B84CAF0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6844" w14:textId="77777777" w:rsidR="0003555F" w:rsidRDefault="00035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36DD6"/>
    <w:multiLevelType w:val="hybridMultilevel"/>
    <w:tmpl w:val="A6102342"/>
    <w:lvl w:ilvl="0" w:tplc="FAF4EF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671B06"/>
    <w:multiLevelType w:val="multilevel"/>
    <w:tmpl w:val="FCD2C78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5446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62645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5587417">
    <w:abstractNumId w:val="1"/>
  </w:num>
  <w:num w:numId="4" w16cid:durableId="559439100">
    <w:abstractNumId w:val="4"/>
  </w:num>
  <w:num w:numId="5" w16cid:durableId="1668678418">
    <w:abstractNumId w:val="0"/>
  </w:num>
  <w:num w:numId="6" w16cid:durableId="1228809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219"/>
    <w:rsid w:val="00012286"/>
    <w:rsid w:val="0003555F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A05"/>
    <w:rsid w:val="002723B0"/>
    <w:rsid w:val="00315A4A"/>
    <w:rsid w:val="0041529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5219"/>
    <w:rsid w:val="00A346FE"/>
    <w:rsid w:val="00A47B4D"/>
    <w:rsid w:val="00A83018"/>
    <w:rsid w:val="00B73FE6"/>
    <w:rsid w:val="00B77133"/>
    <w:rsid w:val="00B774DC"/>
    <w:rsid w:val="00C52BF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407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9CE1C"/>
  <w15:chartTrackingRefBased/>
  <w15:docId w15:val="{4F5780A5-B527-46E3-BBB9-CC5E7FC84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718</Words>
  <Characters>5728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2023-11-06T13:54:00Z</cp:lastPrinted>
  <dcterms:created xsi:type="dcterms:W3CDTF">2023-11-06T13:54:00Z</dcterms:created>
  <dcterms:modified xsi:type="dcterms:W3CDTF">2023-11-06T13:54:00Z</dcterms:modified>
</cp:coreProperties>
</file>