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67CD" w14:textId="03A3EE32" w:rsidR="00FB7F50" w:rsidRPr="002245BE" w:rsidRDefault="00D7314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7314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73144">
        <w:rPr>
          <w:sz w:val="22"/>
          <w:szCs w:val="22"/>
        </w:rPr>
        <w:t>2023-11-07</w:t>
      </w:r>
    </w:p>
    <w:p w14:paraId="38F9215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8815987" w14:textId="77777777" w:rsidR="00D73144" w:rsidRPr="00D73144" w:rsidRDefault="00D73144" w:rsidP="00FB7F50">
      <w:pPr>
        <w:spacing w:after="40"/>
        <w:rPr>
          <w:b/>
          <w:bCs/>
          <w:sz w:val="22"/>
          <w:szCs w:val="22"/>
        </w:rPr>
      </w:pPr>
      <w:r w:rsidRPr="00D73144">
        <w:rPr>
          <w:b/>
          <w:bCs/>
          <w:sz w:val="22"/>
          <w:szCs w:val="22"/>
        </w:rPr>
        <w:t>Akademia Górniczo - Hutnicza</w:t>
      </w:r>
    </w:p>
    <w:p w14:paraId="25547619" w14:textId="77777777" w:rsidR="00D73144" w:rsidRPr="00D73144" w:rsidRDefault="00D73144" w:rsidP="00FB7F50">
      <w:pPr>
        <w:spacing w:after="40"/>
        <w:rPr>
          <w:b/>
          <w:bCs/>
          <w:sz w:val="22"/>
          <w:szCs w:val="22"/>
        </w:rPr>
      </w:pPr>
      <w:r w:rsidRPr="00D73144">
        <w:rPr>
          <w:b/>
          <w:bCs/>
          <w:sz w:val="22"/>
          <w:szCs w:val="22"/>
        </w:rPr>
        <w:t>im. Stanisława Staszica w Krakowie</w:t>
      </w:r>
    </w:p>
    <w:p w14:paraId="34435FB2" w14:textId="77777777" w:rsidR="00FB7F50" w:rsidRPr="002245BE" w:rsidRDefault="00D73144" w:rsidP="00FB7F50">
      <w:pPr>
        <w:spacing w:after="40"/>
        <w:rPr>
          <w:b/>
          <w:bCs/>
          <w:sz w:val="22"/>
          <w:szCs w:val="22"/>
        </w:rPr>
      </w:pPr>
      <w:r w:rsidRPr="00D73144">
        <w:rPr>
          <w:b/>
          <w:bCs/>
          <w:sz w:val="22"/>
          <w:szCs w:val="22"/>
        </w:rPr>
        <w:t>Dział Zamówień Publicznych</w:t>
      </w:r>
    </w:p>
    <w:p w14:paraId="17BAF580" w14:textId="77777777" w:rsidR="00FB7F50" w:rsidRPr="002245BE" w:rsidRDefault="00D73144" w:rsidP="00FB7F50">
      <w:pPr>
        <w:rPr>
          <w:sz w:val="22"/>
          <w:szCs w:val="22"/>
        </w:rPr>
      </w:pPr>
      <w:r w:rsidRPr="00D7314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73144">
        <w:rPr>
          <w:sz w:val="22"/>
          <w:szCs w:val="22"/>
        </w:rPr>
        <w:t>30</w:t>
      </w:r>
    </w:p>
    <w:p w14:paraId="7A68EE10" w14:textId="77777777" w:rsidR="00FB7F50" w:rsidRPr="002245BE" w:rsidRDefault="00D73144" w:rsidP="00FB7F50">
      <w:pPr>
        <w:rPr>
          <w:sz w:val="22"/>
          <w:szCs w:val="22"/>
        </w:rPr>
      </w:pPr>
      <w:r w:rsidRPr="00D7314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73144">
        <w:rPr>
          <w:sz w:val="22"/>
          <w:szCs w:val="22"/>
        </w:rPr>
        <w:t>Kraków</w:t>
      </w:r>
    </w:p>
    <w:p w14:paraId="2681CF5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FC8D2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73144" w:rsidRPr="00607F9B" w14:paraId="58C8FD02" w14:textId="77777777" w:rsidTr="00091141">
        <w:trPr>
          <w:trHeight w:val="638"/>
        </w:trPr>
        <w:tc>
          <w:tcPr>
            <w:tcW w:w="959" w:type="dxa"/>
            <w:shd w:val="clear" w:color="auto" w:fill="auto"/>
          </w:tcPr>
          <w:p w14:paraId="5FBF183B" w14:textId="77777777" w:rsidR="00D73144" w:rsidRPr="00607F9B" w:rsidRDefault="00D73144" w:rsidP="000911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1118931" w14:textId="34D7BEEE" w:rsidR="00D73144" w:rsidRPr="00607F9B" w:rsidRDefault="00D73144" w:rsidP="0009114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7314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7314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73144">
              <w:rPr>
                <w:b/>
                <w:bCs/>
                <w:sz w:val="22"/>
                <w:szCs w:val="22"/>
              </w:rPr>
              <w:t>dostawa odbiornika GNSS z kontrolerem - KC-zp.272-550/23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19F1842" w14:textId="111D577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3762F0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3762F0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73144" w14:paraId="066A4E20" w14:textId="77777777" w:rsidTr="000911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F727059" w14:textId="77777777" w:rsidR="00D73144" w:rsidRPr="00D26ED6" w:rsidRDefault="00D73144" w:rsidP="0009114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73144">
              <w:rPr>
                <w:b/>
                <w:sz w:val="22"/>
                <w:szCs w:val="22"/>
              </w:rPr>
              <w:t>Leica</w:t>
            </w:r>
            <w:proofErr w:type="spellEnd"/>
            <w:r w:rsidRPr="00D7314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73144">
              <w:rPr>
                <w:b/>
                <w:sz w:val="22"/>
                <w:szCs w:val="22"/>
              </w:rPr>
              <w:t>Geosystems</w:t>
            </w:r>
            <w:proofErr w:type="spellEnd"/>
            <w:r w:rsidRPr="00D73144">
              <w:rPr>
                <w:b/>
                <w:sz w:val="22"/>
                <w:szCs w:val="22"/>
              </w:rPr>
              <w:t xml:space="preserve"> Sp. z o.o.</w:t>
            </w:r>
          </w:p>
          <w:p w14:paraId="244CCE0A" w14:textId="77777777" w:rsidR="00D73144" w:rsidRPr="009F0E5C" w:rsidRDefault="00D73144" w:rsidP="00091141">
            <w:pPr>
              <w:jc w:val="both"/>
              <w:rPr>
                <w:bCs/>
                <w:sz w:val="22"/>
                <w:szCs w:val="22"/>
              </w:rPr>
            </w:pPr>
            <w:r w:rsidRPr="00D73144">
              <w:rPr>
                <w:bCs/>
                <w:sz w:val="22"/>
                <w:szCs w:val="22"/>
              </w:rPr>
              <w:t>Stawki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3144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18928F4" w14:textId="77777777" w:rsidR="00D73144" w:rsidRPr="009F0E5C" w:rsidRDefault="00D73144" w:rsidP="00091141">
            <w:pPr>
              <w:jc w:val="both"/>
              <w:rPr>
                <w:bCs/>
                <w:sz w:val="22"/>
                <w:szCs w:val="22"/>
              </w:rPr>
            </w:pPr>
            <w:r w:rsidRPr="00D73144">
              <w:rPr>
                <w:bCs/>
                <w:sz w:val="22"/>
                <w:szCs w:val="22"/>
              </w:rPr>
              <w:t>01-040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73144">
              <w:rPr>
                <w:bCs/>
                <w:sz w:val="22"/>
                <w:szCs w:val="22"/>
              </w:rPr>
              <w:t>Warszawa</w:t>
            </w:r>
          </w:p>
          <w:p w14:paraId="75F4F1E1" w14:textId="77777777" w:rsidR="00D73144" w:rsidRPr="00D26ED6" w:rsidRDefault="00D73144" w:rsidP="0009114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0F02B64" w14:textId="77777777" w:rsidR="00D73144" w:rsidRPr="00D26ED6" w:rsidRDefault="00D73144" w:rsidP="0009114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73144">
              <w:rPr>
                <w:sz w:val="22"/>
                <w:szCs w:val="22"/>
              </w:rPr>
              <w:t>dostawa odbiornika GNSS z kontrolerem - KC-zp.272-550/23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73144">
              <w:rPr>
                <w:b/>
                <w:sz w:val="22"/>
                <w:szCs w:val="22"/>
              </w:rPr>
              <w:t>49 815.00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8BD6F79" w14:textId="77777777" w:rsidR="00D73144" w:rsidRDefault="00D73144" w:rsidP="0009114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743DAF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0"/>
        <w:gridCol w:w="2341"/>
        <w:gridCol w:w="1248"/>
        <w:gridCol w:w="1248"/>
        <w:gridCol w:w="1248"/>
        <w:gridCol w:w="1248"/>
        <w:gridCol w:w="1248"/>
        <w:gridCol w:w="935"/>
      </w:tblGrid>
      <w:tr w:rsidR="003762F0" w:rsidRPr="008567C7" w14:paraId="79D27EFA" w14:textId="77777777" w:rsidTr="003762F0">
        <w:trPr>
          <w:trHeight w:val="510"/>
        </w:trPr>
        <w:tc>
          <w:tcPr>
            <w:tcW w:w="379" w:type="pct"/>
            <w:vAlign w:val="center"/>
          </w:tcPr>
          <w:p w14:paraId="41334E08" w14:textId="77777777" w:rsidR="003762F0" w:rsidRPr="008567C7" w:rsidRDefault="003762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137" w:type="pct"/>
            <w:vAlign w:val="center"/>
          </w:tcPr>
          <w:p w14:paraId="684553C2" w14:textId="77777777" w:rsidR="003762F0" w:rsidRPr="008567C7" w:rsidRDefault="003762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606" w:type="pct"/>
            <w:vAlign w:val="center"/>
          </w:tcPr>
          <w:p w14:paraId="46AB24EC" w14:textId="77777777" w:rsidR="003762F0" w:rsidRPr="008567C7" w:rsidRDefault="003762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606" w:type="pct"/>
            <w:vAlign w:val="center"/>
          </w:tcPr>
          <w:p w14:paraId="2EB45DB5" w14:textId="77777777" w:rsidR="003762F0" w:rsidRPr="008567C7" w:rsidRDefault="003762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rozbudowa odbiornika</w:t>
            </w:r>
          </w:p>
        </w:tc>
        <w:tc>
          <w:tcPr>
            <w:tcW w:w="606" w:type="pct"/>
            <w:vAlign w:val="center"/>
          </w:tcPr>
          <w:p w14:paraId="587BB8C7" w14:textId="77777777" w:rsidR="003762F0" w:rsidRPr="008567C7" w:rsidRDefault="003762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Bezpłatny dostęp</w:t>
            </w:r>
          </w:p>
        </w:tc>
        <w:tc>
          <w:tcPr>
            <w:tcW w:w="606" w:type="pct"/>
            <w:vAlign w:val="center"/>
          </w:tcPr>
          <w:p w14:paraId="1D6C83D6" w14:textId="77777777" w:rsidR="003762F0" w:rsidRPr="008567C7" w:rsidRDefault="003762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Gwarancja na całość</w:t>
            </w:r>
          </w:p>
        </w:tc>
        <w:tc>
          <w:tcPr>
            <w:tcW w:w="606" w:type="pct"/>
            <w:vAlign w:val="center"/>
          </w:tcPr>
          <w:p w14:paraId="670A5E8A" w14:textId="77777777" w:rsidR="003762F0" w:rsidRPr="008567C7" w:rsidRDefault="003762F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Bezpłatna aktualizacja</w:t>
            </w:r>
          </w:p>
        </w:tc>
        <w:tc>
          <w:tcPr>
            <w:tcW w:w="455" w:type="pct"/>
            <w:vAlign w:val="center"/>
          </w:tcPr>
          <w:p w14:paraId="235B1F75" w14:textId="77777777" w:rsidR="003762F0" w:rsidRPr="008567C7" w:rsidRDefault="003762F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762F0" w:rsidRPr="008567C7" w14:paraId="250C89A6" w14:textId="77777777" w:rsidTr="003762F0">
        <w:tc>
          <w:tcPr>
            <w:tcW w:w="379" w:type="pct"/>
            <w:vAlign w:val="center"/>
          </w:tcPr>
          <w:p w14:paraId="1B5E34DC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37" w:type="pct"/>
            <w:vAlign w:val="center"/>
          </w:tcPr>
          <w:p w14:paraId="081E8F1A" w14:textId="77777777" w:rsidR="003762F0" w:rsidRPr="002B6761" w:rsidRDefault="003762F0" w:rsidP="0009114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73144">
              <w:rPr>
                <w:rFonts w:ascii="Times New Roman" w:hAnsi="Times New Roman" w:cs="Times New Roman"/>
                <w:b/>
                <w:sz w:val="18"/>
                <w:szCs w:val="18"/>
              </w:rPr>
              <w:t>Leica</w:t>
            </w:r>
            <w:proofErr w:type="spellEnd"/>
            <w:r w:rsidRPr="00D731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73144">
              <w:rPr>
                <w:rFonts w:ascii="Times New Roman" w:hAnsi="Times New Roman" w:cs="Times New Roman"/>
                <w:b/>
                <w:sz w:val="18"/>
                <w:szCs w:val="18"/>
              </w:rPr>
              <w:t>Geosystems</w:t>
            </w:r>
            <w:proofErr w:type="spellEnd"/>
            <w:r w:rsidRPr="00D7314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14:paraId="17648E3F" w14:textId="77777777" w:rsidR="003762F0" w:rsidRPr="008567C7" w:rsidRDefault="003762F0" w:rsidP="0009114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Stawki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B1CA67" w14:textId="77777777" w:rsidR="003762F0" w:rsidRPr="001B7815" w:rsidRDefault="003762F0" w:rsidP="0009114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01-040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7314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606" w:type="pct"/>
            <w:vAlign w:val="center"/>
          </w:tcPr>
          <w:p w14:paraId="4AAE77C8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606" w:type="pct"/>
            <w:vAlign w:val="center"/>
          </w:tcPr>
          <w:p w14:paraId="22360D7F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6" w:type="pct"/>
            <w:vAlign w:val="center"/>
          </w:tcPr>
          <w:p w14:paraId="0EB092D0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606" w:type="pct"/>
            <w:vAlign w:val="center"/>
          </w:tcPr>
          <w:p w14:paraId="26FCE897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06" w:type="pct"/>
            <w:vAlign w:val="center"/>
          </w:tcPr>
          <w:p w14:paraId="4F73B714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455" w:type="pct"/>
            <w:vAlign w:val="center"/>
          </w:tcPr>
          <w:p w14:paraId="26A1B795" w14:textId="77777777" w:rsidR="003762F0" w:rsidRPr="008567C7" w:rsidRDefault="003762F0" w:rsidP="00091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73144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</w:tr>
    </w:tbl>
    <w:p w14:paraId="6D0979D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F93694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53B53C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D0ED6" w14:textId="77777777" w:rsidR="00737393" w:rsidRDefault="00737393">
      <w:r>
        <w:separator/>
      </w:r>
    </w:p>
  </w:endnote>
  <w:endnote w:type="continuationSeparator" w:id="0">
    <w:p w14:paraId="0FE78A29" w14:textId="77777777" w:rsidR="00737393" w:rsidRDefault="00737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A25F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6AA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5DDA8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9B6DD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83FC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BE155" w14:textId="77777777" w:rsidR="00737393" w:rsidRDefault="00737393">
      <w:r>
        <w:separator/>
      </w:r>
    </w:p>
  </w:footnote>
  <w:footnote w:type="continuationSeparator" w:id="0">
    <w:p w14:paraId="58C756B1" w14:textId="77777777" w:rsidR="00737393" w:rsidRDefault="00737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4E45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650F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0F5E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39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762F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3739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73144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B4A508"/>
  <w15:chartTrackingRefBased/>
  <w15:docId w15:val="{3993114B-D614-4013-8050-07FC1E76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2023-11-07T12:58:00Z</cp:lastPrinted>
  <dcterms:created xsi:type="dcterms:W3CDTF">2023-11-07T12:59:00Z</dcterms:created>
  <dcterms:modified xsi:type="dcterms:W3CDTF">2023-11-07T12:59:00Z</dcterms:modified>
</cp:coreProperties>
</file>