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27A2D" w14:textId="241F7FDA" w:rsidR="008D2AB8" w:rsidRPr="00440998" w:rsidRDefault="008D2AB8" w:rsidP="0044099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875FA6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112E94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F58BC64" w14:textId="77777777" w:rsidR="003535B2" w:rsidRPr="006666C9" w:rsidRDefault="003535B2" w:rsidP="003535B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3A404D1A" w14:textId="77777777" w:rsidR="003535B2" w:rsidRPr="006666C9" w:rsidRDefault="003535B2" w:rsidP="003535B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4FDAB330" w14:textId="77777777" w:rsidR="003535B2" w:rsidRDefault="003535B2" w:rsidP="003535B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236002A1" w14:textId="77777777" w:rsidR="003535B2" w:rsidRPr="006666C9" w:rsidRDefault="003535B2" w:rsidP="003535B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35518F3D" w14:textId="77777777" w:rsidR="003535B2" w:rsidRPr="006666C9" w:rsidRDefault="003535B2" w:rsidP="003535B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14F0EC35" w14:textId="77777777" w:rsidR="003535B2" w:rsidRPr="006666C9" w:rsidRDefault="003535B2" w:rsidP="003535B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79A266F2" w14:textId="77777777" w:rsidR="003535B2" w:rsidRPr="006666C9" w:rsidRDefault="003535B2" w:rsidP="003535B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66544CDF" w14:textId="77777777" w:rsidR="003535B2" w:rsidRPr="006666C9" w:rsidRDefault="003535B2" w:rsidP="003535B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4B15E3B3" w14:textId="77777777" w:rsidR="003535B2" w:rsidRPr="0022732C" w:rsidRDefault="003535B2" w:rsidP="003535B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21CD17F4" w14:textId="77777777" w:rsidR="003535B2" w:rsidRDefault="003535B2" w:rsidP="003535B2">
      <w:pPr>
        <w:spacing w:line="360" w:lineRule="auto"/>
      </w:pPr>
      <w:r>
        <w:t>Do: Nazwa i siedziba Zamawiającego:</w:t>
      </w:r>
    </w:p>
    <w:p w14:paraId="541CC1E2" w14:textId="77777777" w:rsidR="003535B2" w:rsidRPr="001B35CC" w:rsidRDefault="003535B2" w:rsidP="003535B2">
      <w:pPr>
        <w:ind w:right="-110"/>
        <w:rPr>
          <w:b/>
        </w:rPr>
      </w:pPr>
      <w:r w:rsidRPr="001B35CC">
        <w:rPr>
          <w:b/>
        </w:rPr>
        <w:t>Akademia Górniczo - Hutnicza</w:t>
      </w:r>
    </w:p>
    <w:p w14:paraId="6E46D790" w14:textId="77777777" w:rsidR="003535B2" w:rsidRPr="001B35CC" w:rsidRDefault="003535B2" w:rsidP="003535B2">
      <w:pPr>
        <w:ind w:right="-110"/>
        <w:rPr>
          <w:b/>
        </w:rPr>
      </w:pPr>
      <w:r w:rsidRPr="001B35CC">
        <w:rPr>
          <w:b/>
        </w:rPr>
        <w:t>im. Stanisława Staszica w Krakowie</w:t>
      </w:r>
    </w:p>
    <w:p w14:paraId="2EC88EB3" w14:textId="77777777" w:rsidR="003535B2" w:rsidRDefault="003535B2" w:rsidP="003535B2">
      <w:pPr>
        <w:ind w:right="-110"/>
        <w:rPr>
          <w:b/>
        </w:rPr>
      </w:pPr>
      <w:r w:rsidRPr="001B35CC">
        <w:rPr>
          <w:b/>
        </w:rPr>
        <w:t>Dział Zamówień Publicznych</w:t>
      </w:r>
      <w:r>
        <w:rPr>
          <w:b/>
        </w:rPr>
        <w:t xml:space="preserve">  </w:t>
      </w:r>
    </w:p>
    <w:p w14:paraId="5F172558" w14:textId="77777777" w:rsidR="003535B2" w:rsidRDefault="003535B2" w:rsidP="003535B2">
      <w:pPr>
        <w:ind w:right="-110"/>
        <w:rPr>
          <w:b/>
        </w:rPr>
      </w:pPr>
      <w:r w:rsidRPr="001B35CC">
        <w:rPr>
          <w:b/>
        </w:rPr>
        <w:t>Al. Mickiewicza</w:t>
      </w:r>
      <w:r>
        <w:rPr>
          <w:b/>
        </w:rPr>
        <w:t xml:space="preserve"> </w:t>
      </w:r>
      <w:r w:rsidRPr="001B35CC">
        <w:rPr>
          <w:b/>
        </w:rPr>
        <w:t>30</w:t>
      </w:r>
      <w:r>
        <w:rPr>
          <w:b/>
        </w:rPr>
        <w:t xml:space="preserve"> </w:t>
      </w:r>
    </w:p>
    <w:p w14:paraId="16008347" w14:textId="77777777" w:rsidR="003535B2" w:rsidRDefault="003535B2" w:rsidP="003535B2">
      <w:pPr>
        <w:rPr>
          <w:b/>
        </w:rPr>
      </w:pPr>
      <w:r w:rsidRPr="001B35CC">
        <w:rPr>
          <w:b/>
        </w:rPr>
        <w:t>30-059</w:t>
      </w:r>
      <w:r>
        <w:rPr>
          <w:b/>
        </w:rPr>
        <w:t xml:space="preserve"> </w:t>
      </w:r>
      <w:r w:rsidRPr="001B35CC">
        <w:rPr>
          <w:b/>
        </w:rPr>
        <w:t>Kraków</w:t>
      </w:r>
      <w:r>
        <w:rPr>
          <w:b/>
        </w:rPr>
        <w:t xml:space="preserve">,  </w:t>
      </w:r>
    </w:p>
    <w:p w14:paraId="2CB8FA42" w14:textId="77777777" w:rsidR="003535B2" w:rsidRDefault="003535B2" w:rsidP="003535B2">
      <w:pPr>
        <w:ind w:firstLine="3969"/>
        <w:rPr>
          <w:b/>
        </w:rPr>
      </w:pPr>
    </w:p>
    <w:p w14:paraId="4F658A0C" w14:textId="72B29B4E" w:rsidR="003535B2" w:rsidRDefault="003535B2" w:rsidP="003535B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40998" w:rsidRPr="00440998">
        <w:rPr>
          <w:b/>
        </w:rPr>
        <w:t xml:space="preserve">dostawa defektoskopu ultradźwiękowego z kablami i głowicami do metody przejścia dla </w:t>
      </w:r>
      <w:proofErr w:type="spellStart"/>
      <w:r w:rsidR="00440998" w:rsidRPr="00440998">
        <w:rPr>
          <w:b/>
        </w:rPr>
        <w:t>WIMiC</w:t>
      </w:r>
      <w:proofErr w:type="spellEnd"/>
      <w:r w:rsidR="00440998" w:rsidRPr="00440998">
        <w:rPr>
          <w:b/>
        </w:rPr>
        <w:t xml:space="preserve"> - KC-zp.272-654/23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056DC08F" w14:textId="77777777" w:rsidR="003535B2" w:rsidRDefault="003535B2" w:rsidP="003535B2">
      <w:pPr>
        <w:tabs>
          <w:tab w:val="right" w:pos="9000"/>
        </w:tabs>
      </w:pPr>
    </w:p>
    <w:p w14:paraId="5E80EB64" w14:textId="77777777" w:rsidR="003535B2" w:rsidRDefault="003535B2" w:rsidP="003535B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  ......................................................................... PLN</w:t>
      </w:r>
    </w:p>
    <w:p w14:paraId="12D33312" w14:textId="77777777" w:rsidR="003535B2" w:rsidRDefault="003535B2" w:rsidP="003535B2">
      <w:pPr>
        <w:widowControl w:val="0"/>
        <w:spacing w:line="264" w:lineRule="auto"/>
        <w:ind w:right="1"/>
        <w:rPr>
          <w:b/>
        </w:rPr>
      </w:pPr>
    </w:p>
    <w:p w14:paraId="4B5B07EA" w14:textId="77777777" w:rsidR="003535B2" w:rsidRDefault="003535B2" w:rsidP="003535B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7E4B75B2" w14:textId="77777777" w:rsidR="003535B2" w:rsidRPr="00FB1B4F" w:rsidRDefault="003535B2" w:rsidP="003535B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FEF17C4" w14:textId="77777777" w:rsidR="003535B2" w:rsidRPr="00FB1B4F" w:rsidRDefault="003535B2" w:rsidP="003535B2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026F757A" w14:textId="77777777" w:rsidR="003535B2" w:rsidRPr="00FB1B4F" w:rsidRDefault="003535B2" w:rsidP="003535B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8FA7070" w14:textId="780B6A88" w:rsidR="003535B2" w:rsidRDefault="003535B2" w:rsidP="003535B2">
      <w:pPr>
        <w:pStyle w:val="Tekstpodstawowy"/>
      </w:pPr>
      <w:r>
        <w:t>Powyższa cena zawiera podatek VAT w wysokości .......... % tj. ……………………. PLN</w:t>
      </w:r>
    </w:p>
    <w:p w14:paraId="0AB82520" w14:textId="2AC78C65" w:rsidR="003535B2" w:rsidRDefault="003535B2" w:rsidP="003535B2">
      <w:pPr>
        <w:pStyle w:val="Tekstpodstawowy"/>
      </w:pPr>
      <w:r>
        <w:t xml:space="preserve">Producent/model zaoferowanego </w:t>
      </w:r>
      <w:r w:rsidR="00440998">
        <w:t>defektoskopu ultradźwiękowego</w:t>
      </w:r>
      <w:r>
        <w:t>: ……………</w:t>
      </w:r>
      <w:r w:rsidR="00440998">
        <w:t>………..</w:t>
      </w:r>
      <w:r>
        <w:t xml:space="preserve"> </w:t>
      </w:r>
    </w:p>
    <w:p w14:paraId="5574FC14" w14:textId="4239D5F8" w:rsidR="003535B2" w:rsidRDefault="003535B2" w:rsidP="003535B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40998">
        <w:rPr>
          <w:b/>
          <w:bCs/>
        </w:rPr>
        <w:t xml:space="preserve">do 42 </w:t>
      </w:r>
      <w:r w:rsidRPr="0011320A">
        <w:rPr>
          <w:b/>
          <w:bCs/>
        </w:rPr>
        <w:t>dni od daty podpisania umowy</w:t>
      </w:r>
      <w:r w:rsidR="00F56CFA">
        <w:rPr>
          <w:b/>
          <w:bCs/>
        </w:rPr>
        <w:t>.</w:t>
      </w:r>
    </w:p>
    <w:p w14:paraId="03F77672" w14:textId="77777777" w:rsidR="003535B2" w:rsidRDefault="003535B2" w:rsidP="003535B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11320A">
        <w:rPr>
          <w:b/>
          <w:bCs/>
        </w:rPr>
        <w:t>………… miesięcy</w:t>
      </w:r>
      <w:r>
        <w:t xml:space="preserve"> </w:t>
      </w:r>
      <w:r w:rsidRPr="0011320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4787A491" w14:textId="77777777" w:rsidR="003535B2" w:rsidRPr="00FE545C" w:rsidRDefault="003535B2" w:rsidP="003535B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9C12E83" w14:textId="77777777" w:rsidR="003535B2" w:rsidRDefault="003535B2" w:rsidP="003535B2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B3F3665" w14:textId="77777777" w:rsidR="003535B2" w:rsidRDefault="003535B2" w:rsidP="003535B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316CBFC" w14:textId="77777777" w:rsidR="003535B2" w:rsidRPr="00730EFE" w:rsidRDefault="003535B2" w:rsidP="003535B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>z okres 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5C9C4FCC" w14:textId="77777777" w:rsidR="003535B2" w:rsidRPr="001D671E" w:rsidRDefault="003535B2" w:rsidP="003535B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3AE295C" w14:textId="77777777" w:rsidR="003535B2" w:rsidRDefault="003535B2" w:rsidP="003535B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B75AFF8" w14:textId="77777777" w:rsidR="003535B2" w:rsidRDefault="003535B2" w:rsidP="003535B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ECBF8B" w14:textId="77777777" w:rsidR="003535B2" w:rsidRDefault="003535B2" w:rsidP="003535B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7D1A7A" w14:textId="77777777" w:rsidR="003535B2" w:rsidRPr="001D671E" w:rsidRDefault="003535B2" w:rsidP="003535B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535B2" w:rsidRPr="00FE545C" w14:paraId="4CB0E3BA" w14:textId="77777777" w:rsidTr="007673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D9236" w14:textId="77777777" w:rsidR="003535B2" w:rsidRPr="00FE545C" w:rsidRDefault="003535B2" w:rsidP="0076730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EFDEE" w14:textId="77777777" w:rsidR="003535B2" w:rsidRPr="00FE545C" w:rsidRDefault="003535B2" w:rsidP="0076730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5B064E8" w14:textId="77777777" w:rsidR="003535B2" w:rsidRPr="00FE545C" w:rsidRDefault="003535B2" w:rsidP="0076730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C0322" w14:textId="77777777" w:rsidR="003535B2" w:rsidRPr="00FE545C" w:rsidRDefault="003535B2" w:rsidP="0076730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535B2" w:rsidRPr="00FE545C" w14:paraId="5C0AE234" w14:textId="77777777" w:rsidTr="007673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D2F23" w14:textId="77777777" w:rsidR="003535B2" w:rsidRPr="00FE545C" w:rsidRDefault="003535B2" w:rsidP="0076730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62004" w14:textId="77777777" w:rsidR="003535B2" w:rsidRPr="00FE545C" w:rsidRDefault="003535B2" w:rsidP="0076730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70C2D" w14:textId="77777777" w:rsidR="003535B2" w:rsidRPr="00FE545C" w:rsidRDefault="003535B2" w:rsidP="0076730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535B2" w:rsidRPr="00FE545C" w14:paraId="14BB1154" w14:textId="77777777" w:rsidTr="007673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4C626" w14:textId="77777777" w:rsidR="003535B2" w:rsidRPr="00FE545C" w:rsidRDefault="003535B2" w:rsidP="0076730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270CD" w14:textId="77777777" w:rsidR="003535B2" w:rsidRPr="00FE545C" w:rsidRDefault="003535B2" w:rsidP="0076730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E4FE0" w14:textId="77777777" w:rsidR="003535B2" w:rsidRPr="00FE545C" w:rsidRDefault="003535B2" w:rsidP="0076730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948BE5" w14:textId="77777777" w:rsidR="003535B2" w:rsidRDefault="003535B2" w:rsidP="003535B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8C7BBDD" w14:textId="77777777" w:rsidR="003535B2" w:rsidRPr="00D638CC" w:rsidRDefault="003535B2" w:rsidP="003535B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17EE7CD" w14:textId="77777777" w:rsidR="003535B2" w:rsidRPr="002F276A" w:rsidRDefault="003535B2" w:rsidP="003535B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C8F6721" w14:textId="77777777" w:rsidR="003535B2" w:rsidRPr="002F276A" w:rsidRDefault="003535B2" w:rsidP="003535B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54745E04" w14:textId="77777777" w:rsidR="003535B2" w:rsidRPr="002F276A" w:rsidRDefault="003535B2" w:rsidP="003535B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479134" w14:textId="77777777" w:rsidR="003535B2" w:rsidRPr="002F276A" w:rsidRDefault="003535B2" w:rsidP="003535B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79A31E3" w14:textId="77777777" w:rsidR="003535B2" w:rsidRPr="002F276A" w:rsidRDefault="003535B2" w:rsidP="003535B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1789B93" w14:textId="77777777" w:rsidR="003535B2" w:rsidRDefault="003535B2" w:rsidP="003535B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AF4FC2B" w14:textId="77777777" w:rsidR="003535B2" w:rsidRDefault="003535B2" w:rsidP="003535B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7AC613" w14:textId="77777777" w:rsidR="003535B2" w:rsidRDefault="003535B2" w:rsidP="003535B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80DC50B" w14:textId="77777777" w:rsidR="003535B2" w:rsidRDefault="003535B2" w:rsidP="003535B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34D1C13" w14:textId="77777777" w:rsidR="003535B2" w:rsidRDefault="003535B2" w:rsidP="003535B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03AE004" w14:textId="77777777" w:rsidR="003535B2" w:rsidRDefault="003535B2" w:rsidP="003535B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DB0CE7E" w14:textId="77777777" w:rsidR="003535B2" w:rsidRDefault="003535B2" w:rsidP="003535B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2EEBE33" w14:textId="77777777" w:rsidR="003535B2" w:rsidRPr="000B45FE" w:rsidRDefault="003535B2" w:rsidP="003535B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C0358E9" w14:textId="77777777" w:rsidR="003535B2" w:rsidRDefault="003535B2" w:rsidP="003535B2">
      <w:pPr>
        <w:jc w:val="both"/>
        <w:rPr>
          <w:sz w:val="22"/>
          <w:szCs w:val="22"/>
        </w:rPr>
      </w:pPr>
    </w:p>
    <w:p w14:paraId="4776A6D5" w14:textId="77777777" w:rsidR="003535B2" w:rsidRDefault="003535B2" w:rsidP="003535B2">
      <w:pPr>
        <w:jc w:val="both"/>
        <w:rPr>
          <w:sz w:val="22"/>
          <w:szCs w:val="22"/>
        </w:rPr>
      </w:pPr>
    </w:p>
    <w:p w14:paraId="2DEB0F19" w14:textId="77777777" w:rsidR="003535B2" w:rsidRPr="00927A63" w:rsidRDefault="003535B2" w:rsidP="003535B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A49E0A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9A032" w14:textId="77777777" w:rsidR="00E413E3" w:rsidRDefault="00E413E3">
      <w:r>
        <w:separator/>
      </w:r>
    </w:p>
  </w:endnote>
  <w:endnote w:type="continuationSeparator" w:id="0">
    <w:p w14:paraId="602FBFCC" w14:textId="77777777" w:rsidR="00E413E3" w:rsidRDefault="00E41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B28AD" w14:textId="77777777" w:rsidR="00456096" w:rsidRDefault="004560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8C2B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007E3" w14:textId="77777777" w:rsidR="00456096" w:rsidRDefault="004560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744E9" w14:textId="77777777" w:rsidR="00E413E3" w:rsidRDefault="00E413E3">
      <w:r>
        <w:separator/>
      </w:r>
    </w:p>
  </w:footnote>
  <w:footnote w:type="continuationSeparator" w:id="0">
    <w:p w14:paraId="79338CAF" w14:textId="77777777" w:rsidR="00E413E3" w:rsidRDefault="00E41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33741" w14:textId="77777777" w:rsidR="00456096" w:rsidRDefault="004560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0460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02CBF" w14:textId="77777777" w:rsidR="00456096" w:rsidRDefault="004560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17890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33897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3139784">
    <w:abstractNumId w:val="0"/>
  </w:num>
  <w:num w:numId="4" w16cid:durableId="1828521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3E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35B2"/>
    <w:rsid w:val="00405F74"/>
    <w:rsid w:val="00440998"/>
    <w:rsid w:val="0045609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13E3"/>
    <w:rsid w:val="00E44371"/>
    <w:rsid w:val="00E949B0"/>
    <w:rsid w:val="00EC0BEA"/>
    <w:rsid w:val="00F00591"/>
    <w:rsid w:val="00F51688"/>
    <w:rsid w:val="00F53146"/>
    <w:rsid w:val="00F56CF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08CA32"/>
  <w15:chartTrackingRefBased/>
  <w15:docId w15:val="{F0C23E5B-F419-4C93-8174-5335C9CFD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516</Words>
  <Characters>4449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2023-10-27T11:09:00Z</dcterms:created>
  <dcterms:modified xsi:type="dcterms:W3CDTF">2023-10-27T11:09:00Z</dcterms:modified>
</cp:coreProperties>
</file>