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6B805F" w14:textId="77777777" w:rsidR="00FB7F50" w:rsidRPr="002245BE" w:rsidRDefault="007B01D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B01D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B01DD">
        <w:rPr>
          <w:sz w:val="22"/>
          <w:szCs w:val="22"/>
        </w:rPr>
        <w:t>2023-11-06</w:t>
      </w:r>
    </w:p>
    <w:p w14:paraId="2B2873A9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9E9E83F" w14:textId="77777777" w:rsidR="007B01DD" w:rsidRPr="007B01DD" w:rsidRDefault="007B01DD" w:rsidP="00FB7F50">
      <w:pPr>
        <w:spacing w:after="40"/>
        <w:rPr>
          <w:b/>
          <w:bCs/>
          <w:sz w:val="22"/>
          <w:szCs w:val="22"/>
        </w:rPr>
      </w:pPr>
      <w:r w:rsidRPr="007B01DD">
        <w:rPr>
          <w:b/>
          <w:bCs/>
          <w:sz w:val="22"/>
          <w:szCs w:val="22"/>
        </w:rPr>
        <w:t>Akademia Górniczo - Hutnicza</w:t>
      </w:r>
    </w:p>
    <w:p w14:paraId="2D7F882A" w14:textId="77777777" w:rsidR="007B01DD" w:rsidRPr="007B01DD" w:rsidRDefault="007B01DD" w:rsidP="00FB7F50">
      <w:pPr>
        <w:spacing w:after="40"/>
        <w:rPr>
          <w:b/>
          <w:bCs/>
          <w:sz w:val="22"/>
          <w:szCs w:val="22"/>
        </w:rPr>
      </w:pPr>
      <w:r w:rsidRPr="007B01DD">
        <w:rPr>
          <w:b/>
          <w:bCs/>
          <w:sz w:val="22"/>
          <w:szCs w:val="22"/>
        </w:rPr>
        <w:t>im. Stanisława Staszica w Krakowie</w:t>
      </w:r>
    </w:p>
    <w:p w14:paraId="10976D7B" w14:textId="77777777" w:rsidR="00FB7F50" w:rsidRPr="002245BE" w:rsidRDefault="007B01DD" w:rsidP="00FB7F50">
      <w:pPr>
        <w:spacing w:after="40"/>
        <w:rPr>
          <w:b/>
          <w:bCs/>
          <w:sz w:val="22"/>
          <w:szCs w:val="22"/>
        </w:rPr>
      </w:pPr>
      <w:r w:rsidRPr="007B01DD">
        <w:rPr>
          <w:b/>
          <w:bCs/>
          <w:sz w:val="22"/>
          <w:szCs w:val="22"/>
        </w:rPr>
        <w:t>Dział Zamówień Publicznych</w:t>
      </w:r>
    </w:p>
    <w:p w14:paraId="1C4FC055" w14:textId="77777777" w:rsidR="00FB7F50" w:rsidRPr="002245BE" w:rsidRDefault="007B01DD" w:rsidP="00FB7F50">
      <w:pPr>
        <w:rPr>
          <w:sz w:val="22"/>
          <w:szCs w:val="22"/>
        </w:rPr>
      </w:pPr>
      <w:r w:rsidRPr="007B01D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B01DD">
        <w:rPr>
          <w:sz w:val="22"/>
          <w:szCs w:val="22"/>
        </w:rPr>
        <w:t>30</w:t>
      </w:r>
    </w:p>
    <w:p w14:paraId="3A923CA5" w14:textId="77777777" w:rsidR="00FB7F50" w:rsidRPr="002245BE" w:rsidRDefault="007B01DD" w:rsidP="00FB7F50">
      <w:pPr>
        <w:rPr>
          <w:sz w:val="22"/>
          <w:szCs w:val="22"/>
        </w:rPr>
      </w:pPr>
      <w:r w:rsidRPr="007B01D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B01DD">
        <w:rPr>
          <w:sz w:val="22"/>
          <w:szCs w:val="22"/>
        </w:rPr>
        <w:t>Kraków</w:t>
      </w:r>
    </w:p>
    <w:p w14:paraId="172D4F86" w14:textId="10453038" w:rsidR="008642B3" w:rsidRDefault="009E2FBB">
      <w:pPr>
        <w:pStyle w:val="Nagwek1"/>
        <w:spacing w:before="600"/>
        <w:rPr>
          <w:sz w:val="28"/>
        </w:rPr>
      </w:pPr>
      <w:r>
        <w:rPr>
          <w:sz w:val="28"/>
        </w:rPr>
        <w:t>INFORMACJA</w:t>
      </w:r>
    </w:p>
    <w:p w14:paraId="40508964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B01DD" w:rsidRPr="00607F9B" w14:paraId="4C9269FB" w14:textId="77777777" w:rsidTr="00974130">
        <w:trPr>
          <w:trHeight w:val="638"/>
        </w:trPr>
        <w:tc>
          <w:tcPr>
            <w:tcW w:w="959" w:type="dxa"/>
            <w:shd w:val="clear" w:color="auto" w:fill="auto"/>
          </w:tcPr>
          <w:p w14:paraId="6CB3A6A1" w14:textId="77777777" w:rsidR="007B01DD" w:rsidRPr="00607F9B" w:rsidRDefault="007B01DD" w:rsidP="0097413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30C5E82" w14:textId="59150FB5" w:rsidR="007B01DD" w:rsidRPr="00607F9B" w:rsidRDefault="007B01DD" w:rsidP="0097413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7B01DD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B01DD">
              <w:rPr>
                <w:b/>
                <w:bCs/>
                <w:sz w:val="22"/>
                <w:szCs w:val="22"/>
              </w:rPr>
              <w:t>Dostaw</w:t>
            </w:r>
            <w:r w:rsidR="009E2FBB">
              <w:rPr>
                <w:b/>
                <w:bCs/>
                <w:sz w:val="22"/>
                <w:szCs w:val="22"/>
              </w:rPr>
              <w:t>ę</w:t>
            </w:r>
            <w:r w:rsidRPr="007B01DD">
              <w:rPr>
                <w:b/>
                <w:bCs/>
                <w:sz w:val="22"/>
                <w:szCs w:val="22"/>
              </w:rPr>
              <w:t xml:space="preserve"> mebli do pomieszczeń Instytutu Elektroniki w budynkach C2 i C3 AGH </w:t>
            </w:r>
            <w:r w:rsidR="009E2FBB">
              <w:rPr>
                <w:b/>
                <w:bCs/>
                <w:sz w:val="22"/>
                <w:szCs w:val="22"/>
              </w:rPr>
              <w:br/>
            </w:r>
            <w:r w:rsidRPr="007B01DD">
              <w:rPr>
                <w:b/>
                <w:bCs/>
                <w:sz w:val="22"/>
                <w:szCs w:val="22"/>
              </w:rPr>
              <w:t>w Krakowie - KC-</w:t>
            </w:r>
            <w:proofErr w:type="spellStart"/>
            <w:r w:rsidRPr="007B01DD">
              <w:rPr>
                <w:b/>
                <w:bCs/>
                <w:sz w:val="22"/>
                <w:szCs w:val="22"/>
              </w:rPr>
              <w:t>zp</w:t>
            </w:r>
            <w:proofErr w:type="spellEnd"/>
            <w:r w:rsidRPr="007B01DD">
              <w:rPr>
                <w:b/>
                <w:bCs/>
                <w:sz w:val="22"/>
                <w:szCs w:val="22"/>
              </w:rPr>
              <w:t>. 272-389/23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B01DD">
              <w:rPr>
                <w:b/>
                <w:sz w:val="22"/>
                <w:szCs w:val="22"/>
              </w:rPr>
              <w:t>KC-</w:t>
            </w:r>
            <w:proofErr w:type="spellStart"/>
            <w:r w:rsidRPr="007B01DD">
              <w:rPr>
                <w:b/>
                <w:sz w:val="22"/>
                <w:szCs w:val="22"/>
              </w:rPr>
              <w:t>zp</w:t>
            </w:r>
            <w:proofErr w:type="spellEnd"/>
            <w:r w:rsidRPr="007B01DD">
              <w:rPr>
                <w:b/>
                <w:sz w:val="22"/>
                <w:szCs w:val="22"/>
              </w:rPr>
              <w:t>. 272-389/23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7F8AA56" w14:textId="7CE622F3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</w:t>
      </w:r>
      <w:r w:rsidR="009E2FBB">
        <w:rPr>
          <w:sz w:val="22"/>
          <w:szCs w:val="22"/>
        </w:rPr>
        <w:t>3</w:t>
      </w:r>
      <w:r w:rsidR="006B585D">
        <w:rPr>
          <w:sz w:val="22"/>
          <w:szCs w:val="22"/>
        </w:rPr>
        <w:t xml:space="preserve"> r. poz. 1</w:t>
      </w:r>
      <w:r w:rsidR="009E2FBB">
        <w:rPr>
          <w:sz w:val="22"/>
          <w:szCs w:val="22"/>
        </w:rPr>
        <w:t>605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B01DD" w14:paraId="532CD836" w14:textId="77777777" w:rsidTr="00974130">
        <w:trPr>
          <w:cantSplit/>
        </w:trPr>
        <w:tc>
          <w:tcPr>
            <w:tcW w:w="10150" w:type="dxa"/>
          </w:tcPr>
          <w:p w14:paraId="09AB6B27" w14:textId="77777777" w:rsidR="007B01DD" w:rsidRPr="00D26ED6" w:rsidRDefault="007B01DD" w:rsidP="0097413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B01DD">
              <w:rPr>
                <w:b/>
                <w:sz w:val="22"/>
                <w:szCs w:val="22"/>
              </w:rPr>
              <w:t>Firma Produkcyjno-Usługowo-Handlowa Krzysztof Bieda</w:t>
            </w:r>
          </w:p>
          <w:p w14:paraId="103A7CB4" w14:textId="121318A3" w:rsidR="007B01DD" w:rsidRPr="009F0E5C" w:rsidRDefault="00C1495A" w:rsidP="00974130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7B01DD" w:rsidRPr="007B01DD">
              <w:rPr>
                <w:bCs/>
                <w:sz w:val="22"/>
                <w:szCs w:val="22"/>
              </w:rPr>
              <w:t>Piłsudskiego</w:t>
            </w:r>
            <w:r w:rsidR="007B01DD" w:rsidRPr="009F0E5C">
              <w:rPr>
                <w:bCs/>
                <w:sz w:val="22"/>
                <w:szCs w:val="22"/>
              </w:rPr>
              <w:t xml:space="preserve"> </w:t>
            </w:r>
            <w:r w:rsidR="007B01DD" w:rsidRPr="007B01DD">
              <w:rPr>
                <w:bCs/>
                <w:sz w:val="22"/>
                <w:szCs w:val="22"/>
              </w:rPr>
              <w:t>43</w:t>
            </w:r>
            <w:r w:rsidR="007B01DD">
              <w:rPr>
                <w:bCs/>
                <w:sz w:val="22"/>
                <w:szCs w:val="22"/>
              </w:rPr>
              <w:t xml:space="preserve"> </w:t>
            </w:r>
          </w:p>
          <w:p w14:paraId="2ECECE72" w14:textId="77777777" w:rsidR="007B01DD" w:rsidRPr="009F0E5C" w:rsidRDefault="007B01DD" w:rsidP="00974130">
            <w:pPr>
              <w:jc w:val="both"/>
              <w:rPr>
                <w:bCs/>
                <w:sz w:val="22"/>
                <w:szCs w:val="22"/>
              </w:rPr>
            </w:pPr>
            <w:r w:rsidRPr="007B01DD">
              <w:rPr>
                <w:bCs/>
                <w:sz w:val="22"/>
                <w:szCs w:val="22"/>
              </w:rPr>
              <w:t>34-600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01DD">
              <w:rPr>
                <w:bCs/>
                <w:sz w:val="22"/>
                <w:szCs w:val="22"/>
              </w:rPr>
              <w:t>Limanowa</w:t>
            </w:r>
          </w:p>
          <w:p w14:paraId="0778B9B1" w14:textId="5E5E03B7" w:rsidR="007B01DD" w:rsidRPr="00D26ED6" w:rsidRDefault="007B01DD" w:rsidP="009E2FBB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9E2FBB">
              <w:rPr>
                <w:sz w:val="22"/>
                <w:szCs w:val="22"/>
              </w:rPr>
              <w:t xml:space="preserve"> </w:t>
            </w:r>
            <w:r w:rsidRPr="007B01DD">
              <w:rPr>
                <w:sz w:val="22"/>
                <w:szCs w:val="22"/>
              </w:rPr>
              <w:t>Dostaw</w:t>
            </w:r>
            <w:r w:rsidR="009E2FBB">
              <w:rPr>
                <w:sz w:val="22"/>
                <w:szCs w:val="22"/>
              </w:rPr>
              <w:t>ę</w:t>
            </w:r>
            <w:r w:rsidRPr="007B01DD">
              <w:rPr>
                <w:sz w:val="22"/>
                <w:szCs w:val="22"/>
              </w:rPr>
              <w:t xml:space="preserve"> mebli do pomieszczeń Instytutu Elektroniki w budynkach C2 i C3 AGH w Krakowie - KC-</w:t>
            </w:r>
            <w:proofErr w:type="spellStart"/>
            <w:r w:rsidRPr="007B01DD">
              <w:rPr>
                <w:sz w:val="22"/>
                <w:szCs w:val="22"/>
              </w:rPr>
              <w:t>zp</w:t>
            </w:r>
            <w:proofErr w:type="spellEnd"/>
            <w:r w:rsidRPr="007B01DD">
              <w:rPr>
                <w:sz w:val="22"/>
                <w:szCs w:val="22"/>
              </w:rPr>
              <w:t>. 272-389/23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B01DD">
              <w:rPr>
                <w:b/>
                <w:sz w:val="22"/>
                <w:szCs w:val="22"/>
              </w:rPr>
              <w:t>28 905.00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D788255" w14:textId="473691D2" w:rsidR="007B01DD" w:rsidRDefault="007B01DD" w:rsidP="0097413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9E2FBB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14:paraId="7A6F6794" w14:textId="77777777" w:rsidR="003A0AFC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708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410"/>
        <w:gridCol w:w="851"/>
        <w:gridCol w:w="1134"/>
        <w:gridCol w:w="1134"/>
        <w:gridCol w:w="851"/>
      </w:tblGrid>
      <w:tr w:rsidR="00C1495A" w:rsidRPr="008567C7" w14:paraId="5E68C73F" w14:textId="77777777" w:rsidTr="00C1495A">
        <w:trPr>
          <w:trHeight w:val="510"/>
        </w:trPr>
        <w:tc>
          <w:tcPr>
            <w:tcW w:w="709" w:type="dxa"/>
            <w:vAlign w:val="center"/>
          </w:tcPr>
          <w:p w14:paraId="6FC92ECC" w14:textId="77777777" w:rsidR="00C1495A" w:rsidRPr="008567C7" w:rsidRDefault="00C1495A" w:rsidP="009741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410" w:type="dxa"/>
            <w:vAlign w:val="center"/>
          </w:tcPr>
          <w:p w14:paraId="1415446B" w14:textId="77777777" w:rsidR="00C1495A" w:rsidRPr="008567C7" w:rsidRDefault="00C1495A" w:rsidP="009741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1" w:type="dxa"/>
            <w:vAlign w:val="center"/>
          </w:tcPr>
          <w:p w14:paraId="0EEE7D8A" w14:textId="77777777" w:rsidR="00C1495A" w:rsidRPr="008567C7" w:rsidRDefault="00C1495A" w:rsidP="00974130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4CE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6E52C13D" w14:textId="77777777" w:rsidR="00C1495A" w:rsidRPr="008567C7" w:rsidRDefault="00C1495A" w:rsidP="00974130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4CE9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1134" w:type="dxa"/>
            <w:vAlign w:val="center"/>
          </w:tcPr>
          <w:p w14:paraId="77CC4482" w14:textId="77777777" w:rsidR="00C1495A" w:rsidRPr="008567C7" w:rsidRDefault="00C1495A" w:rsidP="00974130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4CE9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851" w:type="dxa"/>
            <w:vAlign w:val="center"/>
          </w:tcPr>
          <w:p w14:paraId="726D1919" w14:textId="77777777" w:rsidR="00C1495A" w:rsidRPr="008567C7" w:rsidRDefault="00C1495A" w:rsidP="009741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tr w:rsidR="00C1495A" w:rsidRPr="008567C7" w14:paraId="55343F65" w14:textId="77777777" w:rsidTr="00C1495A">
        <w:tc>
          <w:tcPr>
            <w:tcW w:w="709" w:type="dxa"/>
            <w:vAlign w:val="center"/>
          </w:tcPr>
          <w:p w14:paraId="74B09CC4" w14:textId="77777777" w:rsidR="00C1495A" w:rsidRPr="008567C7" w:rsidRDefault="00C1495A" w:rsidP="009741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CE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410" w:type="dxa"/>
            <w:vAlign w:val="center"/>
          </w:tcPr>
          <w:p w14:paraId="367B0616" w14:textId="77777777" w:rsidR="00C1495A" w:rsidRPr="002B6761" w:rsidRDefault="00C1495A" w:rsidP="0097413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4CE9">
              <w:rPr>
                <w:rFonts w:ascii="Times New Roman" w:hAnsi="Times New Roman" w:cs="Times New Roman"/>
                <w:b/>
                <w:sz w:val="18"/>
                <w:szCs w:val="18"/>
              </w:rPr>
              <w:t>Firma Produkcyjno-Usługowo-Handlowa Krzysztof Bieda</w:t>
            </w:r>
          </w:p>
          <w:p w14:paraId="28A54FA3" w14:textId="77777777" w:rsidR="00C1495A" w:rsidRPr="008567C7" w:rsidRDefault="00C1495A" w:rsidP="0097413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294CE9">
              <w:rPr>
                <w:rFonts w:ascii="Times New Roman" w:hAnsi="Times New Roman" w:cs="Times New Roman"/>
                <w:bCs/>
                <w:sz w:val="18"/>
                <w:szCs w:val="18"/>
              </w:rPr>
              <w:t>Piłsudskiego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94CE9">
              <w:rPr>
                <w:rFonts w:ascii="Times New Roman" w:hAnsi="Times New Roman" w:cs="Times New Roman"/>
                <w:bCs/>
                <w:sz w:val="18"/>
                <w:szCs w:val="18"/>
              </w:rPr>
              <w:t>43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8ECEB4A" w14:textId="77777777" w:rsidR="00C1495A" w:rsidRPr="001B7815" w:rsidRDefault="00C1495A" w:rsidP="0097413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4CE9">
              <w:rPr>
                <w:rFonts w:ascii="Times New Roman" w:hAnsi="Times New Roman" w:cs="Times New Roman"/>
                <w:bCs/>
                <w:sz w:val="18"/>
                <w:szCs w:val="18"/>
              </w:rPr>
              <w:t>34-600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94CE9">
              <w:rPr>
                <w:rFonts w:ascii="Times New Roman" w:hAnsi="Times New Roman" w:cs="Times New Roman"/>
                <w:bCs/>
                <w:sz w:val="18"/>
                <w:szCs w:val="18"/>
              </w:rPr>
              <w:t>Limanowa</w:t>
            </w:r>
          </w:p>
        </w:tc>
        <w:tc>
          <w:tcPr>
            <w:tcW w:w="851" w:type="dxa"/>
            <w:vAlign w:val="center"/>
          </w:tcPr>
          <w:p w14:paraId="640B763C" w14:textId="77777777" w:rsidR="00C1495A" w:rsidRPr="008567C7" w:rsidRDefault="00C1495A" w:rsidP="009741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CE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26C3BB68" w14:textId="77777777" w:rsidR="00C1495A" w:rsidRPr="008567C7" w:rsidRDefault="00C1495A" w:rsidP="009741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CE9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3DF955EE" w14:textId="77777777" w:rsidR="00C1495A" w:rsidRPr="008567C7" w:rsidRDefault="00C1495A" w:rsidP="009741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CE9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851" w:type="dxa"/>
            <w:vAlign w:val="center"/>
          </w:tcPr>
          <w:p w14:paraId="21625A70" w14:textId="77777777" w:rsidR="00C1495A" w:rsidRPr="008567C7" w:rsidRDefault="00C1495A" w:rsidP="009741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CE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1495A" w:rsidRPr="008567C7" w14:paraId="70CF4444" w14:textId="77777777" w:rsidTr="00C1495A">
        <w:tc>
          <w:tcPr>
            <w:tcW w:w="709" w:type="dxa"/>
            <w:vAlign w:val="center"/>
          </w:tcPr>
          <w:p w14:paraId="5070F52F" w14:textId="77777777" w:rsidR="00C1495A" w:rsidRPr="008567C7" w:rsidRDefault="00C1495A" w:rsidP="009741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CE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10" w:type="dxa"/>
            <w:vAlign w:val="center"/>
          </w:tcPr>
          <w:p w14:paraId="187AF0B5" w14:textId="77777777" w:rsidR="00C1495A" w:rsidRPr="002B6761" w:rsidRDefault="00C1495A" w:rsidP="0097413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4CE9"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Produkcyjno-Handlowo-Usługowe "</w:t>
            </w:r>
            <w:proofErr w:type="spellStart"/>
            <w:r w:rsidRPr="00294CE9">
              <w:rPr>
                <w:rFonts w:ascii="Times New Roman" w:hAnsi="Times New Roman" w:cs="Times New Roman"/>
                <w:b/>
                <w:sz w:val="18"/>
                <w:szCs w:val="18"/>
              </w:rPr>
              <w:t>ALTALENA"s.c</w:t>
            </w:r>
            <w:proofErr w:type="spellEnd"/>
            <w:r w:rsidRPr="00294CE9">
              <w:rPr>
                <w:rFonts w:ascii="Times New Roman" w:hAnsi="Times New Roman" w:cs="Times New Roman"/>
                <w:b/>
                <w:sz w:val="18"/>
                <w:szCs w:val="18"/>
              </w:rPr>
              <w:t>. Marek Guzik, Adam Wlazło</w:t>
            </w:r>
          </w:p>
          <w:p w14:paraId="3F71010F" w14:textId="77777777" w:rsidR="00C1495A" w:rsidRPr="008567C7" w:rsidRDefault="00C1495A" w:rsidP="0097413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294CE9">
              <w:rPr>
                <w:rFonts w:ascii="Times New Roman" w:hAnsi="Times New Roman" w:cs="Times New Roman"/>
                <w:bCs/>
                <w:sz w:val="18"/>
                <w:szCs w:val="18"/>
              </w:rPr>
              <w:t>Bagrowa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94CE9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D4263DA" w14:textId="77777777" w:rsidR="00C1495A" w:rsidRPr="001B7815" w:rsidRDefault="00C1495A" w:rsidP="0097413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4CE9">
              <w:rPr>
                <w:rFonts w:ascii="Times New Roman" w:hAnsi="Times New Roman" w:cs="Times New Roman"/>
                <w:bCs/>
                <w:sz w:val="18"/>
                <w:szCs w:val="18"/>
              </w:rPr>
              <w:t>30-733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94CE9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851" w:type="dxa"/>
            <w:vAlign w:val="center"/>
          </w:tcPr>
          <w:p w14:paraId="26FDA65F" w14:textId="77777777" w:rsidR="00C1495A" w:rsidRPr="008567C7" w:rsidRDefault="00C1495A" w:rsidP="009741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CE9">
              <w:rPr>
                <w:rFonts w:ascii="Times New Roman" w:hAnsi="Times New Roman" w:cs="Times New Roman"/>
                <w:sz w:val="18"/>
                <w:szCs w:val="18"/>
              </w:rPr>
              <w:t xml:space="preserve">  38,96</w:t>
            </w:r>
          </w:p>
        </w:tc>
        <w:tc>
          <w:tcPr>
            <w:tcW w:w="1134" w:type="dxa"/>
            <w:vAlign w:val="center"/>
          </w:tcPr>
          <w:p w14:paraId="6BE44DDF" w14:textId="77777777" w:rsidR="00C1495A" w:rsidRPr="008567C7" w:rsidRDefault="00C1495A" w:rsidP="009741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CE9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308C492B" w14:textId="77777777" w:rsidR="00C1495A" w:rsidRPr="008567C7" w:rsidRDefault="00C1495A" w:rsidP="009741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CE9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851" w:type="dxa"/>
            <w:vAlign w:val="center"/>
          </w:tcPr>
          <w:p w14:paraId="10DFB27E" w14:textId="77777777" w:rsidR="00C1495A" w:rsidRPr="008567C7" w:rsidRDefault="00C1495A" w:rsidP="009741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CE9">
              <w:rPr>
                <w:rFonts w:ascii="Times New Roman" w:hAnsi="Times New Roman" w:cs="Times New Roman"/>
                <w:sz w:val="18"/>
                <w:szCs w:val="18"/>
              </w:rPr>
              <w:t xml:space="preserve">  78,96</w:t>
            </w:r>
          </w:p>
        </w:tc>
      </w:tr>
      <w:tr w:rsidR="00C1495A" w:rsidRPr="008567C7" w14:paraId="6CD53F11" w14:textId="77777777" w:rsidTr="00C1495A">
        <w:tc>
          <w:tcPr>
            <w:tcW w:w="709" w:type="dxa"/>
            <w:vAlign w:val="center"/>
          </w:tcPr>
          <w:p w14:paraId="5A7AE341" w14:textId="77777777" w:rsidR="00C1495A" w:rsidRPr="008567C7" w:rsidRDefault="00C1495A" w:rsidP="009741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CE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410" w:type="dxa"/>
            <w:vAlign w:val="center"/>
          </w:tcPr>
          <w:p w14:paraId="376D2CE0" w14:textId="77777777" w:rsidR="00C1495A" w:rsidRPr="002B6761" w:rsidRDefault="00C1495A" w:rsidP="0097413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4CE9">
              <w:rPr>
                <w:rFonts w:ascii="Times New Roman" w:hAnsi="Times New Roman" w:cs="Times New Roman"/>
                <w:b/>
                <w:sz w:val="18"/>
                <w:szCs w:val="18"/>
              </w:rPr>
              <w:t>ALDUO Sp. z o.o.</w:t>
            </w:r>
          </w:p>
          <w:p w14:paraId="725F554E" w14:textId="77777777" w:rsidR="00C1495A" w:rsidRPr="008567C7" w:rsidRDefault="00C1495A" w:rsidP="0097413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4CE9">
              <w:rPr>
                <w:rFonts w:ascii="Times New Roman" w:hAnsi="Times New Roman" w:cs="Times New Roman"/>
                <w:bCs/>
                <w:sz w:val="18"/>
                <w:szCs w:val="18"/>
              </w:rPr>
              <w:t>ul. Zygmunta Miłkowskiego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94CE9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94CE9">
              <w:rPr>
                <w:rFonts w:ascii="Times New Roman" w:hAnsi="Times New Roman" w:cs="Times New Roman"/>
                <w:bCs/>
                <w:sz w:val="18"/>
                <w:szCs w:val="18"/>
              </w:rPr>
              <w:t>/301</w:t>
            </w:r>
          </w:p>
          <w:p w14:paraId="4E587990" w14:textId="77777777" w:rsidR="00C1495A" w:rsidRPr="001B7815" w:rsidRDefault="00C1495A" w:rsidP="0097413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4CE9">
              <w:rPr>
                <w:rFonts w:ascii="Times New Roman" w:hAnsi="Times New Roman" w:cs="Times New Roman"/>
                <w:bCs/>
                <w:sz w:val="18"/>
                <w:szCs w:val="18"/>
              </w:rPr>
              <w:t>30-349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94CE9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851" w:type="dxa"/>
            <w:vAlign w:val="center"/>
          </w:tcPr>
          <w:p w14:paraId="333C5644" w14:textId="77777777" w:rsidR="00C1495A" w:rsidRPr="008567C7" w:rsidRDefault="00C1495A" w:rsidP="009741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CE9">
              <w:rPr>
                <w:rFonts w:ascii="Times New Roman" w:hAnsi="Times New Roman" w:cs="Times New Roman"/>
                <w:sz w:val="18"/>
                <w:szCs w:val="18"/>
              </w:rPr>
              <w:t xml:space="preserve">  31,52</w:t>
            </w:r>
          </w:p>
        </w:tc>
        <w:tc>
          <w:tcPr>
            <w:tcW w:w="1134" w:type="dxa"/>
            <w:vAlign w:val="center"/>
          </w:tcPr>
          <w:p w14:paraId="2CC63716" w14:textId="77777777" w:rsidR="00C1495A" w:rsidRPr="008567C7" w:rsidRDefault="00C1495A" w:rsidP="009741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CE9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4B3C0C4D" w14:textId="77777777" w:rsidR="00C1495A" w:rsidRPr="008567C7" w:rsidRDefault="00C1495A" w:rsidP="009741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CE9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851" w:type="dxa"/>
            <w:vAlign w:val="center"/>
          </w:tcPr>
          <w:p w14:paraId="59B0C07C" w14:textId="77777777" w:rsidR="00C1495A" w:rsidRPr="008567C7" w:rsidRDefault="00C1495A" w:rsidP="009741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CE9">
              <w:rPr>
                <w:rFonts w:ascii="Times New Roman" w:hAnsi="Times New Roman" w:cs="Times New Roman"/>
                <w:sz w:val="18"/>
                <w:szCs w:val="18"/>
              </w:rPr>
              <w:t xml:space="preserve">  71,52</w:t>
            </w:r>
          </w:p>
        </w:tc>
      </w:tr>
      <w:tr w:rsidR="00C1495A" w:rsidRPr="008567C7" w14:paraId="76A1E20C" w14:textId="77777777" w:rsidTr="00C1495A">
        <w:tc>
          <w:tcPr>
            <w:tcW w:w="709" w:type="dxa"/>
            <w:vAlign w:val="center"/>
          </w:tcPr>
          <w:p w14:paraId="4BE17034" w14:textId="77777777" w:rsidR="00C1495A" w:rsidRPr="008567C7" w:rsidRDefault="00C1495A" w:rsidP="009741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CE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410" w:type="dxa"/>
            <w:vAlign w:val="center"/>
          </w:tcPr>
          <w:p w14:paraId="229A4CA4" w14:textId="77777777" w:rsidR="00C1495A" w:rsidRPr="002B6761" w:rsidRDefault="00C1495A" w:rsidP="0097413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294CE9">
              <w:rPr>
                <w:rFonts w:ascii="Times New Roman" w:hAnsi="Times New Roman" w:cs="Times New Roman"/>
                <w:b/>
                <w:sz w:val="18"/>
                <w:szCs w:val="18"/>
              </w:rPr>
              <w:t>KDecor</w:t>
            </w:r>
            <w:proofErr w:type="spellEnd"/>
            <w:r w:rsidRPr="00294CE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Krzysztof Dubieński</w:t>
            </w:r>
          </w:p>
          <w:p w14:paraId="147AE993" w14:textId="77777777" w:rsidR="00C1495A" w:rsidRPr="008567C7" w:rsidRDefault="00C1495A" w:rsidP="0097413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294CE9">
              <w:rPr>
                <w:rFonts w:ascii="Times New Roman" w:hAnsi="Times New Roman" w:cs="Times New Roman"/>
                <w:bCs/>
                <w:sz w:val="18"/>
                <w:szCs w:val="18"/>
              </w:rPr>
              <w:t>Powstańców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94CE9">
              <w:rPr>
                <w:rFonts w:ascii="Times New Roman" w:hAnsi="Times New Roman" w:cs="Times New Roman"/>
                <w:bCs/>
                <w:sz w:val="18"/>
                <w:szCs w:val="18"/>
              </w:rPr>
              <w:t>26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94CE9">
              <w:rPr>
                <w:rFonts w:ascii="Times New Roman" w:hAnsi="Times New Roman" w:cs="Times New Roman"/>
                <w:bCs/>
                <w:sz w:val="18"/>
                <w:szCs w:val="18"/>
              </w:rPr>
              <w:t>/24</w:t>
            </w:r>
          </w:p>
          <w:p w14:paraId="4A5F7682" w14:textId="77777777" w:rsidR="00C1495A" w:rsidRPr="001B7815" w:rsidRDefault="00C1495A" w:rsidP="0097413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4CE9">
              <w:rPr>
                <w:rFonts w:ascii="Times New Roman" w:hAnsi="Times New Roman" w:cs="Times New Roman"/>
                <w:bCs/>
                <w:sz w:val="18"/>
                <w:szCs w:val="18"/>
              </w:rPr>
              <w:t>31-422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94CE9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851" w:type="dxa"/>
            <w:vAlign w:val="center"/>
          </w:tcPr>
          <w:p w14:paraId="4B52255A" w14:textId="77777777" w:rsidR="00C1495A" w:rsidRPr="008567C7" w:rsidRDefault="00C1495A" w:rsidP="009741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CE9">
              <w:rPr>
                <w:rFonts w:ascii="Times New Roman" w:hAnsi="Times New Roman" w:cs="Times New Roman"/>
                <w:sz w:val="18"/>
                <w:szCs w:val="18"/>
              </w:rPr>
              <w:t xml:space="preserve">  35,07</w:t>
            </w:r>
          </w:p>
        </w:tc>
        <w:tc>
          <w:tcPr>
            <w:tcW w:w="1134" w:type="dxa"/>
            <w:vAlign w:val="center"/>
          </w:tcPr>
          <w:p w14:paraId="296FDC84" w14:textId="77777777" w:rsidR="00C1495A" w:rsidRPr="008567C7" w:rsidRDefault="00C1495A" w:rsidP="009741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CE9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294CE9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134" w:type="dxa"/>
            <w:vAlign w:val="center"/>
          </w:tcPr>
          <w:p w14:paraId="436B803B" w14:textId="77777777" w:rsidR="00C1495A" w:rsidRPr="008567C7" w:rsidRDefault="00C1495A" w:rsidP="009741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CE9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294CE9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851" w:type="dxa"/>
            <w:vAlign w:val="center"/>
          </w:tcPr>
          <w:p w14:paraId="0E232DD4" w14:textId="77777777" w:rsidR="00C1495A" w:rsidRPr="008567C7" w:rsidRDefault="00C1495A" w:rsidP="009741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CE9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  <w:r w:rsidRPr="00294CE9">
              <w:rPr>
                <w:rFonts w:ascii="Times New Roman" w:hAnsi="Times New Roman" w:cs="Times New Roman"/>
                <w:sz w:val="18"/>
                <w:szCs w:val="18"/>
              </w:rPr>
              <w:t>,07</w:t>
            </w:r>
          </w:p>
        </w:tc>
      </w:tr>
      <w:tr w:rsidR="00C1495A" w:rsidRPr="008567C7" w14:paraId="147132A7" w14:textId="77777777" w:rsidTr="00C1495A">
        <w:tc>
          <w:tcPr>
            <w:tcW w:w="709" w:type="dxa"/>
            <w:vAlign w:val="center"/>
          </w:tcPr>
          <w:p w14:paraId="3B69E3DD" w14:textId="77777777" w:rsidR="00C1495A" w:rsidRPr="008567C7" w:rsidRDefault="00C1495A" w:rsidP="009741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CE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410" w:type="dxa"/>
            <w:vAlign w:val="center"/>
          </w:tcPr>
          <w:p w14:paraId="685778B6" w14:textId="77777777" w:rsidR="00C1495A" w:rsidRPr="002B6761" w:rsidRDefault="00C1495A" w:rsidP="0097413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4CE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KJMK Meble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</w:t>
            </w:r>
            <w:r w:rsidRPr="00294CE9">
              <w:rPr>
                <w:rFonts w:ascii="Times New Roman" w:hAnsi="Times New Roman" w:cs="Times New Roman"/>
                <w:b/>
                <w:sz w:val="18"/>
                <w:szCs w:val="18"/>
              </w:rPr>
              <w:t>p.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294CE9">
              <w:rPr>
                <w:rFonts w:ascii="Times New Roman" w:hAnsi="Times New Roman" w:cs="Times New Roman"/>
                <w:b/>
                <w:sz w:val="18"/>
                <w:szCs w:val="18"/>
              </w:rPr>
              <w:t>z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294CE9">
              <w:rPr>
                <w:rFonts w:ascii="Times New Roman" w:hAnsi="Times New Roman" w:cs="Times New Roman"/>
                <w:b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  <w:r w:rsidRPr="00294CE9">
              <w:rPr>
                <w:rFonts w:ascii="Times New Roman" w:hAnsi="Times New Roman" w:cs="Times New Roman"/>
                <w:b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14:paraId="7EBEDFBD" w14:textId="77777777" w:rsidR="00C1495A" w:rsidRPr="008567C7" w:rsidRDefault="00C1495A" w:rsidP="0097413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294CE9">
              <w:rPr>
                <w:rFonts w:ascii="Times New Roman" w:hAnsi="Times New Roman" w:cs="Times New Roman"/>
                <w:bCs/>
                <w:sz w:val="18"/>
                <w:szCs w:val="18"/>
              </w:rPr>
              <w:t>Gliwicka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94CE9">
              <w:rPr>
                <w:rFonts w:ascii="Times New Roman" w:hAnsi="Times New Roman" w:cs="Times New Roman"/>
                <w:bCs/>
                <w:sz w:val="18"/>
                <w:szCs w:val="18"/>
              </w:rPr>
              <w:t>189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B9A5F00" w14:textId="77777777" w:rsidR="00C1495A" w:rsidRPr="001B7815" w:rsidRDefault="00C1495A" w:rsidP="0097413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4CE9">
              <w:rPr>
                <w:rFonts w:ascii="Times New Roman" w:hAnsi="Times New Roman" w:cs="Times New Roman"/>
                <w:bCs/>
                <w:sz w:val="18"/>
                <w:szCs w:val="18"/>
              </w:rPr>
              <w:t>40-859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94CE9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</w:tc>
        <w:tc>
          <w:tcPr>
            <w:tcW w:w="851" w:type="dxa"/>
            <w:vAlign w:val="center"/>
          </w:tcPr>
          <w:p w14:paraId="6C3B8140" w14:textId="77777777" w:rsidR="00C1495A" w:rsidRPr="008567C7" w:rsidRDefault="00C1495A" w:rsidP="009741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CE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41DA7700" w14:textId="77777777" w:rsidR="00C1495A" w:rsidRPr="008567C7" w:rsidRDefault="00C1495A" w:rsidP="009741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CE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7514137D" w14:textId="77777777" w:rsidR="00C1495A" w:rsidRPr="008567C7" w:rsidRDefault="00C1495A" w:rsidP="009741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CE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851" w:type="dxa"/>
            <w:vAlign w:val="center"/>
          </w:tcPr>
          <w:p w14:paraId="1E3C901C" w14:textId="3A6A1EEE" w:rsidR="00C1495A" w:rsidRPr="008567C7" w:rsidRDefault="00C1495A" w:rsidP="009741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CE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 w:rsidRPr="00C1495A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*</w:t>
            </w:r>
          </w:p>
        </w:tc>
      </w:tr>
    </w:tbl>
    <w:p w14:paraId="6289441D" w14:textId="169BCEF3" w:rsidR="00C1495A" w:rsidRPr="00C1495A" w:rsidRDefault="00C1495A" w:rsidP="00915B9E">
      <w:pPr>
        <w:spacing w:before="240" w:after="120"/>
        <w:jc w:val="both"/>
        <w:rPr>
          <w:color w:val="FF0000"/>
          <w:sz w:val="18"/>
          <w:szCs w:val="18"/>
        </w:rPr>
      </w:pPr>
      <w:r w:rsidRPr="00C1495A">
        <w:rPr>
          <w:color w:val="FF0000"/>
          <w:sz w:val="18"/>
          <w:szCs w:val="18"/>
        </w:rPr>
        <w:t>*oferta odrzucona</w:t>
      </w:r>
    </w:p>
    <w:bookmarkEnd w:id="0"/>
    <w:sectPr w:rsidR="00C1495A" w:rsidRPr="00C1495A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618075" w14:textId="77777777" w:rsidR="00EF00A5" w:rsidRDefault="00EF00A5">
      <w:r>
        <w:separator/>
      </w:r>
    </w:p>
  </w:endnote>
  <w:endnote w:type="continuationSeparator" w:id="0">
    <w:p w14:paraId="491793B6" w14:textId="77777777" w:rsidR="00EF00A5" w:rsidRDefault="00EF0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C28E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AD6E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012A96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6FA376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7FE0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74344B" w14:textId="77777777" w:rsidR="00EF00A5" w:rsidRDefault="00EF00A5">
      <w:r>
        <w:separator/>
      </w:r>
    </w:p>
  </w:footnote>
  <w:footnote w:type="continuationSeparator" w:id="0">
    <w:p w14:paraId="025F2FB3" w14:textId="77777777" w:rsidR="00EF00A5" w:rsidRDefault="00EF00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CED1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F756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EEC7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00A5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B01DD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E2FBB"/>
    <w:rsid w:val="009F0E5C"/>
    <w:rsid w:val="00A029B8"/>
    <w:rsid w:val="00A17CDB"/>
    <w:rsid w:val="00AA02AC"/>
    <w:rsid w:val="00B32D12"/>
    <w:rsid w:val="00B464D3"/>
    <w:rsid w:val="00B8185B"/>
    <w:rsid w:val="00BD2174"/>
    <w:rsid w:val="00C1495A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F00A5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2D6AE3"/>
  <w15:chartTrackingRefBased/>
  <w15:docId w15:val="{E70081F6-7A67-45BF-9490-0659E4B48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7B01DD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262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Zarzycka</dc:creator>
  <cp:keywords/>
  <dc:description/>
  <cp:lastModifiedBy>Anna Zarzycka</cp:lastModifiedBy>
  <cp:revision>2</cp:revision>
  <cp:lastPrinted>2023-11-06T15:23:00Z</cp:lastPrinted>
  <dcterms:created xsi:type="dcterms:W3CDTF">2023-11-06T15:23:00Z</dcterms:created>
  <dcterms:modified xsi:type="dcterms:W3CDTF">2023-11-06T15:23:00Z</dcterms:modified>
</cp:coreProperties>
</file>