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5E073" w14:textId="0E0C9D55" w:rsidR="007E331F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2"/>
          <w:szCs w:val="22"/>
        </w:rPr>
      </w:pP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Załącznik </w:t>
      </w:r>
      <w:r w:rsidR="00493A1E" w:rsidRPr="00272917">
        <w:rPr>
          <w:rFonts w:ascii="Times New Roman" w:hAnsi="Times New Roman"/>
          <w:b w:val="0"/>
          <w:i/>
          <w:iCs/>
          <w:sz w:val="22"/>
          <w:szCs w:val="22"/>
        </w:rPr>
        <w:t>N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r </w:t>
      </w:r>
      <w:r w:rsidR="00F220BD">
        <w:rPr>
          <w:rFonts w:ascii="Times New Roman" w:hAnsi="Times New Roman"/>
          <w:b w:val="0"/>
          <w:i/>
          <w:iCs/>
          <w:sz w:val="22"/>
          <w:szCs w:val="22"/>
        </w:rPr>
        <w:t>5</w:t>
      </w:r>
      <w:r w:rsidRPr="00272917">
        <w:rPr>
          <w:rFonts w:ascii="Times New Roman" w:hAnsi="Times New Roman"/>
          <w:b w:val="0"/>
          <w:i/>
          <w:iCs/>
          <w:sz w:val="22"/>
          <w:szCs w:val="22"/>
        </w:rPr>
        <w:t xml:space="preserve"> do SWZ</w:t>
      </w:r>
    </w:p>
    <w:p w14:paraId="2A2A2D45" w14:textId="79B353CE" w:rsidR="00272917" w:rsidRDefault="00272917" w:rsidP="00272917">
      <w:pPr>
        <w:rPr>
          <w:b/>
          <w:bCs/>
        </w:rPr>
      </w:pPr>
      <w:r w:rsidRPr="00CF33D7">
        <w:t>Znak sprawy</w:t>
      </w:r>
      <w:r w:rsidR="00CF33D7" w:rsidRPr="00CF33D7">
        <w:t>:</w:t>
      </w:r>
      <w:r w:rsidRPr="00272917">
        <w:rPr>
          <w:b/>
          <w:bCs/>
        </w:rPr>
        <w:t xml:space="preserve"> PCUW.261.</w:t>
      </w:r>
      <w:r w:rsidR="002E6314">
        <w:rPr>
          <w:b/>
          <w:bCs/>
        </w:rPr>
        <w:t>2</w:t>
      </w:r>
      <w:r w:rsidRPr="00272917">
        <w:rPr>
          <w:b/>
          <w:bCs/>
        </w:rPr>
        <w:t>.</w:t>
      </w:r>
      <w:r w:rsidR="009F6A6B">
        <w:rPr>
          <w:b/>
          <w:bCs/>
        </w:rPr>
        <w:t>19</w:t>
      </w:r>
      <w:r w:rsidRPr="00272917">
        <w:rPr>
          <w:b/>
          <w:bCs/>
        </w:rPr>
        <w:t>.202</w:t>
      </w:r>
      <w:r w:rsidR="009F6A6B">
        <w:rPr>
          <w:b/>
          <w:bCs/>
        </w:rPr>
        <w:t>3</w:t>
      </w:r>
    </w:p>
    <w:p w14:paraId="3E214AE0" w14:textId="1E425AEE" w:rsidR="00532CC3" w:rsidRDefault="00532CC3" w:rsidP="00272917">
      <w:pPr>
        <w:rPr>
          <w:b/>
          <w:bCs/>
        </w:rPr>
      </w:pPr>
    </w:p>
    <w:p w14:paraId="72A710FC" w14:textId="77777777" w:rsidR="00532CC3" w:rsidRPr="00272917" w:rsidRDefault="00532CC3" w:rsidP="00272917">
      <w:pPr>
        <w:rPr>
          <w:b/>
          <w:bCs/>
        </w:rPr>
      </w:pPr>
    </w:p>
    <w:p w14:paraId="7A908B31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tbl>
      <w:tblPr>
        <w:tblW w:w="0" w:type="auto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79"/>
      </w:tblGrid>
      <w:tr w:rsidR="00F31EAC" w:rsidRPr="005844F6" w14:paraId="1E328C63" w14:textId="77777777" w:rsidTr="009F6A6B">
        <w:tc>
          <w:tcPr>
            <w:tcW w:w="9104" w:type="dxa"/>
            <w:shd w:val="clear" w:color="auto" w:fill="D9D9D9" w:themeFill="background1" w:themeFillShade="D9"/>
          </w:tcPr>
          <w:p w14:paraId="1638DAE7" w14:textId="77777777" w:rsidR="00F31EAC" w:rsidRPr="005844F6" w:rsidRDefault="00F31EAC" w:rsidP="003667E2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14407BD9" w14:textId="0E437A0D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DAE0AC8" w14:textId="77777777" w:rsidR="00532CC3" w:rsidRPr="00532CC3" w:rsidRDefault="00532CC3" w:rsidP="00532CC3"/>
    <w:p w14:paraId="08DBEB0F" w14:textId="1AEFEA88" w:rsidR="00F31EAC" w:rsidRDefault="002E612D" w:rsidP="009F6A6B">
      <w:pPr>
        <w:spacing w:after="240" w:line="276" w:lineRule="auto"/>
        <w:ind w:left="142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9F6A6B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9F6A6B">
        <w:rPr>
          <w:sz w:val="22"/>
          <w:szCs w:val="22"/>
        </w:rPr>
        <w:t>bez</w:t>
      </w:r>
      <w:r w:rsidR="002E6314">
        <w:rPr>
          <w:sz w:val="22"/>
          <w:szCs w:val="22"/>
        </w:rPr>
        <w:t xml:space="preserve"> </w:t>
      </w:r>
      <w:r w:rsidR="00272917">
        <w:rPr>
          <w:sz w:val="22"/>
          <w:szCs w:val="22"/>
        </w:rPr>
        <w:t>negocjacji</w:t>
      </w:r>
      <w:r w:rsidR="000E2529">
        <w:rPr>
          <w:sz w:val="22"/>
          <w:szCs w:val="22"/>
        </w:rPr>
        <w:t>,</w:t>
      </w:r>
      <w:r w:rsidR="002E6314">
        <w:rPr>
          <w:sz w:val="22"/>
          <w:szCs w:val="22"/>
        </w:rPr>
        <w:t xml:space="preserve"> na podstawie art. 275 pkt</w:t>
      </w:r>
      <w:r w:rsidR="009F6A6B">
        <w:rPr>
          <w:sz w:val="22"/>
          <w:szCs w:val="22"/>
        </w:rPr>
        <w:t xml:space="preserve"> </w:t>
      </w:r>
      <w:r w:rsidR="0088578A">
        <w:rPr>
          <w:sz w:val="22"/>
          <w:szCs w:val="22"/>
        </w:rPr>
        <w:t xml:space="preserve">1 </w:t>
      </w:r>
      <w:r w:rsidR="002E6314">
        <w:rPr>
          <w:sz w:val="22"/>
          <w:szCs w:val="22"/>
        </w:rPr>
        <w:t>ustawy Prawo zamówień</w:t>
      </w:r>
      <w:r w:rsidR="009F6A6B">
        <w:rPr>
          <w:sz w:val="22"/>
          <w:szCs w:val="22"/>
        </w:rPr>
        <w:t xml:space="preserve"> </w:t>
      </w:r>
      <w:r w:rsidR="002E6314">
        <w:rPr>
          <w:sz w:val="22"/>
          <w:szCs w:val="22"/>
        </w:rPr>
        <w:t>publicznych  z dn</w:t>
      </w:r>
      <w:r w:rsidR="009F6A6B">
        <w:rPr>
          <w:sz w:val="22"/>
          <w:szCs w:val="22"/>
        </w:rPr>
        <w:t>ia</w:t>
      </w:r>
      <w:r w:rsidR="002E6314">
        <w:rPr>
          <w:sz w:val="22"/>
          <w:szCs w:val="22"/>
        </w:rPr>
        <w:t xml:space="preserve"> 11 września 2019 r. </w:t>
      </w:r>
      <w:r w:rsidR="00272917">
        <w:rPr>
          <w:sz w:val="22"/>
          <w:szCs w:val="22"/>
        </w:rPr>
        <w:t xml:space="preserve"> </w:t>
      </w:r>
      <w:r w:rsidR="002E6314">
        <w:rPr>
          <w:sz w:val="22"/>
          <w:szCs w:val="22"/>
        </w:rPr>
        <w:t xml:space="preserve">(tj. Dz.U. z </w:t>
      </w:r>
      <w:r w:rsidR="009F6A6B">
        <w:rPr>
          <w:sz w:val="22"/>
          <w:szCs w:val="22"/>
        </w:rPr>
        <w:t>2023</w:t>
      </w:r>
      <w:r w:rsidR="002E6314">
        <w:rPr>
          <w:sz w:val="22"/>
          <w:szCs w:val="22"/>
        </w:rPr>
        <w:t xml:space="preserve"> r. poz. </w:t>
      </w:r>
      <w:r w:rsidR="009F6A6B" w:rsidRPr="0088578A">
        <w:rPr>
          <w:sz w:val="22"/>
          <w:szCs w:val="22"/>
        </w:rPr>
        <w:t>1605</w:t>
      </w:r>
      <w:r w:rsidR="002E6314" w:rsidRPr="0088578A">
        <w:rPr>
          <w:sz w:val="22"/>
          <w:szCs w:val="22"/>
        </w:rPr>
        <w:t xml:space="preserve"> ze zm.) z</w:t>
      </w:r>
      <w:r w:rsidR="002E6314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08364F">
        <w:rPr>
          <w:sz w:val="22"/>
          <w:szCs w:val="22"/>
        </w:rPr>
        <w:t>:</w:t>
      </w:r>
      <w:r w:rsidRPr="00525EFF">
        <w:rPr>
          <w:sz w:val="22"/>
          <w:szCs w:val="22"/>
        </w:rPr>
        <w:t xml:space="preserve"> </w:t>
      </w:r>
    </w:p>
    <w:p w14:paraId="44EDA8CD" w14:textId="3F850E13" w:rsidR="00532CC3" w:rsidRDefault="00DE7C8D" w:rsidP="00C51823">
      <w:pPr>
        <w:spacing w:after="120" w:line="276" w:lineRule="auto"/>
        <w:jc w:val="center"/>
        <w:rPr>
          <w:sz w:val="22"/>
          <w:szCs w:val="22"/>
        </w:rPr>
      </w:pPr>
      <w:r>
        <w:rPr>
          <w:b/>
        </w:rPr>
        <w:t>Produkcja i dostawa tablic rejestracyjnych do Wydziału Komunikacji i Dróg Starostwa Powiatowego w Rawiczu.</w:t>
      </w:r>
    </w:p>
    <w:p w14:paraId="4CF42B6F" w14:textId="28E06E21" w:rsidR="00AA39D6" w:rsidRPr="00272917" w:rsidRDefault="00154274" w:rsidP="00272917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421F7FC1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61011E">
        <w:trPr>
          <w:trHeight w:val="33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61011E">
        <w:trPr>
          <w:trHeight w:val="339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61011E">
        <w:trPr>
          <w:trHeight w:val="373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61011E">
        <w:trPr>
          <w:trHeight w:val="405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53B88ABE" w14:textId="77777777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mikroprzedsiębiorcą</w:t>
            </w:r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61011E">
        <w:trPr>
          <w:trHeight w:val="330"/>
        </w:trPr>
        <w:tc>
          <w:tcPr>
            <w:tcW w:w="4140" w:type="dxa"/>
            <w:shd w:val="clear" w:color="auto" w:fill="D9D9D9" w:themeFill="background1" w:themeFillShade="D9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4E866DF" w14:textId="6C719EE1" w:rsidR="003B769C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9030FFB" w14:textId="2CA1E774" w:rsidR="009F6A6B" w:rsidRDefault="009F6A6B" w:rsidP="00AA39D6">
      <w:pPr>
        <w:spacing w:line="276" w:lineRule="auto"/>
        <w:jc w:val="both"/>
        <w:rPr>
          <w:sz w:val="16"/>
          <w:szCs w:val="16"/>
        </w:rPr>
      </w:pPr>
    </w:p>
    <w:p w14:paraId="5DBE9B2C" w14:textId="77777777" w:rsidR="009F6A6B" w:rsidRDefault="009F6A6B" w:rsidP="00AA39D6">
      <w:pPr>
        <w:spacing w:line="276" w:lineRule="auto"/>
        <w:jc w:val="both"/>
        <w:rPr>
          <w:sz w:val="16"/>
          <w:szCs w:val="16"/>
        </w:rPr>
      </w:pPr>
    </w:p>
    <w:p w14:paraId="6E15BB66" w14:textId="77777777" w:rsidR="00532CC3" w:rsidRPr="00AF4AC3" w:rsidRDefault="00532CC3" w:rsidP="00AA39D6">
      <w:pPr>
        <w:spacing w:line="276" w:lineRule="auto"/>
        <w:jc w:val="both"/>
        <w:rPr>
          <w:sz w:val="16"/>
          <w:szCs w:val="16"/>
        </w:rPr>
      </w:pPr>
    </w:p>
    <w:p w14:paraId="72BF4B0E" w14:textId="1E04A1D6"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</w:t>
      </w:r>
      <w:r w:rsidR="00154274">
        <w:rPr>
          <w:b/>
          <w:sz w:val="22"/>
        </w:rPr>
        <w:t>/</w:t>
      </w:r>
      <w:r w:rsidRPr="0097776D">
        <w:rPr>
          <w:b/>
          <w:sz w:val="22"/>
        </w:rPr>
        <w:t>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>przedmiotu zamówienia zgodnie, z SWZ</w:t>
      </w:r>
      <w:r w:rsidR="00272917">
        <w:rPr>
          <w:sz w:val="22"/>
        </w:rPr>
        <w:t xml:space="preserve"> </w:t>
      </w:r>
      <w:r w:rsidR="008639D0">
        <w:rPr>
          <w:sz w:val="22"/>
        </w:rPr>
        <w:br/>
      </w:r>
      <w:r w:rsidR="00D3681A">
        <w:rPr>
          <w:sz w:val="22"/>
        </w:rPr>
        <w:t>wraz z załącznikami</w:t>
      </w:r>
      <w:r w:rsidR="007F3E87" w:rsidRPr="007F3E87">
        <w:rPr>
          <w:sz w:val="22"/>
        </w:rPr>
        <w:t>, stosując niżej wymienione stawki</w:t>
      </w:r>
      <w:r w:rsidRPr="0097776D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E6330F" w:rsidRPr="0088578A" w14:paraId="2C51FE3B" w14:textId="77777777" w:rsidTr="00532CC3">
        <w:trPr>
          <w:trHeight w:val="704"/>
        </w:trPr>
        <w:tc>
          <w:tcPr>
            <w:tcW w:w="9356" w:type="dxa"/>
            <w:shd w:val="clear" w:color="auto" w:fill="D9D9D9" w:themeFill="background1" w:themeFillShade="D9"/>
            <w:vAlign w:val="center"/>
          </w:tcPr>
          <w:p w14:paraId="37575483" w14:textId="6FF2E02A" w:rsidR="00E6330F" w:rsidRPr="0088578A" w:rsidRDefault="00E6330F" w:rsidP="007F3E87">
            <w:pPr>
              <w:jc w:val="center"/>
              <w:rPr>
                <w:b/>
                <w:sz w:val="22"/>
                <w:szCs w:val="22"/>
              </w:rPr>
            </w:pPr>
            <w:r w:rsidRPr="0088578A">
              <w:rPr>
                <w:b/>
                <w:sz w:val="22"/>
                <w:szCs w:val="22"/>
              </w:rPr>
              <w:t>Cena oferty</w:t>
            </w:r>
            <w:r w:rsidR="00E11126">
              <w:rPr>
                <w:b/>
                <w:sz w:val="22"/>
                <w:szCs w:val="22"/>
              </w:rPr>
              <w:t>;</w:t>
            </w:r>
            <w:r w:rsidR="00BD0342" w:rsidRPr="0088578A">
              <w:rPr>
                <w:b/>
                <w:sz w:val="22"/>
                <w:szCs w:val="22"/>
              </w:rPr>
              <w:t xml:space="preserve"> </w:t>
            </w:r>
            <w:r w:rsidR="0088578A">
              <w:rPr>
                <w:b/>
                <w:sz w:val="22"/>
                <w:szCs w:val="22"/>
              </w:rPr>
              <w:t>gwarancja</w:t>
            </w:r>
          </w:p>
        </w:tc>
      </w:tr>
      <w:tr w:rsidR="00E6330F" w:rsidRPr="007F3E87" w14:paraId="56978DEE" w14:textId="77777777" w:rsidTr="00C75AEE">
        <w:trPr>
          <w:trHeight w:val="10764"/>
        </w:trPr>
        <w:tc>
          <w:tcPr>
            <w:tcW w:w="9356" w:type="dxa"/>
            <w:shd w:val="clear" w:color="auto" w:fill="auto"/>
          </w:tcPr>
          <w:p w14:paraId="615D5FA0" w14:textId="27206FB8" w:rsidR="00E6330F" w:rsidRPr="008639D0" w:rsidRDefault="00E6330F" w:rsidP="008639D0">
            <w:pPr>
              <w:pStyle w:val="Akapitzlist"/>
              <w:numPr>
                <w:ilvl w:val="0"/>
                <w:numId w:val="7"/>
              </w:numPr>
              <w:spacing w:before="240" w:line="360" w:lineRule="auto"/>
              <w:jc w:val="both"/>
              <w:rPr>
                <w:b/>
                <w:bCs/>
                <w:sz w:val="22"/>
                <w:szCs w:val="22"/>
              </w:rPr>
            </w:pPr>
            <w:r w:rsidRPr="008639D0">
              <w:rPr>
                <w:b/>
                <w:bCs/>
                <w:sz w:val="22"/>
                <w:szCs w:val="22"/>
              </w:rPr>
              <w:t xml:space="preserve">Cena (C) </w:t>
            </w:r>
            <w:r w:rsidR="00E11126" w:rsidRPr="008639D0">
              <w:rPr>
                <w:b/>
                <w:bCs/>
                <w:sz w:val="22"/>
                <w:szCs w:val="22"/>
              </w:rPr>
              <w:t>:</w:t>
            </w:r>
          </w:p>
          <w:tbl>
            <w:tblPr>
              <w:tblStyle w:val="Tabela-Siatka"/>
              <w:tblW w:w="9209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2693"/>
              <w:gridCol w:w="992"/>
              <w:gridCol w:w="993"/>
              <w:gridCol w:w="993"/>
              <w:gridCol w:w="993"/>
              <w:gridCol w:w="1699"/>
            </w:tblGrid>
            <w:tr w:rsidR="007D3950" w:rsidRPr="0088578A" w14:paraId="65ACFFCA" w14:textId="77777777" w:rsidTr="008639D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56EA5C58" w14:textId="77777777" w:rsidR="007D3950" w:rsidRPr="0088578A" w:rsidRDefault="007D3950" w:rsidP="008639D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 w:rsidRPr="0088578A">
                    <w:rPr>
                      <w:i/>
                      <w:iCs/>
                      <w:sz w:val="16"/>
                      <w:szCs w:val="16"/>
                    </w:rPr>
                    <w:t>1</w:t>
                  </w:r>
                </w:p>
                <w:p w14:paraId="77E5847E" w14:textId="77777777" w:rsidR="007D3950" w:rsidRPr="0088578A" w:rsidRDefault="007D3950" w:rsidP="008639D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88578A">
                    <w:rPr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3B18BE86" w14:textId="77777777" w:rsidR="007D3950" w:rsidRPr="00E11126" w:rsidRDefault="007D3950" w:rsidP="008639D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 w:rsidRPr="00E11126">
                    <w:rPr>
                      <w:i/>
                      <w:iCs/>
                      <w:sz w:val="16"/>
                      <w:szCs w:val="16"/>
                    </w:rPr>
                    <w:t>2</w:t>
                  </w:r>
                </w:p>
                <w:p w14:paraId="3F51F21F" w14:textId="77777777" w:rsidR="007D3950" w:rsidRPr="00E11126" w:rsidRDefault="007D3950" w:rsidP="008639D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8639D0">
                    <w:rPr>
                      <w:b/>
                      <w:bCs/>
                      <w:sz w:val="18"/>
                      <w:szCs w:val="18"/>
                    </w:rPr>
                    <w:t>Nazwa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45C26820" w14:textId="77777777" w:rsidR="007D3950" w:rsidRPr="00E11126" w:rsidRDefault="007D3950" w:rsidP="008639D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 w:rsidRPr="00E11126">
                    <w:rPr>
                      <w:i/>
                      <w:iCs/>
                      <w:sz w:val="16"/>
                      <w:szCs w:val="16"/>
                    </w:rPr>
                    <w:t>3</w:t>
                  </w:r>
                </w:p>
                <w:p w14:paraId="4E217DCC" w14:textId="77777777" w:rsidR="007D3950" w:rsidRPr="00E11126" w:rsidRDefault="007D3950" w:rsidP="008639D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E11126">
                    <w:rPr>
                      <w:b/>
                      <w:bCs/>
                      <w:sz w:val="16"/>
                      <w:szCs w:val="16"/>
                    </w:rPr>
                    <w:t>Szacowana ilość na 12 m-</w:t>
                  </w:r>
                  <w:proofErr w:type="spellStart"/>
                  <w:r w:rsidRPr="00E11126">
                    <w:rPr>
                      <w:b/>
                      <w:bCs/>
                      <w:sz w:val="16"/>
                      <w:szCs w:val="16"/>
                    </w:rPr>
                    <w:t>cy</w:t>
                  </w:r>
                  <w:proofErr w:type="spellEnd"/>
                  <w:r w:rsidRPr="00E11126">
                    <w:rPr>
                      <w:b/>
                      <w:bCs/>
                      <w:sz w:val="16"/>
                      <w:szCs w:val="16"/>
                    </w:rPr>
                    <w:t>/JM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5E3E3B5" w14:textId="77777777" w:rsidR="007D3950" w:rsidRPr="00E11126" w:rsidRDefault="007D3950" w:rsidP="008639D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 w:rsidRPr="00E11126">
                    <w:rPr>
                      <w:i/>
                      <w:iCs/>
                      <w:sz w:val="16"/>
                      <w:szCs w:val="16"/>
                    </w:rPr>
                    <w:t>4</w:t>
                  </w:r>
                </w:p>
                <w:p w14:paraId="42A38679" w14:textId="7FE25448" w:rsidR="007D3950" w:rsidRPr="00E11126" w:rsidRDefault="007D3950" w:rsidP="008639D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E11126">
                    <w:rPr>
                      <w:b/>
                      <w:bCs/>
                      <w:sz w:val="16"/>
                      <w:szCs w:val="16"/>
                    </w:rPr>
                    <w:t>Cena netto/szt.</w:t>
                  </w:r>
                </w:p>
                <w:p w14:paraId="166AA335" w14:textId="77777777" w:rsidR="007D3950" w:rsidRPr="00E11126" w:rsidRDefault="007D3950" w:rsidP="008639D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1403D42A" w14:textId="77777777" w:rsidR="007D3950" w:rsidRPr="00E11126" w:rsidRDefault="007D3950" w:rsidP="008639D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 w:rsidRPr="00E11126">
                    <w:rPr>
                      <w:i/>
                      <w:iCs/>
                      <w:sz w:val="16"/>
                      <w:szCs w:val="16"/>
                    </w:rPr>
                    <w:t>5</w:t>
                  </w:r>
                </w:p>
                <w:p w14:paraId="71EF13AA" w14:textId="77777777" w:rsidR="007D3950" w:rsidRPr="00E11126" w:rsidRDefault="007D3950" w:rsidP="008639D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E11126">
                    <w:rPr>
                      <w:b/>
                      <w:bCs/>
                      <w:sz w:val="16"/>
                      <w:szCs w:val="16"/>
                    </w:rPr>
                    <w:t>VAT %/ wartość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7BD25ABD" w14:textId="77777777" w:rsidR="007D3950" w:rsidRPr="00E11126" w:rsidRDefault="007D3950" w:rsidP="008639D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 w:rsidRPr="00E11126">
                    <w:rPr>
                      <w:i/>
                      <w:iCs/>
                      <w:sz w:val="16"/>
                      <w:szCs w:val="16"/>
                    </w:rPr>
                    <w:t>6</w:t>
                  </w:r>
                </w:p>
                <w:p w14:paraId="4FEFF9C6" w14:textId="77777777" w:rsidR="007D3950" w:rsidRPr="00E11126" w:rsidRDefault="007D3950" w:rsidP="008639D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E11126">
                    <w:rPr>
                      <w:b/>
                      <w:bCs/>
                      <w:sz w:val="16"/>
                      <w:szCs w:val="16"/>
                    </w:rPr>
                    <w:t>Cena brutto/ szt.</w:t>
                  </w: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  <w:hideMark/>
                </w:tcPr>
                <w:p w14:paraId="444DF72C" w14:textId="77777777" w:rsidR="007D3950" w:rsidRPr="00E11126" w:rsidRDefault="007D3950" w:rsidP="008639D0">
                  <w:pPr>
                    <w:jc w:val="center"/>
                    <w:rPr>
                      <w:i/>
                      <w:iCs/>
                      <w:sz w:val="16"/>
                      <w:szCs w:val="16"/>
                    </w:rPr>
                  </w:pPr>
                  <w:r w:rsidRPr="00E11126">
                    <w:rPr>
                      <w:i/>
                      <w:iCs/>
                      <w:sz w:val="16"/>
                      <w:szCs w:val="16"/>
                    </w:rPr>
                    <w:t>7</w:t>
                  </w:r>
                </w:p>
                <w:p w14:paraId="7E102F71" w14:textId="77777777" w:rsidR="007D3950" w:rsidRPr="00E11126" w:rsidRDefault="007D3950" w:rsidP="008639D0">
                  <w:pPr>
                    <w:jc w:val="center"/>
                    <w:rPr>
                      <w:b/>
                      <w:bCs/>
                      <w:sz w:val="16"/>
                      <w:szCs w:val="16"/>
                    </w:rPr>
                  </w:pPr>
                  <w:r w:rsidRPr="00E11126">
                    <w:rPr>
                      <w:b/>
                      <w:bCs/>
                      <w:sz w:val="16"/>
                      <w:szCs w:val="16"/>
                    </w:rPr>
                    <w:t>Łączna wartość brutto</w:t>
                  </w:r>
                </w:p>
                <w:p w14:paraId="4DF907CC" w14:textId="77777777" w:rsidR="007D3950" w:rsidRPr="00E11126" w:rsidRDefault="007D3950" w:rsidP="008639D0">
                  <w:pPr>
                    <w:jc w:val="center"/>
                    <w:rPr>
                      <w:i/>
                      <w:iCs/>
                      <w:sz w:val="12"/>
                      <w:szCs w:val="12"/>
                    </w:rPr>
                  </w:pPr>
                  <w:r w:rsidRPr="00E11126">
                    <w:rPr>
                      <w:i/>
                      <w:iCs/>
                      <w:sz w:val="12"/>
                      <w:szCs w:val="12"/>
                    </w:rPr>
                    <w:t>(iloczyn kolumn 3 i 6)</w:t>
                  </w:r>
                </w:p>
              </w:tc>
            </w:tr>
            <w:tr w:rsidR="007D3950" w:rsidRPr="0088578A" w14:paraId="527EE743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38DDCAB1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B5A7C4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zwyczajne samochodowe jednorzędowe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F1DE45" w14:textId="2586D466" w:rsidR="007D3950" w:rsidRPr="00E11126" w:rsidRDefault="0088578A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65</w:t>
                  </w:r>
                  <w:r w:rsidR="002E6314" w:rsidRPr="00E11126">
                    <w:rPr>
                      <w:sz w:val="16"/>
                      <w:szCs w:val="16"/>
                    </w:rPr>
                    <w:t>00</w:t>
                  </w:r>
                  <w:r w:rsidR="007D3950" w:rsidRPr="00E11126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8F5A0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3DEED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2C2834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F2158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5BDDCBB8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97ADB51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2.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93C946F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zwyczajne samochodowe dwurzędowe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173048" w14:textId="41820D60" w:rsidR="007D3950" w:rsidRPr="00E11126" w:rsidRDefault="007D3950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A3F858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B3F08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DE170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2E3CC2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6744DED9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6DD4BC0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3.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2AFF2E5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samochodowe indywidualne jednorzędowe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306157B" w14:textId="53875ADD" w:rsidR="007D3950" w:rsidRPr="00E11126" w:rsidRDefault="003064C6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30</w:t>
                  </w:r>
                  <w:r w:rsidR="007D3950" w:rsidRPr="00E11126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2E4CD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0737F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1BC5F9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6BE71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3D7074C1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82616F4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4.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84B6C9A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samochodowe indywidualne dwurzędowe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92213F" w14:textId="526435DD" w:rsidR="007D3950" w:rsidRPr="00E11126" w:rsidRDefault="007D3950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 xml:space="preserve"> </w:t>
                  </w:r>
                  <w:r w:rsidR="003064C6" w:rsidRPr="00E11126">
                    <w:rPr>
                      <w:sz w:val="16"/>
                      <w:szCs w:val="16"/>
                    </w:rPr>
                    <w:t xml:space="preserve"> 4 </w:t>
                  </w:r>
                  <w:r w:rsidRPr="00E11126">
                    <w:rPr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2246F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C9928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C5D69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7862BA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6EAFFCBB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1E3BDB45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5.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57A0A8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tymczasowe jednorzędowe samochodowe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BB4EE2" w14:textId="1599E6A0" w:rsidR="007D3950" w:rsidRPr="00E11126" w:rsidRDefault="007B12EA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 xml:space="preserve">70 </w:t>
                  </w:r>
                  <w:r w:rsidR="007D3950" w:rsidRPr="00E11126">
                    <w:rPr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E05B2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D7672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75EC1F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F05315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545B3BA3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07F834C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6.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DCF411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tymczasowe dwurzędowe samochodowe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8C1AF3" w14:textId="186F0D1E" w:rsidR="007D3950" w:rsidRPr="00E11126" w:rsidRDefault="007B12EA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1</w:t>
                  </w:r>
                  <w:r w:rsidR="003064C6" w:rsidRPr="00E11126">
                    <w:rPr>
                      <w:sz w:val="16"/>
                      <w:szCs w:val="16"/>
                    </w:rPr>
                    <w:t>0</w:t>
                  </w:r>
                  <w:r w:rsidR="007D3950" w:rsidRPr="00E11126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2AFE6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2D94E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675B80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2E395B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7FA1FECA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B0BC56A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7.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DA14E40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samochodowe zabytkowe jednorzędowe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439F74" w14:textId="60EBE15E" w:rsidR="007D3950" w:rsidRPr="00E11126" w:rsidRDefault="007B12EA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4</w:t>
                  </w:r>
                  <w:r w:rsidR="003064C6" w:rsidRPr="00E11126">
                    <w:rPr>
                      <w:sz w:val="16"/>
                      <w:szCs w:val="16"/>
                    </w:rPr>
                    <w:t>0</w:t>
                  </w:r>
                  <w:r w:rsidR="007D3950" w:rsidRPr="00E11126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48F371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008C7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D5BC9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70F47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13E83241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04B89016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8.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77C437B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samochodowe zabytkowe dwurzędowe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3594F5" w14:textId="77777777" w:rsidR="007D3950" w:rsidRPr="00E11126" w:rsidRDefault="007D3950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10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A05B96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E66881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3DCA1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73D611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67C366E9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DDCA68D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9.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EE5F3E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motocyklowe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C89634" w14:textId="4A8464FC" w:rsidR="007D3950" w:rsidRPr="00E11126" w:rsidRDefault="007B12EA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18</w:t>
                  </w:r>
                  <w:r w:rsidR="003064C6" w:rsidRPr="00E11126">
                    <w:rPr>
                      <w:sz w:val="16"/>
                      <w:szCs w:val="16"/>
                    </w:rPr>
                    <w:t>0</w:t>
                  </w:r>
                  <w:r w:rsidR="007D3950" w:rsidRPr="00E11126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372A13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55E4F0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C69FB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BAB51F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7A9F8FCE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E4FF433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10.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583685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motocyklowe indywidualne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F307F09" w14:textId="29A395AB" w:rsidR="007D3950" w:rsidRPr="00E11126" w:rsidRDefault="007B12EA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36</w:t>
                  </w:r>
                  <w:r w:rsidR="007D3950" w:rsidRPr="00E11126">
                    <w:rPr>
                      <w:sz w:val="16"/>
                      <w:szCs w:val="16"/>
                    </w:rPr>
                    <w:t xml:space="preserve"> </w:t>
                  </w:r>
                  <w:r w:rsidR="003064C6" w:rsidRPr="00E11126">
                    <w:rPr>
                      <w:sz w:val="16"/>
                      <w:szCs w:val="16"/>
                    </w:rPr>
                    <w:t>s</w:t>
                  </w:r>
                  <w:r w:rsidR="007D3950" w:rsidRPr="00E11126">
                    <w:rPr>
                      <w:sz w:val="16"/>
                      <w:szCs w:val="16"/>
                    </w:rPr>
                    <w:t>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63357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C7DDB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24E797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D56C11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676DA838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65CC48D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11.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ED32A9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motorowerowe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BD4448" w14:textId="3414D047" w:rsidR="007D3950" w:rsidRPr="00E11126" w:rsidRDefault="007B12EA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9</w:t>
                  </w:r>
                  <w:r w:rsidR="007D3950" w:rsidRPr="00E11126"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12B30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12B0A6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F8C78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8CD253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0CCB1154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74DB6606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12.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E5F3C9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tymczasowe motocyklowe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3C62662" w14:textId="3FBBB77E" w:rsidR="007D3950" w:rsidRPr="00E11126" w:rsidRDefault="003064C6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10</w:t>
                  </w:r>
                  <w:r w:rsidR="007D3950" w:rsidRPr="00E11126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B5890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4179C8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9D607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4CBCC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356DD064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5646A2D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13.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4A360F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tymczasowe motorowerowe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08C500" w14:textId="333CD4C7" w:rsidR="007D3950" w:rsidRPr="00E11126" w:rsidRDefault="003064C6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10</w:t>
                  </w:r>
                  <w:r w:rsidR="007D3950" w:rsidRPr="00E11126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A6BE4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9C9F8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5F528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AACA4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171C083F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50E06ABD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14.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C6BA967" w14:textId="275ACFC3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motocyklowe</w:t>
                  </w:r>
                  <w:r w:rsidR="007B12EA" w:rsidRPr="00E11126">
                    <w:rPr>
                      <w:sz w:val="16"/>
                      <w:szCs w:val="16"/>
                    </w:rPr>
                    <w:t xml:space="preserve">/ motorowerowe </w:t>
                  </w:r>
                  <w:r w:rsidRPr="00E11126">
                    <w:rPr>
                      <w:sz w:val="16"/>
                      <w:szCs w:val="16"/>
                    </w:rPr>
                    <w:t>zabytkowe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94EBEF7" w14:textId="1924226E" w:rsidR="007D3950" w:rsidRPr="00E11126" w:rsidRDefault="007B12EA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3</w:t>
                  </w:r>
                  <w:r w:rsidR="007D3950" w:rsidRPr="00E11126"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00EECF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6564F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BA101C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8BBDF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4C21C20F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29750F23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15.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AD278AD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samochodowe dodatkowe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6C38D9" w14:textId="0599E52B" w:rsidR="007D3950" w:rsidRPr="00E11126" w:rsidRDefault="007B12EA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20</w:t>
                  </w:r>
                  <w:r w:rsidR="003064C6" w:rsidRPr="00E11126">
                    <w:rPr>
                      <w:sz w:val="16"/>
                      <w:szCs w:val="16"/>
                    </w:rPr>
                    <w:t>0</w:t>
                  </w:r>
                  <w:r w:rsidR="007D3950" w:rsidRPr="00E11126">
                    <w:rPr>
                      <w:sz w:val="16"/>
                      <w:szCs w:val="16"/>
                    </w:rPr>
                    <w:t xml:space="preserve">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DB8EC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BF246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CA5EA4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D931F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4E99466D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461EA353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16.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6C73E2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samochodowe zmniejszone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BA65893" w14:textId="77777777" w:rsidR="007D3950" w:rsidRPr="00E11126" w:rsidRDefault="007D3950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20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0F770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15D3A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A2563C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2FF4F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546DA798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692F9D6F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17.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B7A35C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profesjonalne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A02D9D0" w14:textId="77777777" w:rsidR="007D3950" w:rsidRPr="00E11126" w:rsidRDefault="007D3950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ACECA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8BE723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EF5B2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94682F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4285F7AF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0DC347DD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18.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7A8B45E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Tablice zielone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1C2DC6" w14:textId="29FB1124" w:rsidR="007D3950" w:rsidRPr="00E11126" w:rsidRDefault="007B12EA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7</w:t>
                  </w:r>
                  <w:r w:rsidR="007D3950" w:rsidRPr="00E11126"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4E489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905347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D7C022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F29D36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07DFC97E" w14:textId="77777777" w:rsidTr="007D3950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hideMark/>
                </w:tcPr>
                <w:p w14:paraId="287BD0F6" w14:textId="77777777" w:rsidR="007D3950" w:rsidRPr="0088578A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  <w:r w:rsidRPr="0088578A">
                    <w:rPr>
                      <w:sz w:val="16"/>
                      <w:szCs w:val="16"/>
                    </w:rPr>
                    <w:t>19.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10C45C9" w14:textId="77777777" w:rsidR="007D3950" w:rsidRPr="00E11126" w:rsidRDefault="007D3950" w:rsidP="0088578A">
                  <w:pPr>
                    <w:spacing w:line="276" w:lineRule="auto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Wtórniki tablic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EDDF062" w14:textId="59144D1D" w:rsidR="007D3950" w:rsidRPr="00E11126" w:rsidRDefault="00E11126" w:rsidP="0088578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 w:rsidRPr="00E11126">
                    <w:rPr>
                      <w:sz w:val="16"/>
                      <w:szCs w:val="16"/>
                    </w:rPr>
                    <w:t>27</w:t>
                  </w:r>
                  <w:r w:rsidR="007D3950" w:rsidRPr="00E11126">
                    <w:rPr>
                      <w:sz w:val="16"/>
                      <w:szCs w:val="16"/>
                    </w:rPr>
                    <w:t>0 szt.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BBA90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113C8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0C7F6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73D5D9" w14:textId="77777777" w:rsidR="007D3950" w:rsidRPr="00E11126" w:rsidRDefault="007D3950" w:rsidP="007D3950">
                  <w:pPr>
                    <w:spacing w:line="360" w:lineRule="auto"/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7D3950" w:rsidRPr="0088578A" w14:paraId="061B6487" w14:textId="77777777" w:rsidTr="007D3950">
              <w:tc>
                <w:tcPr>
                  <w:tcW w:w="7510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2F418A37" w14:textId="6CC647CB" w:rsidR="007D3950" w:rsidRPr="00E11126" w:rsidRDefault="007D3950" w:rsidP="007D3950">
                  <w:pPr>
                    <w:jc w:val="right"/>
                    <w:rPr>
                      <w:i/>
                      <w:iCs/>
                      <w:sz w:val="22"/>
                      <w:szCs w:val="22"/>
                    </w:rPr>
                  </w:pPr>
                  <w:r w:rsidRPr="00E11126">
                    <w:rPr>
                      <w:i/>
                      <w:iCs/>
                    </w:rPr>
                    <w:t>Łączna wartość zamówienia</w:t>
                  </w:r>
                  <w:r w:rsidR="005A1D2A" w:rsidRPr="00E11126">
                    <w:rPr>
                      <w:i/>
                      <w:iCs/>
                    </w:rPr>
                    <w:t xml:space="preserve"> brutto</w:t>
                  </w:r>
                  <w:r w:rsidRPr="00E11126">
                    <w:rPr>
                      <w:i/>
                      <w:iCs/>
                    </w:rPr>
                    <w:t>:</w:t>
                  </w:r>
                </w:p>
              </w:tc>
              <w:tc>
                <w:tcPr>
                  <w:tcW w:w="16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0060369A" w14:textId="77777777" w:rsidR="007D3950" w:rsidRPr="00E11126" w:rsidRDefault="007D3950" w:rsidP="007D3950">
                  <w:pPr>
                    <w:jc w:val="center"/>
                    <w:rPr>
                      <w:i/>
                      <w:iCs/>
                    </w:rPr>
                  </w:pPr>
                </w:p>
              </w:tc>
            </w:tr>
            <w:tr w:rsidR="007D3950" w:rsidRPr="0088578A" w14:paraId="777F025A" w14:textId="77777777" w:rsidTr="007D3950">
              <w:tc>
                <w:tcPr>
                  <w:tcW w:w="9209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14:paraId="14997C96" w14:textId="77777777" w:rsidR="00E11126" w:rsidRDefault="005A1D2A" w:rsidP="007D3950">
                  <w:pPr>
                    <w:rPr>
                      <w:i/>
                      <w:iCs/>
                    </w:rPr>
                  </w:pPr>
                  <w:r w:rsidRPr="00E11126">
                    <w:rPr>
                      <w:i/>
                      <w:iCs/>
                    </w:rPr>
                    <w:t>Łączna wartość zamówienia netto</w:t>
                  </w:r>
                  <w:r w:rsidR="00E11126">
                    <w:rPr>
                      <w:i/>
                      <w:iCs/>
                    </w:rPr>
                    <w:t>:</w:t>
                  </w:r>
                  <w:r w:rsidRPr="00E11126">
                    <w:rPr>
                      <w:i/>
                      <w:iCs/>
                    </w:rPr>
                    <w:t xml:space="preserve"> ………….</w:t>
                  </w:r>
                </w:p>
                <w:p w14:paraId="7E474141" w14:textId="262A2409" w:rsidR="00E11126" w:rsidRDefault="00E11126" w:rsidP="007D3950">
                  <w:pPr>
                    <w:rPr>
                      <w:i/>
                      <w:iCs/>
                    </w:rPr>
                  </w:pPr>
                  <w:r>
                    <w:rPr>
                      <w:i/>
                      <w:iCs/>
                    </w:rPr>
                    <w:t>Słownie: …………………………………………………………………………………………….</w:t>
                  </w:r>
                  <w:r w:rsidR="005A1D2A" w:rsidRPr="00E11126">
                    <w:rPr>
                      <w:i/>
                      <w:iCs/>
                    </w:rPr>
                    <w:t xml:space="preserve"> </w:t>
                  </w:r>
                </w:p>
                <w:p w14:paraId="2A125227" w14:textId="73B19252" w:rsidR="005A1D2A" w:rsidRPr="00E11126" w:rsidRDefault="005A1D2A" w:rsidP="007D3950">
                  <w:pPr>
                    <w:rPr>
                      <w:i/>
                      <w:iCs/>
                    </w:rPr>
                  </w:pPr>
                  <w:r w:rsidRPr="00E11126">
                    <w:rPr>
                      <w:i/>
                      <w:iCs/>
                    </w:rPr>
                    <w:t xml:space="preserve">Stawka % VAT ……… </w:t>
                  </w:r>
                </w:p>
                <w:p w14:paraId="4B0F9522" w14:textId="77777777" w:rsidR="007D3950" w:rsidRDefault="007D3950" w:rsidP="007D3950">
                  <w:pPr>
                    <w:rPr>
                      <w:i/>
                      <w:iCs/>
                    </w:rPr>
                  </w:pPr>
                  <w:r w:rsidRPr="00E11126">
                    <w:rPr>
                      <w:i/>
                      <w:iCs/>
                    </w:rPr>
                    <w:t xml:space="preserve">Słownie: </w:t>
                  </w:r>
                  <w:r w:rsidR="005A1D2A" w:rsidRPr="00E11126">
                    <w:rPr>
                      <w:i/>
                      <w:iCs/>
                    </w:rPr>
                    <w:t>……………………………………………………………………………………………..</w:t>
                  </w:r>
                </w:p>
                <w:p w14:paraId="593F82F4" w14:textId="77777777" w:rsidR="00E11126" w:rsidRDefault="00E11126" w:rsidP="007D3950">
                  <w:pPr>
                    <w:rPr>
                      <w:i/>
                      <w:iCs/>
                    </w:rPr>
                  </w:pPr>
                  <w:r>
                    <w:rPr>
                      <w:i/>
                      <w:iCs/>
                    </w:rPr>
                    <w:t>Łączna wartość zamówienia brutto: ……………….</w:t>
                  </w:r>
                </w:p>
                <w:p w14:paraId="63EC3375" w14:textId="23B497A3" w:rsidR="00E11126" w:rsidRPr="005F270E" w:rsidRDefault="00E11126" w:rsidP="007D3950">
                  <w:pPr>
                    <w:rPr>
                      <w:i/>
                      <w:iCs/>
                      <w:highlight w:val="yellow"/>
                    </w:rPr>
                  </w:pPr>
                  <w:r>
                    <w:rPr>
                      <w:i/>
                      <w:iCs/>
                    </w:rPr>
                    <w:t>Słownie: …………………………………………………………………………………………….</w:t>
                  </w:r>
                </w:p>
              </w:tc>
            </w:tr>
          </w:tbl>
          <w:p w14:paraId="33D98B17" w14:textId="77777777" w:rsidR="00C51823" w:rsidRPr="0088578A" w:rsidRDefault="00C51823" w:rsidP="007D3950">
            <w:pPr>
              <w:jc w:val="both"/>
              <w:rPr>
                <w:color w:val="0000FF"/>
                <w:sz w:val="20"/>
                <w:szCs w:val="20"/>
                <w:lang w:eastAsia="en-US"/>
              </w:rPr>
            </w:pPr>
          </w:p>
          <w:p w14:paraId="4BF023BB" w14:textId="6B4E53FB" w:rsidR="009B0702" w:rsidRPr="00C75AEE" w:rsidRDefault="000E4F8D" w:rsidP="009B0702">
            <w:pPr>
              <w:pStyle w:val="Akapitzlist"/>
              <w:numPr>
                <w:ilvl w:val="0"/>
                <w:numId w:val="7"/>
              </w:numPr>
              <w:spacing w:after="60" w:line="360" w:lineRule="auto"/>
              <w:rPr>
                <w:sz w:val="22"/>
                <w:szCs w:val="22"/>
              </w:rPr>
            </w:pPr>
            <w:r w:rsidRPr="0088578A">
              <w:rPr>
                <w:b/>
                <w:bCs/>
                <w:sz w:val="22"/>
                <w:szCs w:val="22"/>
              </w:rPr>
              <w:t>Gwarancja (G)</w:t>
            </w:r>
            <w:r w:rsidRPr="0088578A">
              <w:rPr>
                <w:sz w:val="22"/>
                <w:szCs w:val="22"/>
              </w:rPr>
              <w:t xml:space="preserve"> - </w:t>
            </w:r>
            <w:r w:rsidR="007D3950" w:rsidRPr="0088578A">
              <w:rPr>
                <w:sz w:val="22"/>
                <w:szCs w:val="22"/>
              </w:rPr>
              <w:t>Oferujemy okres gwarancji wynoszący</w:t>
            </w:r>
            <w:r w:rsidR="00C75AEE">
              <w:rPr>
                <w:color w:val="FF0000"/>
                <w:sz w:val="22"/>
                <w:szCs w:val="22"/>
              </w:rPr>
              <w:t xml:space="preserve"> </w:t>
            </w:r>
            <w:r w:rsidR="00C75AEE" w:rsidRPr="00C75AEE">
              <w:rPr>
                <w:sz w:val="22"/>
                <w:szCs w:val="22"/>
              </w:rPr>
              <w:t>………………… miesięcy</w:t>
            </w:r>
            <w:r w:rsidR="00C75AEE">
              <w:rPr>
                <w:sz w:val="22"/>
                <w:szCs w:val="22"/>
              </w:rPr>
              <w:t>.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4DA48198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F220AA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3C67487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znane mi/nam są warunki </w:t>
      </w:r>
      <w:r w:rsidR="005D7ED5">
        <w:rPr>
          <w:sz w:val="22"/>
        </w:rPr>
        <w:t>świadczenia usługi</w:t>
      </w:r>
      <w:r>
        <w:rPr>
          <w:sz w:val="22"/>
        </w:rPr>
        <w:t xml:space="preserve"> oraz posiadam</w:t>
      </w:r>
      <w:r w:rsidR="00F220AA">
        <w:rPr>
          <w:sz w:val="22"/>
        </w:rPr>
        <w:t>/y</w:t>
      </w:r>
      <w:r>
        <w:rPr>
          <w:sz w:val="22"/>
        </w:rPr>
        <w:t xml:space="preserve"> wszystkie niezbędne informacje do przygotowania oferty,</w:t>
      </w:r>
    </w:p>
    <w:p w14:paraId="0B39504F" w14:textId="03070BFA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</w:t>
      </w:r>
      <w:r w:rsidR="00226DC9">
        <w:rPr>
          <w:sz w:val="22"/>
        </w:rPr>
        <w:t>ego/</w:t>
      </w:r>
      <w:proofErr w:type="spellStart"/>
      <w:r w:rsidRPr="0097776D">
        <w:rPr>
          <w:sz w:val="22"/>
        </w:rPr>
        <w:t>ych</w:t>
      </w:r>
      <w:proofErr w:type="spellEnd"/>
      <w:r w:rsidRPr="0097776D">
        <w:rPr>
          <w:sz w:val="22"/>
        </w:rPr>
        <w:t xml:space="preserve"> niniejszą ofertą na czas wskazany w Specyfikacji Warunków Zamówienia</w:t>
      </w:r>
      <w:r w:rsidR="005B6F01">
        <w:rPr>
          <w:sz w:val="22"/>
        </w:rPr>
        <w:t>,</w:t>
      </w:r>
    </w:p>
    <w:p w14:paraId="30CA948E" w14:textId="24D012CA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lastRenderedPageBreak/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6455B">
        <w:rPr>
          <w:sz w:val="22"/>
        </w:rPr>
        <w:t xml:space="preserve">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>
        <w:rPr>
          <w:sz w:val="22"/>
        </w:rPr>
        <w:t>*</w:t>
      </w:r>
      <w:r w:rsidRPr="00DE55E6">
        <w:rPr>
          <w:sz w:val="22"/>
        </w:rPr>
        <w:t xml:space="preserve"> powierzyć realizację następujących części zamówienia podwykonawcom: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639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5245"/>
        <w:gridCol w:w="3286"/>
      </w:tblGrid>
      <w:tr w:rsidR="00BC4F99" w:rsidRPr="001661BD" w14:paraId="732D5B0E" w14:textId="77777777" w:rsidTr="009F6A6B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2ACCD68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4A50E745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C622AE" w14:textId="77777777" w:rsidR="00BC4F99" w:rsidRPr="009F6A6B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9F6A6B">
              <w:rPr>
                <w:b/>
                <w:bCs/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96455B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2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28C83BA1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C93BB7">
        <w:rPr>
          <w:sz w:val="22"/>
        </w:rPr>
        <w:t xml:space="preserve">w </w:t>
      </w:r>
      <w:r w:rsidR="003667E2" w:rsidRPr="00C93BB7">
        <w:rPr>
          <w:i/>
          <w:iCs/>
          <w:sz w:val="22"/>
        </w:rPr>
        <w:t>Z</w:t>
      </w:r>
      <w:r w:rsidR="00A857E5" w:rsidRPr="00C93BB7">
        <w:rPr>
          <w:i/>
          <w:iCs/>
          <w:sz w:val="22"/>
        </w:rPr>
        <w:t xml:space="preserve">ałączniku Nr </w:t>
      </w:r>
      <w:r w:rsidR="003645BA">
        <w:rPr>
          <w:i/>
          <w:iCs/>
          <w:sz w:val="22"/>
        </w:rPr>
        <w:t xml:space="preserve">7 </w:t>
      </w:r>
      <w:r w:rsidR="00A857E5" w:rsidRPr="00C93BB7">
        <w:rPr>
          <w:sz w:val="22"/>
        </w:rPr>
        <w:t xml:space="preserve">do </w:t>
      </w:r>
      <w:r w:rsidRPr="0097776D">
        <w:rPr>
          <w:sz w:val="22"/>
        </w:rPr>
        <w:t>Specyfikacji Warunków Zamówienia i zobowiązuj</w:t>
      </w:r>
      <w:r w:rsidR="00F220AA">
        <w:rPr>
          <w:sz w:val="22"/>
        </w:rPr>
        <w:t>ę</w:t>
      </w:r>
      <w:r w:rsidR="0096455B">
        <w:rPr>
          <w:sz w:val="22"/>
        </w:rPr>
        <w:t>/</w:t>
      </w:r>
      <w:r w:rsidRPr="0097776D">
        <w:rPr>
          <w:sz w:val="22"/>
        </w:rPr>
        <w:t>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</w:t>
      </w:r>
      <w:r w:rsidR="0096455B">
        <w:rPr>
          <w:sz w:val="22"/>
        </w:rPr>
        <w:t>mojej/</w:t>
      </w:r>
      <w:r w:rsidRPr="0097776D">
        <w:rPr>
          <w:sz w:val="22"/>
        </w:rPr>
        <w:t>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</w:t>
      </w:r>
      <w:r w:rsidR="008639D0">
        <w:rPr>
          <w:sz w:val="22"/>
        </w:rPr>
        <w:br/>
      </w:r>
      <w:r w:rsidRPr="0097776D">
        <w:rPr>
          <w:sz w:val="22"/>
        </w:rPr>
        <w:t xml:space="preserve">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37139E25" w14:textId="2201D224" w:rsidR="00D3681A" w:rsidRDefault="00D3681A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prac objętych zamówieniem w zakresie określonym </w:t>
      </w:r>
      <w:r>
        <w:rPr>
          <w:sz w:val="22"/>
        </w:rPr>
        <w:br/>
        <w:t>w Specyfikacji Warunków Zamówienia wraz z załącznikami. Przy ustalaniu ceny uwzględniono wszystkie koszty mogące wystąpić w trakcie realizacji niniejszego zamówienia,</w:t>
      </w:r>
    </w:p>
    <w:p w14:paraId="3AE76D58" w14:textId="781046DA" w:rsidR="00534209" w:rsidRDefault="00534209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zobowiązujemy się do wykonania zamówienia w termiach wskazanych w SWZ,</w:t>
      </w:r>
    </w:p>
    <w:p w14:paraId="7CE9032C" w14:textId="1A85B9D0" w:rsidR="00DE01BD" w:rsidRPr="00DE01BD" w:rsidRDefault="005A1D2A" w:rsidP="00DE01BD">
      <w:pPr>
        <w:pStyle w:val="Akapitzlist"/>
        <w:numPr>
          <w:ilvl w:val="0"/>
          <w:numId w:val="3"/>
        </w:numPr>
        <w:spacing w:before="120" w:after="120" w:line="276" w:lineRule="auto"/>
        <w:jc w:val="both"/>
      </w:pPr>
      <w:r>
        <w:rPr>
          <w:sz w:val="22"/>
        </w:rPr>
        <w:t>posiadamy odpowiednie kwalifikacje do realizacji przedmiotu zamówienia</w:t>
      </w:r>
      <w:r w:rsidR="00DE01BD">
        <w:rPr>
          <w:sz w:val="22"/>
        </w:rPr>
        <w:t>,</w:t>
      </w:r>
    </w:p>
    <w:p w14:paraId="15CBD4CC" w14:textId="4FC4BA37" w:rsidR="004F2145" w:rsidRPr="005D7ED5" w:rsidRDefault="00FF57EE" w:rsidP="0096455B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</w:t>
      </w:r>
      <w:r w:rsidR="0096455B">
        <w:rPr>
          <w:sz w:val="22"/>
        </w:rPr>
        <w:t>łem/</w:t>
      </w:r>
      <w:r w:rsidRPr="0097776D">
        <w:rPr>
          <w:sz w:val="22"/>
        </w:rPr>
        <w:t>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</w:t>
      </w:r>
      <w:r w:rsidR="0096455B">
        <w:rPr>
          <w:sz w:val="22"/>
        </w:rPr>
        <w:t>łem/</w:t>
      </w:r>
      <w:r w:rsidRPr="0097776D">
        <w:rPr>
          <w:sz w:val="22"/>
        </w:rPr>
        <w:t>liśmy w celu ubiegania się o udzielenie zamówienia publicznego w niniejszym postępowaniu</w:t>
      </w:r>
      <w:r w:rsidR="00DE01BD">
        <w:rPr>
          <w:sz w:val="22"/>
        </w:rPr>
        <w:t>.</w:t>
      </w:r>
    </w:p>
    <w:p w14:paraId="2DBE6B2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7D20E378" w14:textId="06C86533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</w:t>
      </w:r>
      <w:r w:rsidR="0096455B">
        <w:rPr>
          <w:b/>
          <w:sz w:val="22"/>
          <w:szCs w:val="22"/>
        </w:rPr>
        <w:t>/</w:t>
      </w:r>
      <w:r>
        <w:rPr>
          <w:b/>
          <w:sz w:val="22"/>
          <w:szCs w:val="22"/>
        </w:rPr>
        <w:t>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72B5E6D1" w14:textId="41664736" w:rsidR="00CE3AE6" w:rsidRPr="009C2326" w:rsidRDefault="00267D1F" w:rsidP="00226DC9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</w:t>
      </w:r>
      <w:r w:rsidR="00493A1E">
        <w:rPr>
          <w:bCs/>
          <w:sz w:val="22"/>
          <w:szCs w:val="22"/>
        </w:rPr>
        <w:br/>
      </w:r>
      <w:r w:rsidRPr="00CE3AE6">
        <w:rPr>
          <w:bCs/>
          <w:sz w:val="22"/>
          <w:szCs w:val="22"/>
        </w:rPr>
        <w:t>z dnia 11 marca 2014 r. o podatku od towarów i usłu</w:t>
      </w:r>
      <w:r w:rsidRPr="009C2326">
        <w:rPr>
          <w:bCs/>
          <w:sz w:val="22"/>
          <w:szCs w:val="22"/>
        </w:rPr>
        <w:t xml:space="preserve">g (Dz.U. z </w:t>
      </w:r>
      <w:r w:rsidR="008639D0">
        <w:rPr>
          <w:bCs/>
          <w:sz w:val="22"/>
          <w:szCs w:val="22"/>
        </w:rPr>
        <w:t>2023</w:t>
      </w:r>
      <w:r w:rsidR="00493A1E" w:rsidRPr="009C2326">
        <w:rPr>
          <w:bCs/>
          <w:sz w:val="22"/>
          <w:szCs w:val="22"/>
        </w:rPr>
        <w:t xml:space="preserve"> </w:t>
      </w:r>
      <w:r w:rsidRPr="009C2326">
        <w:rPr>
          <w:bCs/>
          <w:sz w:val="22"/>
          <w:szCs w:val="22"/>
        </w:rPr>
        <w:t xml:space="preserve">r. poz. </w:t>
      </w:r>
      <w:r w:rsidR="008639D0">
        <w:rPr>
          <w:bCs/>
          <w:sz w:val="22"/>
          <w:szCs w:val="22"/>
        </w:rPr>
        <w:t>1570</w:t>
      </w:r>
      <w:r w:rsidR="00A62BF4" w:rsidRPr="009C2326">
        <w:rPr>
          <w:bCs/>
          <w:sz w:val="22"/>
          <w:szCs w:val="22"/>
        </w:rPr>
        <w:t xml:space="preserve"> ze zm.</w:t>
      </w:r>
      <w:r w:rsidRPr="009C2326">
        <w:rPr>
          <w:bCs/>
          <w:sz w:val="22"/>
          <w:szCs w:val="22"/>
        </w:rPr>
        <w:t>)</w:t>
      </w:r>
      <w:r w:rsidR="00931094" w:rsidRPr="009C2326">
        <w:rPr>
          <w:bCs/>
          <w:sz w:val="22"/>
          <w:szCs w:val="22"/>
        </w:rPr>
        <w:t>,</w:t>
      </w:r>
      <w:r w:rsidR="00870EA2" w:rsidRPr="009C2326">
        <w:rPr>
          <w:bCs/>
          <w:sz w:val="22"/>
          <w:szCs w:val="22"/>
        </w:rPr>
        <w:br/>
      </w:r>
    </w:p>
    <w:p w14:paraId="15D6CF25" w14:textId="4A325E6E" w:rsidR="0096455B" w:rsidRPr="00931094" w:rsidRDefault="00CE3AE6" w:rsidP="00931094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9C2326">
        <w:rPr>
          <w:b/>
          <w:sz w:val="22"/>
          <w:szCs w:val="22"/>
          <w:u w:val="single"/>
        </w:rPr>
        <w:t>będzie prowadzić</w:t>
      </w:r>
      <w:r w:rsidRPr="009C2326">
        <w:rPr>
          <w:bCs/>
          <w:sz w:val="22"/>
          <w:szCs w:val="22"/>
        </w:rPr>
        <w:t xml:space="preserve"> u Zamawiającego do powstania obowiązku podatkowego zgodnie z ustawą </w:t>
      </w:r>
      <w:r w:rsidR="00493A1E" w:rsidRPr="009C2326">
        <w:rPr>
          <w:bCs/>
          <w:sz w:val="22"/>
          <w:szCs w:val="22"/>
        </w:rPr>
        <w:br/>
      </w:r>
      <w:r w:rsidRPr="009C2326">
        <w:rPr>
          <w:bCs/>
          <w:sz w:val="22"/>
          <w:szCs w:val="22"/>
        </w:rPr>
        <w:t xml:space="preserve">z dnia 11 marca 2014 r. o podatku od towarów i usług (Dz.U. z </w:t>
      </w:r>
      <w:r w:rsidR="008639D0">
        <w:rPr>
          <w:bCs/>
          <w:sz w:val="22"/>
          <w:szCs w:val="22"/>
        </w:rPr>
        <w:t>2023</w:t>
      </w:r>
      <w:r w:rsidR="00493A1E" w:rsidRPr="009C2326">
        <w:rPr>
          <w:bCs/>
          <w:sz w:val="22"/>
          <w:szCs w:val="22"/>
        </w:rPr>
        <w:t xml:space="preserve"> </w:t>
      </w:r>
      <w:r w:rsidRPr="009C2326">
        <w:rPr>
          <w:bCs/>
          <w:sz w:val="22"/>
          <w:szCs w:val="22"/>
        </w:rPr>
        <w:t xml:space="preserve">r. poz. </w:t>
      </w:r>
      <w:r w:rsidR="008639D0">
        <w:rPr>
          <w:bCs/>
          <w:sz w:val="22"/>
          <w:szCs w:val="22"/>
        </w:rPr>
        <w:t>1570</w:t>
      </w:r>
      <w:r w:rsidR="00A62BF4" w:rsidRPr="009C2326">
        <w:rPr>
          <w:bCs/>
          <w:sz w:val="22"/>
          <w:szCs w:val="22"/>
        </w:rPr>
        <w:t xml:space="preserve"> ze zm.</w:t>
      </w:r>
      <w:r w:rsidRPr="009C2326">
        <w:rPr>
          <w:bCs/>
          <w:sz w:val="22"/>
          <w:szCs w:val="22"/>
        </w:rPr>
        <w:t>),</w:t>
      </w:r>
      <w:r>
        <w:rPr>
          <w:bCs/>
          <w:sz w:val="22"/>
          <w:szCs w:val="22"/>
        </w:rPr>
        <w:t xml:space="preserve">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3261"/>
      </w:tblGrid>
      <w:tr w:rsidR="00CE3AE6" w:rsidRPr="005844F6" w14:paraId="78AC19B5" w14:textId="77777777" w:rsidTr="00870EA2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C6C878" w14:textId="77777777" w:rsidR="00CE3AE6" w:rsidRPr="00870EA2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70EA2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5054AB4" w14:textId="77777777" w:rsidR="00CE3AE6" w:rsidRPr="00870EA2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70EA2">
              <w:rPr>
                <w:b/>
                <w:bCs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0FD48E" w14:textId="77777777" w:rsidR="00CE3AE6" w:rsidRPr="00870EA2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70EA2">
              <w:rPr>
                <w:b/>
                <w:bCs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559FF83" w14:textId="77777777" w:rsidR="00CE3AE6" w:rsidRPr="00870EA2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bCs/>
                <w:sz w:val="20"/>
                <w:szCs w:val="20"/>
              </w:rPr>
            </w:pPr>
            <w:r w:rsidRPr="00870EA2">
              <w:rPr>
                <w:b/>
                <w:bCs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38392BD4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31B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D983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4E6E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BB20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2D37DB4A" w14:textId="77777777" w:rsidTr="0096455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33ED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E2A8E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32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19B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D9C8A18" w14:textId="77777777" w:rsidR="00493A1E" w:rsidRDefault="00493A1E" w:rsidP="00493A1E">
      <w:pPr>
        <w:pStyle w:val="Akapitzlist"/>
        <w:widowControl w:val="0"/>
        <w:tabs>
          <w:tab w:val="left" w:pos="0"/>
        </w:tabs>
        <w:suppressAutoHyphens/>
        <w:spacing w:after="200" w:line="276" w:lineRule="auto"/>
        <w:ind w:left="284"/>
        <w:rPr>
          <w:rFonts w:eastAsia="Lucida Sans Unicode"/>
          <w:kern w:val="2"/>
          <w:lang w:eastAsia="zh-CN"/>
        </w:rPr>
      </w:pPr>
    </w:p>
    <w:p w14:paraId="1DCCD18B" w14:textId="39F3CD44" w:rsidR="00493A1E" w:rsidRPr="000140B0" w:rsidRDefault="00493A1E" w:rsidP="008B3666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after="200" w:line="276" w:lineRule="auto"/>
        <w:ind w:left="284" w:hanging="284"/>
        <w:jc w:val="both"/>
        <w:rPr>
          <w:rFonts w:eastAsia="Lucida Sans Unicode"/>
          <w:kern w:val="2"/>
          <w:lang w:eastAsia="zh-CN"/>
        </w:rPr>
      </w:pPr>
      <w:r w:rsidRPr="000140B0">
        <w:rPr>
          <w:rFonts w:eastAsia="Lucida Sans Unicode"/>
          <w:kern w:val="2"/>
          <w:lang w:eastAsia="zh-CN"/>
        </w:rPr>
        <w:t>Niżej wymienione dokumenty składające się na ofertę</w:t>
      </w:r>
      <w:r w:rsidR="00A857E5">
        <w:rPr>
          <w:rFonts w:eastAsia="Lucida Sans Unicode"/>
          <w:kern w:val="2"/>
          <w:lang w:eastAsia="zh-CN"/>
        </w:rPr>
        <w:t xml:space="preserve"> stanowią </w:t>
      </w:r>
      <w:r w:rsidR="00A066DF">
        <w:rPr>
          <w:rFonts w:eastAsia="Lucida Sans Unicode"/>
          <w:kern w:val="2"/>
          <w:lang w:eastAsia="zh-CN"/>
        </w:rPr>
        <w:t xml:space="preserve">tajemnicę przedsiębiorstwa </w:t>
      </w:r>
      <w:r w:rsidR="008B3666">
        <w:rPr>
          <w:rFonts w:eastAsia="Lucida Sans Unicode"/>
          <w:kern w:val="2"/>
          <w:lang w:eastAsia="zh-CN"/>
        </w:rPr>
        <w:br/>
      </w:r>
      <w:r w:rsidR="00A066DF">
        <w:rPr>
          <w:rFonts w:eastAsia="Lucida Sans Unicode"/>
          <w:kern w:val="2"/>
          <w:lang w:eastAsia="zh-CN"/>
        </w:rPr>
        <w:t xml:space="preserve">w rozumieniu przepisów ustawy z dnia 16 kwietnia 1993 r. o zwalczaniu nieuczciwej konkurencji </w:t>
      </w:r>
      <w:r w:rsidR="00C45A25">
        <w:rPr>
          <w:rFonts w:eastAsia="Lucida Sans Unicode"/>
          <w:kern w:val="2"/>
          <w:lang w:eastAsia="zh-CN"/>
        </w:rPr>
        <w:t>(</w:t>
      </w:r>
      <w:r w:rsidR="00C45A25" w:rsidRPr="009C2326">
        <w:rPr>
          <w:rFonts w:eastAsia="Lucida Sans Unicode"/>
          <w:kern w:val="2"/>
          <w:lang w:eastAsia="zh-CN"/>
        </w:rPr>
        <w:t>Dz.U. z 202</w:t>
      </w:r>
      <w:r w:rsidR="009C2326" w:rsidRPr="009C2326">
        <w:rPr>
          <w:rFonts w:eastAsia="Lucida Sans Unicode"/>
          <w:kern w:val="2"/>
          <w:lang w:eastAsia="zh-CN"/>
        </w:rPr>
        <w:t>2</w:t>
      </w:r>
      <w:r w:rsidR="00C45A25" w:rsidRPr="009C2326">
        <w:rPr>
          <w:rFonts w:eastAsia="Lucida Sans Unicode"/>
          <w:kern w:val="2"/>
          <w:lang w:eastAsia="zh-CN"/>
        </w:rPr>
        <w:t xml:space="preserve"> r. poz. 1</w:t>
      </w:r>
      <w:r w:rsidR="009C2326" w:rsidRPr="009C2326">
        <w:rPr>
          <w:rFonts w:eastAsia="Lucida Sans Unicode"/>
          <w:kern w:val="2"/>
          <w:lang w:eastAsia="zh-CN"/>
        </w:rPr>
        <w:t>233</w:t>
      </w:r>
      <w:r w:rsidR="00C45A25" w:rsidRPr="009C2326">
        <w:rPr>
          <w:rFonts w:eastAsia="Lucida Sans Unicode"/>
          <w:kern w:val="2"/>
          <w:lang w:eastAsia="zh-CN"/>
        </w:rPr>
        <w:t>)</w:t>
      </w:r>
      <w:r w:rsidR="00A066DF" w:rsidRPr="009C2326">
        <w:rPr>
          <w:rFonts w:eastAsia="Lucida Sans Unicode"/>
          <w:kern w:val="2"/>
          <w:lang w:eastAsia="zh-CN"/>
        </w:rPr>
        <w:t xml:space="preserve"> i</w:t>
      </w:r>
      <w:r w:rsidRPr="009C2326">
        <w:rPr>
          <w:rFonts w:eastAsia="Lucida Sans Unicode"/>
          <w:kern w:val="2"/>
          <w:lang w:eastAsia="zh-CN"/>
        </w:rPr>
        <w:t xml:space="preserve"> </w:t>
      </w:r>
      <w:r w:rsidRPr="009C2326">
        <w:rPr>
          <w:rFonts w:eastAsia="Lucida Sans Unicode"/>
          <w:b/>
          <w:kern w:val="2"/>
          <w:lang w:eastAsia="zh-CN"/>
        </w:rPr>
        <w:t>nie</w:t>
      </w:r>
      <w:r w:rsidRPr="000140B0">
        <w:rPr>
          <w:rFonts w:eastAsia="Lucida Sans Unicode"/>
          <w:b/>
          <w:kern w:val="2"/>
          <w:lang w:eastAsia="zh-CN"/>
        </w:rPr>
        <w:t xml:space="preserve"> mogą być</w:t>
      </w:r>
      <w:r w:rsidRPr="000140B0">
        <w:rPr>
          <w:rFonts w:eastAsia="Lucida Sans Unicode"/>
          <w:kern w:val="2"/>
          <w:lang w:eastAsia="zh-CN"/>
        </w:rPr>
        <w:t xml:space="preserve"> ogólnie udostępnione</w:t>
      </w:r>
      <w:r w:rsidR="00931094">
        <w:rPr>
          <w:rFonts w:eastAsia="Lucida Sans Unicode"/>
          <w:kern w:val="2"/>
          <w:lang w:eastAsia="zh-CN"/>
        </w:rPr>
        <w:t>:</w:t>
      </w:r>
    </w:p>
    <w:p w14:paraId="558F8142" w14:textId="5FCE1EC2" w:rsidR="00493A1E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1)</w:t>
      </w:r>
      <w:r w:rsidR="00931094">
        <w:rPr>
          <w:rFonts w:eastAsia="Arial"/>
          <w:kern w:val="2"/>
          <w:lang w:eastAsia="zh-CN"/>
        </w:rPr>
        <w:t xml:space="preserve"> </w:t>
      </w:r>
      <w:r>
        <w:rPr>
          <w:rFonts w:eastAsia="Arial"/>
          <w:kern w:val="2"/>
          <w:lang w:eastAsia="zh-CN"/>
        </w:rPr>
        <w:t>…………………………………………………………………………,</w:t>
      </w:r>
    </w:p>
    <w:p w14:paraId="017EEB1F" w14:textId="665FDA92" w:rsidR="00A066DF" w:rsidRPr="000140B0" w:rsidRDefault="00A066DF" w:rsidP="00931094">
      <w:pPr>
        <w:tabs>
          <w:tab w:val="left" w:pos="885"/>
        </w:tabs>
        <w:suppressAutoHyphens/>
        <w:ind w:left="284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lang w:eastAsia="zh-CN"/>
        </w:rPr>
        <w:tab/>
        <w:t>2) ………………………………………………………………………….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36C1A393" w:rsidR="00E6330F" w:rsidRPr="00947AD8" w:rsidRDefault="00E6330F" w:rsidP="00584709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>y ofertę jako Konsorcjum i tym samym, zgodnie z art. 117 ust. 4 ustawy Pzp, oświadczam</w:t>
      </w:r>
      <w:r w:rsidR="0096455B" w:rsidRPr="00947AD8">
        <w:t>/</w:t>
      </w:r>
      <w:r w:rsidRPr="00947AD8">
        <w:t>y, że prace polegające na:</w:t>
      </w:r>
      <w:r w:rsidR="00947AD8">
        <w:t xml:space="preserve"> </w:t>
      </w:r>
      <w:r w:rsidRPr="00947AD8">
        <w:t>…………………………………………………… wykona nw. Wykonawca wspólnie ubiegający się o udzielenie zamówienia:</w:t>
      </w:r>
    </w:p>
    <w:p w14:paraId="2E5A8D5C" w14:textId="436AA4F5" w:rsidR="0061011E" w:rsidRPr="006F7D33" w:rsidRDefault="00E6330F" w:rsidP="006F7D33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</w:t>
      </w:r>
      <w:r w:rsidR="00226DC9">
        <w:rPr>
          <w:sz w:val="22"/>
          <w:szCs w:val="22"/>
        </w:rPr>
        <w:t>…...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550"/>
      </w:tblGrid>
      <w:tr w:rsidR="00AE2ACB" w:rsidRPr="00AE2ACB" w14:paraId="6B220FBD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5701E87" w14:textId="4DF588A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4C2B621" w14:textId="5F888A98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1363603B" w14:textId="1439C2D6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8B3666"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2CCD8D4D" w14:textId="06F44883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  <w:r w:rsidR="00226DC9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550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01C57771" w14:textId="77777777" w:rsidR="00493A1E" w:rsidRDefault="00493A1E" w:rsidP="00277DB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08CFB123" w:rsidR="0097776D" w:rsidRPr="0097776D" w:rsidRDefault="00C45A25" w:rsidP="00C45A25">
      <w:pPr>
        <w:tabs>
          <w:tab w:val="center" w:pos="7655"/>
        </w:tabs>
        <w:spacing w:before="120" w:line="320" w:lineRule="atLeast"/>
        <w:ind w:left="510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</w:t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685BBC04" w14:textId="64F63F46" w:rsidR="0097776D" w:rsidRDefault="0096455B" w:rsidP="00BC4F99">
      <w:pPr>
        <w:tabs>
          <w:tab w:val="center" w:pos="7655"/>
        </w:tabs>
        <w:spacing w:line="320" w:lineRule="atLeast"/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2A86805A" w14:textId="04F6CCA6" w:rsidR="00277DBE" w:rsidRDefault="00277DBE" w:rsidP="00277DBE">
      <w:pPr>
        <w:tabs>
          <w:tab w:val="center" w:pos="7655"/>
        </w:tabs>
        <w:spacing w:line="320" w:lineRule="atLeast"/>
        <w:rPr>
          <w:i/>
          <w:sz w:val="18"/>
          <w:szCs w:val="18"/>
        </w:rPr>
      </w:pPr>
    </w:p>
    <w:p w14:paraId="6FCEEF4B" w14:textId="5208B45C" w:rsidR="00277DBE" w:rsidRPr="00277DBE" w:rsidRDefault="00277DBE" w:rsidP="00277DBE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A62BF4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0B15A884" w14:textId="77777777" w:rsidR="00277DBE" w:rsidRPr="0097776D" w:rsidRDefault="00277DBE" w:rsidP="00277DB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sectPr w:rsidR="00277DBE" w:rsidRPr="0097776D" w:rsidSect="00F019B5">
      <w:footerReference w:type="default" r:id="rId8"/>
      <w:pgSz w:w="11906" w:h="16838"/>
      <w:pgMar w:top="1417" w:right="1417" w:bottom="85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428F56" w14:textId="77777777" w:rsidR="00102E0D" w:rsidRDefault="00102E0D" w:rsidP="00FF57EE">
      <w:r>
        <w:separator/>
      </w:r>
    </w:p>
  </w:endnote>
  <w:endnote w:type="continuationSeparator" w:id="0">
    <w:p w14:paraId="2F6411C7" w14:textId="77777777" w:rsidR="00102E0D" w:rsidRDefault="00102E0D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7152174"/>
      <w:docPartObj>
        <w:docPartGallery w:val="Page Numbers (Bottom of Page)"/>
        <w:docPartUnique/>
      </w:docPartObj>
    </w:sdtPr>
    <w:sdtEndPr/>
    <w:sdtContent>
      <w:p w14:paraId="409A7C5F" w14:textId="41F6006C" w:rsidR="00DE01BD" w:rsidRDefault="00DE01B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B4EC40" w14:textId="77777777" w:rsidR="00DE01BD" w:rsidRDefault="00DE01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B9EB0" w14:textId="77777777" w:rsidR="00102E0D" w:rsidRDefault="00102E0D" w:rsidP="00FF57EE">
      <w:r>
        <w:separator/>
      </w:r>
    </w:p>
  </w:footnote>
  <w:footnote w:type="continuationSeparator" w:id="0">
    <w:p w14:paraId="4106D5F3" w14:textId="77777777" w:rsidR="00102E0D" w:rsidRDefault="00102E0D" w:rsidP="00FF57EE">
      <w:r>
        <w:continuationSeparator/>
      </w:r>
    </w:p>
  </w:footnote>
  <w:footnote w:id="1">
    <w:p w14:paraId="2B000415" w14:textId="5CB81418" w:rsid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</w:t>
      </w:r>
      <w:r w:rsidR="005B6F01">
        <w:rPr>
          <w:sz w:val="20"/>
          <w:szCs w:val="20"/>
        </w:rPr>
        <w:t>,</w:t>
      </w:r>
    </w:p>
    <w:p w14:paraId="3AA97365" w14:textId="4A3B8923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</w:t>
      </w:r>
      <w:r w:rsidR="005B6F01">
        <w:t>,</w:t>
      </w:r>
    </w:p>
  </w:footnote>
  <w:footnote w:id="2">
    <w:p w14:paraId="11BCB466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0F616435" w14:textId="173BFED3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  <w:r w:rsidR="005B6F01">
        <w:t>,</w:t>
      </w:r>
    </w:p>
    <w:p w14:paraId="3E30DAA5" w14:textId="31D87632" w:rsidR="00B625CB" w:rsidRPr="00B625CB" w:rsidRDefault="00B625CB" w:rsidP="009D75A8">
      <w:pPr>
        <w:pStyle w:val="Tekstprzypisudolnego"/>
        <w:spacing w:after="40"/>
        <w:ind w:left="142" w:hanging="142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72C56"/>
    <w:multiLevelType w:val="hybridMultilevel"/>
    <w:tmpl w:val="7B84F500"/>
    <w:lvl w:ilvl="0" w:tplc="BA84D4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140C6F"/>
    <w:multiLevelType w:val="hybridMultilevel"/>
    <w:tmpl w:val="7FC8AD66"/>
    <w:lvl w:ilvl="0" w:tplc="32961090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58B3487"/>
    <w:multiLevelType w:val="hybridMultilevel"/>
    <w:tmpl w:val="96C21B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576676"/>
    <w:multiLevelType w:val="hybridMultilevel"/>
    <w:tmpl w:val="26C473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6202923"/>
    <w:multiLevelType w:val="hybridMultilevel"/>
    <w:tmpl w:val="5B44916A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82F32A3"/>
    <w:multiLevelType w:val="hybridMultilevel"/>
    <w:tmpl w:val="80024B7A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919751532">
    <w:abstractNumId w:val="8"/>
  </w:num>
  <w:num w:numId="2" w16cid:durableId="329720215">
    <w:abstractNumId w:val="6"/>
  </w:num>
  <w:num w:numId="3" w16cid:durableId="1120875559">
    <w:abstractNumId w:val="7"/>
  </w:num>
  <w:num w:numId="4" w16cid:durableId="727266579">
    <w:abstractNumId w:val="9"/>
  </w:num>
  <w:num w:numId="5" w16cid:durableId="311717794">
    <w:abstractNumId w:val="5"/>
  </w:num>
  <w:num w:numId="6" w16cid:durableId="76076039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21892644">
    <w:abstractNumId w:val="0"/>
  </w:num>
  <w:num w:numId="8" w16cid:durableId="1257400751">
    <w:abstractNumId w:val="4"/>
  </w:num>
  <w:num w:numId="9" w16cid:durableId="507212785">
    <w:abstractNumId w:val="3"/>
  </w:num>
  <w:num w:numId="10" w16cid:durableId="2094933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6DD"/>
    <w:rsid w:val="0008364F"/>
    <w:rsid w:val="000D6E50"/>
    <w:rsid w:val="000E2529"/>
    <w:rsid w:val="000E4F8D"/>
    <w:rsid w:val="00102E0D"/>
    <w:rsid w:val="001063D3"/>
    <w:rsid w:val="001331C4"/>
    <w:rsid w:val="00154274"/>
    <w:rsid w:val="001636FD"/>
    <w:rsid w:val="001A732E"/>
    <w:rsid w:val="001C7D84"/>
    <w:rsid w:val="002134F2"/>
    <w:rsid w:val="002214DB"/>
    <w:rsid w:val="00226DC9"/>
    <w:rsid w:val="002606B2"/>
    <w:rsid w:val="00267D1F"/>
    <w:rsid w:val="00272917"/>
    <w:rsid w:val="00277DBE"/>
    <w:rsid w:val="002837ED"/>
    <w:rsid w:val="002E612D"/>
    <w:rsid w:val="002E6314"/>
    <w:rsid w:val="002F5973"/>
    <w:rsid w:val="002F73D5"/>
    <w:rsid w:val="003064C6"/>
    <w:rsid w:val="003645BA"/>
    <w:rsid w:val="003667E2"/>
    <w:rsid w:val="003961C1"/>
    <w:rsid w:val="003A517D"/>
    <w:rsid w:val="003B769C"/>
    <w:rsid w:val="003C00BE"/>
    <w:rsid w:val="00416884"/>
    <w:rsid w:val="00493A1E"/>
    <w:rsid w:val="004B0785"/>
    <w:rsid w:val="004D151A"/>
    <w:rsid w:val="004D47E1"/>
    <w:rsid w:val="004D5A42"/>
    <w:rsid w:val="004F2145"/>
    <w:rsid w:val="00525EFF"/>
    <w:rsid w:val="00532CC3"/>
    <w:rsid w:val="00534209"/>
    <w:rsid w:val="00580D5F"/>
    <w:rsid w:val="005844F6"/>
    <w:rsid w:val="00584709"/>
    <w:rsid w:val="005A1D2A"/>
    <w:rsid w:val="005B6F01"/>
    <w:rsid w:val="005D166F"/>
    <w:rsid w:val="005D7ED5"/>
    <w:rsid w:val="005F270E"/>
    <w:rsid w:val="005F6F5F"/>
    <w:rsid w:val="0061011E"/>
    <w:rsid w:val="006500A6"/>
    <w:rsid w:val="006B63D6"/>
    <w:rsid w:val="006C641D"/>
    <w:rsid w:val="006D09E0"/>
    <w:rsid w:val="006D120B"/>
    <w:rsid w:val="006F7D33"/>
    <w:rsid w:val="00725A3B"/>
    <w:rsid w:val="007B12EA"/>
    <w:rsid w:val="007D3950"/>
    <w:rsid w:val="007D475B"/>
    <w:rsid w:val="007E1D2E"/>
    <w:rsid w:val="007E331F"/>
    <w:rsid w:val="007F201A"/>
    <w:rsid w:val="007F3E87"/>
    <w:rsid w:val="00801953"/>
    <w:rsid w:val="00804B6D"/>
    <w:rsid w:val="008639D0"/>
    <w:rsid w:val="00870EA2"/>
    <w:rsid w:val="0087114F"/>
    <w:rsid w:val="0088578A"/>
    <w:rsid w:val="008B3666"/>
    <w:rsid w:val="00931094"/>
    <w:rsid w:val="009312B4"/>
    <w:rsid w:val="00932EAB"/>
    <w:rsid w:val="00945300"/>
    <w:rsid w:val="00947AD8"/>
    <w:rsid w:val="0096455B"/>
    <w:rsid w:val="009648A3"/>
    <w:rsid w:val="00966968"/>
    <w:rsid w:val="0097776D"/>
    <w:rsid w:val="00983D1D"/>
    <w:rsid w:val="009B0702"/>
    <w:rsid w:val="009C2326"/>
    <w:rsid w:val="009C666E"/>
    <w:rsid w:val="009D75A8"/>
    <w:rsid w:val="009E3E9A"/>
    <w:rsid w:val="009F6A6B"/>
    <w:rsid w:val="00A066DF"/>
    <w:rsid w:val="00A165D5"/>
    <w:rsid w:val="00A26D4A"/>
    <w:rsid w:val="00A50E18"/>
    <w:rsid w:val="00A62BF4"/>
    <w:rsid w:val="00A67973"/>
    <w:rsid w:val="00A857E5"/>
    <w:rsid w:val="00AA39D6"/>
    <w:rsid w:val="00AC221C"/>
    <w:rsid w:val="00AE2ACB"/>
    <w:rsid w:val="00AF08D6"/>
    <w:rsid w:val="00AF4AC3"/>
    <w:rsid w:val="00B05945"/>
    <w:rsid w:val="00B1041F"/>
    <w:rsid w:val="00B15605"/>
    <w:rsid w:val="00B20C7A"/>
    <w:rsid w:val="00B46AAE"/>
    <w:rsid w:val="00B47637"/>
    <w:rsid w:val="00B625CB"/>
    <w:rsid w:val="00B62A71"/>
    <w:rsid w:val="00B67AAE"/>
    <w:rsid w:val="00B866DD"/>
    <w:rsid w:val="00B9086B"/>
    <w:rsid w:val="00BA2692"/>
    <w:rsid w:val="00BC4F99"/>
    <w:rsid w:val="00BD0342"/>
    <w:rsid w:val="00C12154"/>
    <w:rsid w:val="00C22F7D"/>
    <w:rsid w:val="00C34064"/>
    <w:rsid w:val="00C45A25"/>
    <w:rsid w:val="00C51823"/>
    <w:rsid w:val="00C75AEE"/>
    <w:rsid w:val="00C93BB7"/>
    <w:rsid w:val="00CB321E"/>
    <w:rsid w:val="00CC3A8D"/>
    <w:rsid w:val="00CC74C0"/>
    <w:rsid w:val="00CD04DF"/>
    <w:rsid w:val="00CE3AE6"/>
    <w:rsid w:val="00CF33D7"/>
    <w:rsid w:val="00D0130E"/>
    <w:rsid w:val="00D13D73"/>
    <w:rsid w:val="00D35048"/>
    <w:rsid w:val="00D3681A"/>
    <w:rsid w:val="00D554C7"/>
    <w:rsid w:val="00D55591"/>
    <w:rsid w:val="00D94728"/>
    <w:rsid w:val="00DC336F"/>
    <w:rsid w:val="00DD3D22"/>
    <w:rsid w:val="00DE01BD"/>
    <w:rsid w:val="00DE7C8D"/>
    <w:rsid w:val="00E11126"/>
    <w:rsid w:val="00E1735C"/>
    <w:rsid w:val="00E328D0"/>
    <w:rsid w:val="00E56588"/>
    <w:rsid w:val="00E6330F"/>
    <w:rsid w:val="00E721A2"/>
    <w:rsid w:val="00E7604B"/>
    <w:rsid w:val="00EA435E"/>
    <w:rsid w:val="00F019B5"/>
    <w:rsid w:val="00F134D5"/>
    <w:rsid w:val="00F205B8"/>
    <w:rsid w:val="00F220AA"/>
    <w:rsid w:val="00F220BD"/>
    <w:rsid w:val="00F31EAC"/>
    <w:rsid w:val="00F447E0"/>
    <w:rsid w:val="00F626E5"/>
    <w:rsid w:val="00F971A2"/>
    <w:rsid w:val="00F97766"/>
    <w:rsid w:val="00FA07B6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  <w:style w:type="paragraph" w:customStyle="1" w:styleId="Default">
    <w:name w:val="Default"/>
    <w:rsid w:val="00532C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5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920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3</cp:revision>
  <cp:lastPrinted>2023-11-06T09:47:00Z</cp:lastPrinted>
  <dcterms:created xsi:type="dcterms:W3CDTF">2023-11-06T09:48:00Z</dcterms:created>
  <dcterms:modified xsi:type="dcterms:W3CDTF">2023-11-06T11:14:00Z</dcterms:modified>
</cp:coreProperties>
</file>