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CB470" w14:textId="77777777" w:rsidR="00E22C05" w:rsidRPr="00515AFA" w:rsidRDefault="00E22C05" w:rsidP="00E22C05">
      <w:pPr>
        <w:jc w:val="right"/>
        <w:rPr>
          <w:b/>
          <w:sz w:val="22"/>
          <w:szCs w:val="22"/>
          <w:lang w:val="pl-PL"/>
        </w:rPr>
      </w:pPr>
      <w:r w:rsidRPr="00515AFA">
        <w:rPr>
          <w:b/>
          <w:sz w:val="22"/>
          <w:szCs w:val="22"/>
          <w:lang w:val="pl-PL"/>
        </w:rPr>
        <w:t>Załącznik nr 3</w:t>
      </w:r>
    </w:p>
    <w:p w14:paraId="61A2CFAD" w14:textId="77777777" w:rsidR="00E22C05" w:rsidRPr="00515AFA" w:rsidRDefault="00E22C05" w:rsidP="00E22C05">
      <w:pPr>
        <w:jc w:val="right"/>
        <w:rPr>
          <w:b/>
          <w:sz w:val="22"/>
          <w:szCs w:val="22"/>
          <w:lang w:val="pl-PL"/>
        </w:rPr>
      </w:pPr>
    </w:p>
    <w:p w14:paraId="3E061962" w14:textId="77777777" w:rsidR="00E22C05" w:rsidRPr="00515AFA" w:rsidRDefault="00E22C05" w:rsidP="00E22C05">
      <w:pPr>
        <w:jc w:val="center"/>
        <w:rPr>
          <w:b/>
          <w:sz w:val="22"/>
          <w:szCs w:val="22"/>
          <w:lang w:val="pl-PL"/>
        </w:rPr>
      </w:pPr>
      <w:r w:rsidRPr="00515AFA">
        <w:rPr>
          <w:b/>
          <w:sz w:val="22"/>
          <w:szCs w:val="22"/>
          <w:lang w:val="pl-PL"/>
        </w:rPr>
        <w:t>WZÓR UMOWY</w:t>
      </w:r>
    </w:p>
    <w:p w14:paraId="0B088FE8" w14:textId="77777777" w:rsidR="00E22C05" w:rsidRPr="00515AFA" w:rsidRDefault="00E22C05" w:rsidP="00E22C05">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62857FCF" w14:textId="77777777" w:rsidR="00E22C05" w:rsidRPr="00515AFA" w:rsidRDefault="00E22C05" w:rsidP="00E22C05">
      <w:pPr>
        <w:jc w:val="center"/>
        <w:rPr>
          <w:b/>
          <w:sz w:val="22"/>
          <w:szCs w:val="22"/>
          <w:lang w:val="pl-PL"/>
        </w:rPr>
      </w:pPr>
    </w:p>
    <w:p w14:paraId="368521CF" w14:textId="77777777" w:rsidR="00E22C05" w:rsidRPr="00515AFA" w:rsidRDefault="00E22C05" w:rsidP="00E22C05">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sidRPr="00515AFA">
        <w:rPr>
          <w:sz w:val="22"/>
          <w:szCs w:val="22"/>
          <w:lang w:val="pl-PL"/>
        </w:rPr>
        <w:t xml:space="preserve"> pomiędzy:</w:t>
      </w:r>
    </w:p>
    <w:p w14:paraId="2C6ED479" w14:textId="77777777" w:rsidR="00E22C05" w:rsidRPr="00515AFA" w:rsidRDefault="00E22C05" w:rsidP="00E22C05">
      <w:pPr>
        <w:pStyle w:val="Tekstpodstawowywcity"/>
        <w:spacing w:after="0"/>
        <w:ind w:left="0"/>
        <w:jc w:val="both"/>
        <w:rPr>
          <w:sz w:val="22"/>
          <w:szCs w:val="22"/>
          <w:lang w:val="pl-PL"/>
        </w:rPr>
      </w:pPr>
    </w:p>
    <w:p w14:paraId="32D9EA5E"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6D00EBC4"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761B351"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A2900AB" w14:textId="77777777" w:rsidR="00E22C05" w:rsidRPr="00515AFA" w:rsidRDefault="00E22C05" w:rsidP="00E22C05">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720B7C94"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DB73F83"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3A0C6745"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8E2A460"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9C8B656"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2407FBAD"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614EEE31"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2C14BF8B"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330506FF" w14:textId="77777777" w:rsidR="00E22C05" w:rsidRPr="00515AFA" w:rsidRDefault="00E22C05" w:rsidP="00E22C05">
      <w:pPr>
        <w:pStyle w:val="Tekstpodstawowy"/>
        <w:spacing w:line="240" w:lineRule="auto"/>
        <w:ind w:right="-47"/>
        <w:jc w:val="center"/>
        <w:rPr>
          <w:rFonts w:ascii="Times New Roman" w:hAnsi="Times New Roman"/>
          <w:b/>
          <w:sz w:val="22"/>
          <w:szCs w:val="22"/>
        </w:rPr>
      </w:pPr>
    </w:p>
    <w:p w14:paraId="62EA33C2" w14:textId="77777777" w:rsidR="00E22C05" w:rsidRPr="00515AFA" w:rsidRDefault="00E22C05" w:rsidP="00E22C0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4DD0927C" w14:textId="529FE3A7" w:rsidR="00E22C05" w:rsidRPr="00515AFA" w:rsidRDefault="00E22C05" w:rsidP="00E22C05">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A75BEE">
        <w:rPr>
          <w:b/>
          <w:lang w:val="pl-PL"/>
        </w:rPr>
        <w:t>d</w:t>
      </w:r>
      <w:r w:rsidR="00A75BEE" w:rsidRPr="00A75BEE">
        <w:rPr>
          <w:b/>
          <w:lang w:val="pl-PL"/>
        </w:rPr>
        <w:t>ostawa platform dydaktycznych dla wbudowanych systemów sztucznej inteligencji w FPGA na potrzeby Instytutu Elektroniki WEIT</w:t>
      </w:r>
      <w:r w:rsidRPr="00515AFA">
        <w:rPr>
          <w:b/>
          <w:sz w:val="22"/>
          <w:szCs w:val="22"/>
          <w:lang w:val="pl-PL"/>
        </w:rPr>
        <w:t>.</w:t>
      </w:r>
    </w:p>
    <w:p w14:paraId="5590864C" w14:textId="77777777" w:rsidR="00E22C05" w:rsidRPr="00515AFA" w:rsidRDefault="00E22C05" w:rsidP="00E22C05">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247CF6FD" w14:textId="77777777" w:rsidR="00E22C05" w:rsidRPr="00515AFA" w:rsidRDefault="00E22C05" w:rsidP="00E22C0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91C1888" w14:textId="4BE91F7A" w:rsidR="00E22C05" w:rsidRPr="00515AFA" w:rsidRDefault="00E22C05" w:rsidP="00E22C05">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sidR="00D44769" w:rsidRPr="00D44769">
        <w:rPr>
          <w:rFonts w:ascii="Times New Roman" w:hAnsi="Times New Roman"/>
          <w:b/>
          <w:sz w:val="22"/>
          <w:szCs w:val="22"/>
        </w:rPr>
        <w:t>platform</w:t>
      </w:r>
      <w:r w:rsidR="00D44769" w:rsidRPr="00D44769">
        <w:rPr>
          <w:rFonts w:ascii="Times New Roman" w:hAnsi="Times New Roman"/>
          <w:b/>
          <w:sz w:val="22"/>
          <w:szCs w:val="22"/>
        </w:rPr>
        <w:t>y</w:t>
      </w:r>
      <w:r w:rsidR="00D44769" w:rsidRPr="00D44769">
        <w:rPr>
          <w:rFonts w:ascii="Times New Roman" w:hAnsi="Times New Roman"/>
          <w:b/>
          <w:sz w:val="22"/>
          <w:szCs w:val="22"/>
        </w:rPr>
        <w:t xml:space="preserve"> dydaktyczn</w:t>
      </w:r>
      <w:r w:rsidR="00D44769" w:rsidRPr="00D44769">
        <w:rPr>
          <w:rFonts w:ascii="Times New Roman" w:hAnsi="Times New Roman"/>
          <w:b/>
          <w:sz w:val="22"/>
          <w:szCs w:val="22"/>
        </w:rPr>
        <w:t>e</w:t>
      </w:r>
      <w:r w:rsidR="00D44769" w:rsidRPr="00D44769">
        <w:rPr>
          <w:rFonts w:ascii="Times New Roman" w:hAnsi="Times New Roman"/>
          <w:b/>
          <w:sz w:val="22"/>
          <w:szCs w:val="22"/>
        </w:rPr>
        <w:t xml:space="preserve"> dla wbudowanych systemów sztucznej inteligencji w FPGA</w:t>
      </w:r>
      <w:r w:rsidRPr="00515AFA">
        <w:rPr>
          <w:rFonts w:ascii="Times New Roman" w:hAnsi="Times New Roman"/>
          <w:sz w:val="22"/>
          <w:szCs w:val="22"/>
        </w:rPr>
        <w:t xml:space="preserve">, o którym mowa w § 1 w terminie do </w:t>
      </w:r>
      <w:r>
        <w:rPr>
          <w:rFonts w:ascii="Times New Roman" w:hAnsi="Times New Roman"/>
          <w:b/>
          <w:bCs/>
          <w:sz w:val="22"/>
          <w:szCs w:val="22"/>
        </w:rPr>
        <w:t xml:space="preserve">………………. </w:t>
      </w:r>
      <w:r w:rsidRPr="00515AFA">
        <w:rPr>
          <w:rFonts w:ascii="Times New Roman" w:hAnsi="Times New Roman"/>
          <w:b/>
          <w:bCs/>
          <w:sz w:val="22"/>
          <w:szCs w:val="22"/>
        </w:rPr>
        <w:t xml:space="preserve">dni </w:t>
      </w:r>
      <w:r w:rsidRPr="00515AFA">
        <w:rPr>
          <w:rFonts w:ascii="Times New Roman" w:hAnsi="Times New Roman"/>
          <w:sz w:val="22"/>
          <w:szCs w:val="22"/>
        </w:rPr>
        <w:t xml:space="preserve">od daty otrzymania </w:t>
      </w:r>
      <w:r>
        <w:rPr>
          <w:rFonts w:ascii="Times New Roman" w:hAnsi="Times New Roman"/>
          <w:sz w:val="22"/>
          <w:szCs w:val="22"/>
        </w:rPr>
        <w:t xml:space="preserve">podpisania umowy, a w przypadku dostawy </w:t>
      </w:r>
      <w:r w:rsidR="00A75BEE">
        <w:rPr>
          <w:rFonts w:ascii="Times New Roman" w:hAnsi="Times New Roman"/>
          <w:sz w:val="22"/>
          <w:szCs w:val="22"/>
        </w:rPr>
        <w:t>stacji roboczej</w:t>
      </w:r>
      <w:r>
        <w:rPr>
          <w:rFonts w:ascii="Times New Roman" w:hAnsi="Times New Roman"/>
          <w:sz w:val="22"/>
          <w:szCs w:val="22"/>
        </w:rPr>
        <w:t xml:space="preserve"> w terminie do ……. dni od otrzymania zamówienia potwierdzonego przez </w:t>
      </w:r>
      <w:proofErr w:type="spellStart"/>
      <w:r>
        <w:rPr>
          <w:rFonts w:ascii="Times New Roman" w:hAnsi="Times New Roman"/>
          <w:sz w:val="22"/>
          <w:szCs w:val="22"/>
        </w:rPr>
        <w:t>MEiN</w:t>
      </w:r>
      <w:proofErr w:type="spellEnd"/>
      <w:r w:rsidRPr="00515AFA">
        <w:rPr>
          <w:rFonts w:ascii="Times New Roman" w:hAnsi="Times New Roman"/>
          <w:sz w:val="22"/>
          <w:szCs w:val="22"/>
        </w:rPr>
        <w:t xml:space="preserve"> do siedziby Kupującego.</w:t>
      </w:r>
    </w:p>
    <w:p w14:paraId="75E60453" w14:textId="77777777" w:rsidR="00E22C05" w:rsidRPr="00515AFA" w:rsidRDefault="00E22C05" w:rsidP="00E22C05">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1440EC13" w14:textId="77777777" w:rsidR="00E22C05" w:rsidRPr="00515AFA" w:rsidRDefault="00E22C05" w:rsidP="00E22C05">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19AD5B90" w14:textId="77777777" w:rsidR="00E22C05" w:rsidRPr="00515AFA" w:rsidRDefault="00E22C05" w:rsidP="00E22C05">
      <w:pPr>
        <w:pStyle w:val="Tekstpodstawowy"/>
        <w:spacing w:line="240" w:lineRule="auto"/>
        <w:ind w:right="-47"/>
        <w:jc w:val="center"/>
        <w:rPr>
          <w:rFonts w:ascii="Times New Roman" w:hAnsi="Times New Roman"/>
          <w:b/>
          <w:sz w:val="22"/>
          <w:szCs w:val="22"/>
        </w:rPr>
      </w:pPr>
    </w:p>
    <w:p w14:paraId="2A9E61CE" w14:textId="77777777" w:rsidR="00E22C05" w:rsidRPr="00515AFA" w:rsidRDefault="00E22C05" w:rsidP="00E22C0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191AE20C" w14:textId="77777777" w:rsidR="00E22C05" w:rsidRPr="00515AFA" w:rsidRDefault="00E22C05" w:rsidP="00E22C05">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75EA167" w14:textId="77777777" w:rsidR="00E22C05" w:rsidRPr="00515AFA" w:rsidRDefault="00E22C05" w:rsidP="00E22C05">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462CB5A" w14:textId="77777777" w:rsidR="00E22C05" w:rsidRPr="00515AFA" w:rsidRDefault="00E22C05" w:rsidP="00E22C05">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1D201ADB" w14:textId="08EDF23E" w:rsidR="00E22C05" w:rsidRPr="00515AFA" w:rsidRDefault="00E22C05" w:rsidP="00E22C05">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 xml:space="preserve">i usług (Dz.U. z dnia 5 kwietnia 2004 r.) będzie ubiegał się o zgodę na zastosowanie stawki podatku VAT w wysokości 0% </w:t>
      </w:r>
      <w:r w:rsidRPr="00515AFA">
        <w:rPr>
          <w:rFonts w:eastAsia="Calibri"/>
          <w:b/>
          <w:sz w:val="22"/>
          <w:szCs w:val="22"/>
          <w:lang w:val="pl-PL" w:eastAsia="en-US"/>
        </w:rPr>
        <w:t xml:space="preserve">na </w:t>
      </w:r>
      <w:r w:rsidR="00A75BEE">
        <w:rPr>
          <w:rFonts w:eastAsia="Calibri"/>
          <w:b/>
          <w:sz w:val="22"/>
          <w:szCs w:val="22"/>
          <w:lang w:val="pl-PL" w:eastAsia="en-US"/>
        </w:rPr>
        <w:t>stacje robocze</w:t>
      </w:r>
      <w:r w:rsidR="00D44769">
        <w:rPr>
          <w:rFonts w:eastAsia="Calibri"/>
          <w:b/>
          <w:sz w:val="22"/>
          <w:szCs w:val="22"/>
          <w:lang w:val="pl-PL" w:eastAsia="en-US"/>
        </w:rPr>
        <w:t>/ jednostki centralne</w:t>
      </w:r>
      <w:r w:rsidRPr="00515AFA">
        <w:rPr>
          <w:rFonts w:eastAsia="Calibri"/>
          <w:b/>
          <w:sz w:val="22"/>
          <w:szCs w:val="22"/>
          <w:lang w:val="pl-PL" w:eastAsia="en-US"/>
        </w:rPr>
        <w:t xml:space="preserve">  </w:t>
      </w:r>
      <w:r w:rsidRPr="00515AFA">
        <w:rPr>
          <w:rFonts w:eastAsia="Calibri"/>
          <w:sz w:val="22"/>
          <w:szCs w:val="22"/>
          <w:lang w:val="pl-PL" w:eastAsia="en-US"/>
        </w:rPr>
        <w:t>wchodząc</w:t>
      </w:r>
      <w:r w:rsidR="00A75BEE">
        <w:rPr>
          <w:rFonts w:eastAsia="Calibri"/>
          <w:sz w:val="22"/>
          <w:szCs w:val="22"/>
          <w:lang w:val="pl-PL" w:eastAsia="en-US"/>
        </w:rPr>
        <w:t>e</w:t>
      </w:r>
      <w:r w:rsidRPr="00515AFA">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73B31142" w14:textId="77777777" w:rsidR="00E22C05" w:rsidRPr="00515AFA" w:rsidRDefault="00E22C05" w:rsidP="00E22C05">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37A9F8AE" w14:textId="77777777" w:rsidR="00E22C05" w:rsidRPr="00515AFA" w:rsidRDefault="00E22C05" w:rsidP="00E22C05">
      <w:pPr>
        <w:pStyle w:val="Tekstpodstawowy"/>
        <w:spacing w:line="240" w:lineRule="auto"/>
        <w:ind w:left="340" w:right="-47"/>
        <w:jc w:val="both"/>
        <w:rPr>
          <w:rFonts w:ascii="Times New Roman" w:hAnsi="Times New Roman"/>
          <w:i/>
          <w:sz w:val="22"/>
          <w:szCs w:val="22"/>
        </w:rPr>
      </w:pPr>
    </w:p>
    <w:p w14:paraId="0EB5EDAD" w14:textId="77777777" w:rsidR="00E22C05" w:rsidRPr="00515AFA" w:rsidRDefault="00E22C05" w:rsidP="00E22C05">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746BBDBE" w14:textId="77777777" w:rsidR="00E22C05" w:rsidRPr="00515AFA" w:rsidRDefault="00E22C05" w:rsidP="00E22C05">
      <w:pPr>
        <w:pStyle w:val="Tekstpodstawowy"/>
        <w:spacing w:line="240" w:lineRule="auto"/>
        <w:ind w:right="-47"/>
        <w:jc w:val="center"/>
        <w:rPr>
          <w:rFonts w:ascii="Times New Roman" w:hAnsi="Times New Roman"/>
          <w:b/>
          <w:sz w:val="22"/>
          <w:szCs w:val="22"/>
        </w:rPr>
      </w:pPr>
    </w:p>
    <w:p w14:paraId="645B0F31" w14:textId="77777777" w:rsidR="00E22C05" w:rsidRPr="00515AFA" w:rsidRDefault="00E22C05" w:rsidP="00E22C0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1462BDAB" w14:textId="00DDF1F9" w:rsidR="00E22C05" w:rsidRPr="00515AFA" w:rsidRDefault="00E22C05" w:rsidP="00E22C0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sidR="00D44769">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2B130E0F" w14:textId="77777777" w:rsidR="00E22C05" w:rsidRPr="00515AFA" w:rsidRDefault="00E22C05" w:rsidP="00E22C0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150F0D20" w14:textId="77777777" w:rsidR="00E22C05" w:rsidRPr="00515AFA" w:rsidRDefault="00E22C05" w:rsidP="00E22C0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D773686" w14:textId="77777777" w:rsidR="00E22C05" w:rsidRPr="00515AFA" w:rsidRDefault="00E22C05" w:rsidP="00E22C0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173B1D5" w14:textId="77777777" w:rsidR="00E22C05" w:rsidRPr="00515AFA" w:rsidRDefault="00E22C05" w:rsidP="00E22C05">
      <w:pPr>
        <w:pStyle w:val="Tekstpodstawowy"/>
        <w:spacing w:line="240" w:lineRule="auto"/>
        <w:ind w:right="-47"/>
        <w:jc w:val="center"/>
        <w:rPr>
          <w:rFonts w:ascii="Times New Roman" w:hAnsi="Times New Roman"/>
          <w:b/>
          <w:sz w:val="22"/>
          <w:szCs w:val="22"/>
        </w:rPr>
      </w:pPr>
    </w:p>
    <w:p w14:paraId="2E7A1BA9" w14:textId="77777777" w:rsidR="00E22C05" w:rsidRPr="00515AFA" w:rsidRDefault="00E22C05" w:rsidP="00E22C0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1D83EFB9" w14:textId="77777777" w:rsidR="00E22C05" w:rsidRPr="00515AFA" w:rsidRDefault="00E22C05" w:rsidP="00E22C0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9905110" w14:textId="77777777" w:rsidR="00E22C05" w:rsidRPr="00515AFA" w:rsidRDefault="00E22C05" w:rsidP="00E22C0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6082D03E" w14:textId="77777777" w:rsidR="00E22C05" w:rsidRPr="00515AFA" w:rsidRDefault="00E22C05" w:rsidP="00E22C05">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57BB6EA" w14:textId="77777777" w:rsidR="00E22C05" w:rsidRPr="00515AFA" w:rsidRDefault="00E22C05" w:rsidP="00E22C0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4624E10F" w14:textId="77777777" w:rsidR="00E22C05" w:rsidRPr="00515AFA" w:rsidRDefault="00E22C05" w:rsidP="00E22C0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0FDAE32E" w14:textId="77777777" w:rsidR="00E22C05" w:rsidRPr="00515AFA" w:rsidRDefault="00E22C05" w:rsidP="00E22C0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5B4A104F" w14:textId="77777777" w:rsidR="00E22C05" w:rsidRPr="00515AFA" w:rsidRDefault="00E22C05" w:rsidP="00E22C0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4360942B" w14:textId="77777777" w:rsidR="00E22C05" w:rsidRPr="00515AFA" w:rsidRDefault="00E22C05" w:rsidP="00E22C05">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6B211DEB" w14:textId="77777777" w:rsidR="00E22C05" w:rsidRPr="00515AFA" w:rsidRDefault="00E22C05" w:rsidP="00E22C05">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7085BA94" w14:textId="77777777" w:rsidR="00E22C05" w:rsidRPr="00515AFA" w:rsidRDefault="00E22C05" w:rsidP="00E22C0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5553A37F" w14:textId="77777777" w:rsidR="00E22C05" w:rsidRPr="00515AFA" w:rsidRDefault="00E22C05" w:rsidP="00E22C0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04B40FFD" w14:textId="77777777" w:rsidR="00E22C05" w:rsidRPr="00515AFA" w:rsidRDefault="00E22C05" w:rsidP="00E22C0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0AD61004" w14:textId="77777777" w:rsidR="00E22C05" w:rsidRPr="00515AFA" w:rsidRDefault="00E22C05" w:rsidP="00E22C0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1311848" w14:textId="77777777" w:rsidR="00E22C05" w:rsidRPr="00515AFA" w:rsidRDefault="00E22C05" w:rsidP="00E22C05">
      <w:pPr>
        <w:pStyle w:val="Tekstpodstawowy"/>
        <w:ind w:right="-47"/>
        <w:jc w:val="center"/>
        <w:rPr>
          <w:rFonts w:ascii="Times New Roman" w:hAnsi="Times New Roman"/>
          <w:b/>
          <w:sz w:val="22"/>
          <w:szCs w:val="22"/>
        </w:rPr>
      </w:pPr>
    </w:p>
    <w:p w14:paraId="637D7026" w14:textId="77777777" w:rsidR="00E22C05" w:rsidRPr="00515AFA" w:rsidRDefault="00E22C05" w:rsidP="00E22C05">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E445485" w14:textId="77777777" w:rsidR="00E22C05" w:rsidRPr="00515AFA" w:rsidRDefault="00E22C05" w:rsidP="00E22C05">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7E6B4FAC" w14:textId="77777777" w:rsidR="00E22C05" w:rsidRPr="00515AFA" w:rsidRDefault="00E22C05" w:rsidP="00E22C0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75DC861F" w14:textId="77777777" w:rsidR="00E22C05" w:rsidRPr="00515AFA" w:rsidRDefault="00E22C05" w:rsidP="00E22C05">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28125138" w14:textId="77777777" w:rsidR="00E22C05" w:rsidRPr="00515AFA" w:rsidRDefault="00E22C05" w:rsidP="00E22C0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1C291DB" w14:textId="77777777" w:rsidR="00E22C05" w:rsidRPr="00515AFA" w:rsidRDefault="00E22C05" w:rsidP="00E22C0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0626776" w14:textId="77777777" w:rsidR="00E22C05" w:rsidRPr="00515AFA" w:rsidRDefault="00E22C05" w:rsidP="00E22C05">
      <w:pPr>
        <w:rPr>
          <w:color w:val="00000A"/>
          <w:sz w:val="22"/>
          <w:szCs w:val="22"/>
          <w:lang w:val="pl-PL"/>
        </w:rPr>
      </w:pPr>
    </w:p>
    <w:p w14:paraId="5A27D8BB" w14:textId="77777777" w:rsidR="00E22C05" w:rsidRPr="00515AFA" w:rsidRDefault="00E22C05" w:rsidP="00E22C05">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45B266FC" w14:textId="77777777" w:rsidR="00E22C05" w:rsidRPr="00515AFA" w:rsidRDefault="00E22C05" w:rsidP="00E22C05">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825ACBC" w14:textId="77777777" w:rsidR="00E22C05" w:rsidRPr="00515AFA" w:rsidRDefault="00E22C05" w:rsidP="00E22C0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608450" w14:textId="77777777" w:rsidR="00E22C05" w:rsidRPr="00515AFA" w:rsidRDefault="00E22C05" w:rsidP="00E22C05">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79C0A6A2" w14:textId="77777777" w:rsidR="00E22C05" w:rsidRPr="00515AFA" w:rsidRDefault="00E22C05" w:rsidP="00E22C0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EC5902E" w14:textId="77777777" w:rsidR="00E22C05" w:rsidRPr="00515AFA" w:rsidRDefault="00E22C05" w:rsidP="00E22C0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C393451" w14:textId="77777777" w:rsidR="00E22C05" w:rsidRPr="00515AFA" w:rsidRDefault="00E22C05" w:rsidP="00E22C0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998C7CA" w14:textId="77777777" w:rsidR="00E22C05" w:rsidRPr="00515AFA" w:rsidRDefault="00E22C05" w:rsidP="00E22C05">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5356B58" w14:textId="77777777" w:rsidR="00E22C05" w:rsidRPr="00515AFA" w:rsidRDefault="00E22C05" w:rsidP="00E22C05">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D63FC70" w14:textId="77777777" w:rsidR="00E22C05" w:rsidRPr="00515AFA" w:rsidRDefault="00E22C05" w:rsidP="00E22C05">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0FD83CFE" w14:textId="77777777" w:rsidR="00E22C05" w:rsidRPr="00515AFA" w:rsidRDefault="00E22C05" w:rsidP="00E22C05">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5A889C1" w14:textId="77777777" w:rsidR="00E22C05" w:rsidRPr="00515AFA" w:rsidRDefault="00E22C05" w:rsidP="00E22C05">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DB994C4" w14:textId="77777777" w:rsidR="00E22C05" w:rsidRPr="00515AFA" w:rsidRDefault="00E22C05" w:rsidP="00E22C05">
      <w:pPr>
        <w:ind w:left="720"/>
        <w:jc w:val="both"/>
        <w:rPr>
          <w:color w:val="00000A"/>
          <w:sz w:val="22"/>
          <w:szCs w:val="22"/>
          <w:lang w:val="pl-PL"/>
        </w:rPr>
      </w:pPr>
    </w:p>
    <w:p w14:paraId="338D1386" w14:textId="77777777" w:rsidR="00E22C05" w:rsidRPr="00515AFA" w:rsidRDefault="00E22C05" w:rsidP="00E22C05">
      <w:pPr>
        <w:ind w:left="170"/>
        <w:jc w:val="both"/>
        <w:rPr>
          <w:color w:val="00000A"/>
          <w:sz w:val="22"/>
          <w:szCs w:val="22"/>
          <w:lang w:val="pl-PL"/>
        </w:rPr>
      </w:pPr>
    </w:p>
    <w:p w14:paraId="4632B9DF" w14:textId="77777777" w:rsidR="00E22C05" w:rsidRDefault="00E22C05" w:rsidP="00E22C05">
      <w:pPr>
        <w:pStyle w:val="Tekstpodstawowy"/>
        <w:spacing w:line="240" w:lineRule="auto"/>
        <w:ind w:left="360" w:right="-47"/>
        <w:jc w:val="center"/>
        <w:rPr>
          <w:rFonts w:ascii="Times New Roman" w:hAnsi="Times New Roman"/>
          <w:b/>
          <w:sz w:val="22"/>
          <w:szCs w:val="22"/>
        </w:rPr>
      </w:pPr>
    </w:p>
    <w:p w14:paraId="231170B6" w14:textId="77777777" w:rsidR="00E22C05" w:rsidRDefault="00E22C05" w:rsidP="00E22C05">
      <w:pPr>
        <w:pStyle w:val="Tekstpodstawowy"/>
        <w:spacing w:line="240" w:lineRule="auto"/>
        <w:ind w:left="360" w:right="-47"/>
        <w:jc w:val="center"/>
        <w:rPr>
          <w:rFonts w:ascii="Times New Roman" w:hAnsi="Times New Roman"/>
          <w:b/>
          <w:sz w:val="22"/>
          <w:szCs w:val="22"/>
        </w:rPr>
      </w:pPr>
    </w:p>
    <w:p w14:paraId="6F1DC1A4" w14:textId="77777777" w:rsidR="00E22C05" w:rsidRDefault="00E22C05" w:rsidP="00E22C05">
      <w:pPr>
        <w:pStyle w:val="Tekstpodstawowy"/>
        <w:spacing w:line="240" w:lineRule="auto"/>
        <w:ind w:left="360" w:right="-47"/>
        <w:jc w:val="center"/>
        <w:rPr>
          <w:rFonts w:ascii="Times New Roman" w:hAnsi="Times New Roman"/>
          <w:b/>
          <w:sz w:val="22"/>
          <w:szCs w:val="22"/>
        </w:rPr>
      </w:pPr>
    </w:p>
    <w:p w14:paraId="639AB460" w14:textId="77777777" w:rsidR="00E22C05" w:rsidRPr="00515AFA" w:rsidRDefault="00E22C05" w:rsidP="00E22C05">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106B432" w14:textId="77777777" w:rsidR="00E22C05" w:rsidRPr="00515AFA" w:rsidRDefault="00E22C05" w:rsidP="00E22C05">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93BBC87" w14:textId="77777777" w:rsidR="00E22C05" w:rsidRPr="00515AFA" w:rsidRDefault="00E22C05" w:rsidP="00E22C05">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43BC6321" w14:textId="77777777" w:rsidR="00E22C05" w:rsidRPr="00515AFA" w:rsidRDefault="00E22C05" w:rsidP="00E22C05">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D33CBE5" w14:textId="77777777" w:rsidR="00E22C05" w:rsidRPr="00515AFA" w:rsidRDefault="00E22C05" w:rsidP="00E22C05">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721E10A" w14:textId="77777777" w:rsidR="00E22C05" w:rsidRPr="00515AFA" w:rsidRDefault="00E22C05" w:rsidP="00E22C05">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29C31619" w14:textId="77777777" w:rsidR="00E22C05" w:rsidRPr="00515AFA" w:rsidRDefault="00E22C05" w:rsidP="00E22C05">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3C339247" w14:textId="77777777" w:rsidR="00E22C05" w:rsidRPr="00515AFA" w:rsidRDefault="00E22C05" w:rsidP="00E22C05">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217F756D" w14:textId="77777777" w:rsidR="00E22C05" w:rsidRPr="00515AFA" w:rsidRDefault="00E22C05" w:rsidP="00E22C05">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1C8A2F3" w14:textId="77777777" w:rsidR="00E22C05" w:rsidRPr="00515AFA" w:rsidRDefault="00E22C05" w:rsidP="00E22C05">
      <w:pPr>
        <w:numPr>
          <w:ilvl w:val="1"/>
          <w:numId w:val="35"/>
        </w:numPr>
        <w:jc w:val="both"/>
        <w:rPr>
          <w:bCs/>
          <w:sz w:val="22"/>
          <w:szCs w:val="22"/>
          <w:lang w:val="pl-PL" w:eastAsia="en-US"/>
        </w:rPr>
      </w:pPr>
      <w:r w:rsidRPr="00515AFA">
        <w:rPr>
          <w:bCs/>
          <w:sz w:val="22"/>
          <w:szCs w:val="22"/>
          <w:lang w:val="pl-PL" w:eastAsia="en-US"/>
        </w:rPr>
        <w:t>Czas reakcji na zgłoszenie usterki nie może być dłuższy niż ….godzin od momentu zgłoszenia, czas naprawy nie dłuższy niż ……… dni roboczych od momentu zgłoszenia.</w:t>
      </w:r>
    </w:p>
    <w:p w14:paraId="792021A3" w14:textId="77777777" w:rsidR="00E22C05" w:rsidRPr="00515AFA" w:rsidRDefault="00E22C05" w:rsidP="00E22C05">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60B7507E" w14:textId="77777777" w:rsidR="00E22C05" w:rsidRPr="00515AFA" w:rsidRDefault="00E22C05" w:rsidP="00E22C05">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397C95D" w14:textId="77777777" w:rsidR="00E22C05" w:rsidRPr="00515AFA" w:rsidRDefault="00E22C05" w:rsidP="00E22C05">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114DB97" w14:textId="77777777" w:rsidR="00E22C05" w:rsidRPr="00515AFA" w:rsidRDefault="00E22C05" w:rsidP="00E22C05">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838EB6D" w14:textId="77777777" w:rsidR="00E22C05" w:rsidRPr="00515AFA" w:rsidRDefault="00E22C05" w:rsidP="00E22C05">
      <w:pPr>
        <w:ind w:left="567"/>
        <w:jc w:val="both"/>
        <w:rPr>
          <w:bCs/>
          <w:sz w:val="22"/>
          <w:szCs w:val="22"/>
          <w:lang w:val="pl-PL" w:eastAsia="en-US"/>
        </w:rPr>
      </w:pPr>
    </w:p>
    <w:p w14:paraId="7AAC7795" w14:textId="77777777" w:rsidR="00E22C05" w:rsidRPr="00515AFA" w:rsidRDefault="00E22C05" w:rsidP="00E22C05">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457477CE" w14:textId="77777777" w:rsidR="00E22C05" w:rsidRPr="00515AFA" w:rsidRDefault="00E22C05" w:rsidP="00E22C05">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2024EA3C" w14:textId="77777777" w:rsidR="00E22C05" w:rsidRPr="00515AFA" w:rsidRDefault="00E22C05" w:rsidP="00E22C05">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33AD5D1" w14:textId="77777777" w:rsidR="00E22C05" w:rsidRPr="00515AFA" w:rsidRDefault="00E22C05" w:rsidP="00E22C05">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3297A7C" w14:textId="77777777" w:rsidR="00E22C05" w:rsidRPr="00515AFA" w:rsidRDefault="00E22C05" w:rsidP="00E22C05">
      <w:pPr>
        <w:numPr>
          <w:ilvl w:val="0"/>
          <w:numId w:val="37"/>
        </w:numPr>
        <w:ind w:left="284" w:hanging="284"/>
        <w:jc w:val="both"/>
        <w:rPr>
          <w:sz w:val="22"/>
          <w:szCs w:val="22"/>
          <w:lang w:val="pl-PL"/>
        </w:rPr>
      </w:pPr>
      <w:r w:rsidRPr="00515AFA">
        <w:rPr>
          <w:bCs/>
          <w:sz w:val="22"/>
          <w:szCs w:val="22"/>
          <w:lang w:val="pl-PL" w:eastAsia="en-US"/>
        </w:rPr>
        <w:lastRenderedPageBreak/>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94CAC6F" w14:textId="77777777" w:rsidR="00E22C05" w:rsidRPr="00515AFA" w:rsidRDefault="00E22C05" w:rsidP="00E22C05">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D7FD970" w14:textId="77777777" w:rsidR="00E22C05" w:rsidRPr="00515AFA" w:rsidRDefault="00E22C05" w:rsidP="00E22C05">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CC5A9F4" w14:textId="77777777" w:rsidR="00E22C05" w:rsidRPr="00515AFA" w:rsidRDefault="00E22C05" w:rsidP="00E22C05">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615D0AE" w14:textId="77777777" w:rsidR="00E22C05" w:rsidRPr="00515AFA" w:rsidRDefault="00E22C05" w:rsidP="00E22C05">
      <w:pPr>
        <w:pStyle w:val="Tekstpodstawowy"/>
        <w:spacing w:line="240" w:lineRule="auto"/>
        <w:ind w:right="-47"/>
        <w:rPr>
          <w:rFonts w:ascii="Times New Roman" w:hAnsi="Times New Roman"/>
          <w:b/>
          <w:sz w:val="22"/>
          <w:szCs w:val="22"/>
        </w:rPr>
      </w:pPr>
    </w:p>
    <w:p w14:paraId="7DF37148" w14:textId="77777777" w:rsidR="00E22C05" w:rsidRPr="00515AFA" w:rsidRDefault="00E22C05" w:rsidP="00E22C0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7F4DE1B2"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9D86452" w14:textId="77777777" w:rsidR="00E22C05" w:rsidRPr="00515AFA" w:rsidRDefault="00E22C05" w:rsidP="00E22C05">
      <w:pPr>
        <w:pStyle w:val="Tekstpodstawowy"/>
        <w:spacing w:line="240" w:lineRule="auto"/>
        <w:ind w:right="-47"/>
        <w:jc w:val="both"/>
        <w:rPr>
          <w:rFonts w:ascii="Times New Roman" w:hAnsi="Times New Roman"/>
          <w:sz w:val="22"/>
          <w:szCs w:val="22"/>
        </w:rPr>
      </w:pPr>
    </w:p>
    <w:p w14:paraId="2D8D84F7" w14:textId="77777777" w:rsidR="00E22C05" w:rsidRPr="00515AFA" w:rsidRDefault="00E22C05" w:rsidP="00E22C05">
      <w:pPr>
        <w:spacing w:line="240" w:lineRule="atLeast"/>
        <w:ind w:right="-47"/>
        <w:jc w:val="center"/>
        <w:rPr>
          <w:b/>
          <w:sz w:val="22"/>
          <w:szCs w:val="22"/>
        </w:rPr>
      </w:pPr>
      <w:r w:rsidRPr="00515AFA">
        <w:rPr>
          <w:b/>
          <w:sz w:val="22"/>
          <w:szCs w:val="22"/>
        </w:rPr>
        <w:t>§ 10</w:t>
      </w:r>
    </w:p>
    <w:p w14:paraId="2932D624" w14:textId="77777777" w:rsidR="00E22C05" w:rsidRPr="00515AFA" w:rsidRDefault="00E22C05" w:rsidP="00E22C05">
      <w:pPr>
        <w:spacing w:line="240" w:lineRule="atLeast"/>
        <w:ind w:right="-47"/>
        <w:rPr>
          <w:sz w:val="22"/>
          <w:szCs w:val="22"/>
          <w:lang w:val="pl-PL"/>
        </w:rPr>
      </w:pPr>
    </w:p>
    <w:p w14:paraId="1E4DF7D3" w14:textId="77777777" w:rsidR="00E22C05" w:rsidRPr="00515AFA" w:rsidRDefault="00E22C05" w:rsidP="00E22C05">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30291DD7" w14:textId="77777777" w:rsidR="00E22C05" w:rsidRPr="00515AFA" w:rsidRDefault="00E22C05" w:rsidP="00E22C05">
      <w:pPr>
        <w:tabs>
          <w:tab w:val="left" w:pos="367"/>
        </w:tabs>
        <w:spacing w:line="276" w:lineRule="auto"/>
        <w:ind w:left="360" w:right="60"/>
        <w:contextualSpacing/>
        <w:jc w:val="both"/>
        <w:rPr>
          <w:rFonts w:eastAsia="Calibri"/>
          <w:sz w:val="22"/>
          <w:szCs w:val="22"/>
          <w:lang w:val="pl-PL" w:eastAsia="en-US"/>
        </w:rPr>
      </w:pPr>
    </w:p>
    <w:p w14:paraId="346A7FD2" w14:textId="77777777" w:rsidR="00E22C05" w:rsidRPr="00515AFA" w:rsidRDefault="00E22C05" w:rsidP="00E22C05">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B67666" w14:textId="77777777" w:rsidR="00E22C05" w:rsidRPr="00515AFA" w:rsidRDefault="00E22C05" w:rsidP="00E22C05">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16E92277" w14:textId="77777777" w:rsidR="00E22C05" w:rsidRPr="00515AFA" w:rsidRDefault="00E22C05" w:rsidP="00E22C05">
      <w:pPr>
        <w:tabs>
          <w:tab w:val="left" w:pos="387"/>
        </w:tabs>
        <w:spacing w:line="276" w:lineRule="auto"/>
        <w:ind w:left="720" w:right="60"/>
        <w:contextualSpacing/>
        <w:jc w:val="both"/>
        <w:rPr>
          <w:rFonts w:eastAsia="Calibri"/>
          <w:sz w:val="22"/>
          <w:szCs w:val="22"/>
          <w:lang w:val="pl-PL" w:eastAsia="en-US"/>
        </w:rPr>
      </w:pPr>
    </w:p>
    <w:p w14:paraId="08DBE901" w14:textId="77777777" w:rsidR="00E22C05" w:rsidRPr="00515AFA" w:rsidRDefault="00E22C05" w:rsidP="00E22C05">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7786808F" w14:textId="77777777" w:rsidR="00E22C05" w:rsidRPr="00515AFA" w:rsidRDefault="00E22C05" w:rsidP="00E22C0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DFEECCD" w14:textId="77777777" w:rsidR="00E22C05" w:rsidRPr="00515AFA" w:rsidRDefault="00E22C05" w:rsidP="00E22C0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7CF623E" w14:textId="77777777" w:rsidR="00E22C05" w:rsidRPr="00515AFA" w:rsidRDefault="00E22C05" w:rsidP="00E22C0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z tytułu realizacji niniejszej umowy.</w:t>
      </w:r>
    </w:p>
    <w:p w14:paraId="29F8C269" w14:textId="77777777" w:rsidR="00E22C05" w:rsidRPr="00515AFA" w:rsidRDefault="00E22C05" w:rsidP="00E22C0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7470079" w14:textId="77777777" w:rsidR="00E22C05" w:rsidRPr="00515AFA" w:rsidRDefault="00E22C05" w:rsidP="00E22C0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9EA02FE" w14:textId="77777777" w:rsidR="00E22C05" w:rsidRPr="00515AFA" w:rsidRDefault="00E22C05" w:rsidP="00E22C0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181865D" w14:textId="77777777" w:rsidR="00E22C05" w:rsidRPr="00515AFA" w:rsidRDefault="00E22C05" w:rsidP="00E22C0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10C918D" w14:textId="77777777" w:rsidR="00E22C05" w:rsidRPr="00515AFA" w:rsidRDefault="00E22C05" w:rsidP="00E22C0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A389A20" w14:textId="77777777" w:rsidR="00E22C05" w:rsidRPr="00515AFA" w:rsidRDefault="00E22C05" w:rsidP="00E22C05">
      <w:pPr>
        <w:pStyle w:val="Standard"/>
        <w:widowControl w:val="0"/>
        <w:spacing w:after="0"/>
        <w:jc w:val="both"/>
        <w:rPr>
          <w:rFonts w:ascii="Times New Roman" w:eastAsia="Lucida Sans Unicode" w:hAnsi="Times New Roman" w:cs="Times New Roman"/>
          <w:lang w:eastAsia="ar-SA"/>
        </w:rPr>
      </w:pPr>
    </w:p>
    <w:p w14:paraId="587D978A" w14:textId="77777777" w:rsidR="00E22C05" w:rsidRPr="00515AFA" w:rsidRDefault="00E22C05" w:rsidP="00E22C05">
      <w:pPr>
        <w:tabs>
          <w:tab w:val="left" w:pos="387"/>
        </w:tabs>
        <w:spacing w:line="276" w:lineRule="auto"/>
        <w:ind w:left="720" w:right="60"/>
        <w:contextualSpacing/>
        <w:jc w:val="both"/>
        <w:rPr>
          <w:rFonts w:eastAsia="Calibri"/>
          <w:sz w:val="22"/>
          <w:szCs w:val="22"/>
          <w:lang w:val="pl-PL" w:eastAsia="en-US"/>
        </w:rPr>
      </w:pPr>
    </w:p>
    <w:p w14:paraId="652B61C5" w14:textId="77777777" w:rsidR="00E22C05" w:rsidRPr="00515AFA" w:rsidRDefault="00E22C05" w:rsidP="00E22C05">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4C52BE33" w14:textId="77777777" w:rsidR="00E22C05" w:rsidRPr="00515AFA" w:rsidRDefault="00E22C05" w:rsidP="00E22C0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D577921" w14:textId="77777777" w:rsidR="00E22C05" w:rsidRPr="00515AFA" w:rsidRDefault="00E22C05" w:rsidP="00E22C0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FCEAF38" w14:textId="77777777" w:rsidR="00E22C05" w:rsidRPr="00515AFA" w:rsidRDefault="00E22C05" w:rsidP="00E22C0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724D513" w14:textId="77777777" w:rsidR="00E22C05" w:rsidRPr="00515AFA" w:rsidRDefault="00E22C05" w:rsidP="00E22C05">
      <w:pPr>
        <w:numPr>
          <w:ilvl w:val="0"/>
          <w:numId w:val="43"/>
        </w:numPr>
        <w:suppressAutoHyphens/>
        <w:autoSpaceDN w:val="0"/>
        <w:spacing w:after="147"/>
        <w:jc w:val="both"/>
        <w:rPr>
          <w:sz w:val="22"/>
          <w:szCs w:val="22"/>
          <w:lang w:val="pl-PL"/>
        </w:rPr>
      </w:pPr>
      <w:r>
        <w:rPr>
          <w:sz w:val="22"/>
          <w:szCs w:val="22"/>
          <w:lang w:val="pl-PL"/>
        </w:rPr>
        <w:t xml:space="preserve"> </w:t>
      </w: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5B0F4305" w14:textId="77777777" w:rsidR="00E22C05" w:rsidRPr="00515AFA" w:rsidRDefault="00E22C05" w:rsidP="00E22C05">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738B003D" w14:textId="77777777" w:rsidR="00E22C05" w:rsidRPr="00515AFA" w:rsidRDefault="00E22C05" w:rsidP="00E22C05">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69513CE" w14:textId="77777777" w:rsidR="00E22C05" w:rsidRPr="00515AFA" w:rsidRDefault="00E22C05" w:rsidP="00E22C05">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0259231" w14:textId="77777777" w:rsidR="00E22C05" w:rsidRPr="00515AFA" w:rsidRDefault="00E22C05" w:rsidP="00E22C05">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C6618CD" w14:textId="77777777" w:rsidR="00E22C05" w:rsidRPr="00515AFA" w:rsidRDefault="00E22C05" w:rsidP="00E22C05">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w:t>
      </w:r>
      <w:r w:rsidRPr="00515AFA">
        <w:rPr>
          <w:rFonts w:eastAsia="SimSun"/>
          <w:color w:val="000000"/>
          <w:kern w:val="2"/>
          <w:sz w:val="22"/>
          <w:szCs w:val="22"/>
          <w:lang w:val="pl-PL"/>
        </w:rPr>
        <w:lastRenderedPageBreak/>
        <w:t xml:space="preserve">poprzez przekazanie pisemnego oświadczenie Strony, której te zmiany dotyczą, drugiej Stronie.                 </w:t>
      </w:r>
    </w:p>
    <w:p w14:paraId="43D23063" w14:textId="77777777" w:rsidR="00E22C05" w:rsidRPr="00515AFA" w:rsidRDefault="00E22C05" w:rsidP="00E22C05">
      <w:pPr>
        <w:widowControl w:val="0"/>
        <w:suppressAutoHyphens/>
        <w:autoSpaceDN w:val="0"/>
        <w:ind w:left="360"/>
        <w:jc w:val="center"/>
        <w:textAlignment w:val="baseline"/>
        <w:rPr>
          <w:rFonts w:eastAsia="SimSun"/>
          <w:b/>
          <w:bCs/>
          <w:color w:val="000000"/>
          <w:kern w:val="2"/>
          <w:sz w:val="22"/>
          <w:szCs w:val="22"/>
          <w:lang w:val="pl-PL"/>
        </w:rPr>
      </w:pPr>
    </w:p>
    <w:p w14:paraId="71971D7A" w14:textId="77777777" w:rsidR="00E22C05" w:rsidRPr="00515AFA" w:rsidRDefault="00E22C05" w:rsidP="00E22C05">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4D52D784" w14:textId="77777777" w:rsidR="00E22C05" w:rsidRPr="00515AFA" w:rsidRDefault="00E22C05" w:rsidP="00E22C0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E22C914" w14:textId="77777777" w:rsidR="00E22C05" w:rsidRPr="00515AFA" w:rsidRDefault="00E22C05" w:rsidP="00E22C0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788F436" w14:textId="77777777" w:rsidR="00E22C05" w:rsidRPr="00515AFA" w:rsidRDefault="00E22C05" w:rsidP="00E22C0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C0D7D7A" w14:textId="77777777" w:rsidR="00E22C05" w:rsidRPr="00515AFA" w:rsidRDefault="00E22C05" w:rsidP="00E22C0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93A490" w14:textId="77777777" w:rsidR="00E22C05" w:rsidRPr="00515AFA" w:rsidRDefault="00E22C05" w:rsidP="00E22C0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371CE9E0" w14:textId="77777777" w:rsidR="00E22C05" w:rsidRPr="00515AFA" w:rsidRDefault="00E22C05" w:rsidP="00E22C0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450DBD" w14:textId="77777777" w:rsidR="00E22C05" w:rsidRPr="00515AFA" w:rsidRDefault="00E22C05" w:rsidP="00E22C0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32D03EB" w14:textId="77777777" w:rsidR="00E22C05" w:rsidRPr="00515AFA" w:rsidRDefault="00E22C05" w:rsidP="00E22C0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00FC3CBF" w14:textId="77777777" w:rsidR="00E22C05" w:rsidRPr="00515AFA" w:rsidRDefault="00E22C05" w:rsidP="00E22C0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B30DDA" w14:textId="77777777" w:rsidR="00E22C05" w:rsidRPr="00515AFA" w:rsidRDefault="00E22C05" w:rsidP="00E22C0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B275350" w14:textId="77777777" w:rsidR="00E22C05" w:rsidRPr="00515AFA" w:rsidRDefault="00E22C05" w:rsidP="00E22C05">
      <w:pPr>
        <w:pStyle w:val="Tekstpodstawowy"/>
        <w:spacing w:line="240" w:lineRule="auto"/>
        <w:ind w:right="-47"/>
        <w:jc w:val="center"/>
        <w:rPr>
          <w:rFonts w:ascii="Times New Roman" w:hAnsi="Times New Roman"/>
          <w:b/>
          <w:sz w:val="22"/>
          <w:szCs w:val="22"/>
        </w:rPr>
      </w:pPr>
    </w:p>
    <w:p w14:paraId="0EB417AE" w14:textId="77777777" w:rsidR="00E22C05" w:rsidRPr="00515AFA" w:rsidRDefault="00E22C05" w:rsidP="00E22C05">
      <w:pPr>
        <w:pStyle w:val="Tekstpodstawowy"/>
        <w:spacing w:line="240" w:lineRule="auto"/>
        <w:ind w:right="-47"/>
        <w:jc w:val="center"/>
        <w:rPr>
          <w:rFonts w:ascii="Times New Roman" w:hAnsi="Times New Roman"/>
          <w:b/>
          <w:sz w:val="22"/>
          <w:szCs w:val="22"/>
        </w:rPr>
      </w:pPr>
    </w:p>
    <w:p w14:paraId="2DFD2C1A" w14:textId="77777777" w:rsidR="00E22C05" w:rsidRPr="00515AFA" w:rsidRDefault="00E22C05" w:rsidP="00E22C0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6491BCA2" w14:textId="77777777" w:rsidR="00E22C05" w:rsidRPr="00515AFA" w:rsidRDefault="00E22C05" w:rsidP="00E22C05">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5FE6EDD" w14:textId="77777777" w:rsidR="00E22C05" w:rsidRPr="00515AFA" w:rsidRDefault="00E22C05" w:rsidP="00E22C05">
      <w:pPr>
        <w:jc w:val="center"/>
        <w:rPr>
          <w:b/>
          <w:sz w:val="22"/>
          <w:szCs w:val="22"/>
          <w:lang w:val="pl-PL"/>
        </w:rPr>
      </w:pPr>
    </w:p>
    <w:p w14:paraId="4CEFF039" w14:textId="77777777" w:rsidR="00E22C05" w:rsidRPr="00515AFA" w:rsidRDefault="00E22C05" w:rsidP="00E22C05">
      <w:pPr>
        <w:jc w:val="center"/>
        <w:rPr>
          <w:b/>
          <w:sz w:val="22"/>
          <w:szCs w:val="22"/>
          <w:lang w:val="pl-PL"/>
        </w:rPr>
      </w:pPr>
      <w:r w:rsidRPr="00515AFA">
        <w:rPr>
          <w:b/>
          <w:sz w:val="22"/>
          <w:szCs w:val="22"/>
          <w:lang w:val="pl-PL"/>
        </w:rPr>
        <w:t>§16</w:t>
      </w:r>
    </w:p>
    <w:p w14:paraId="2BDF8FAD"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3A97B8F0" w14:textId="77777777" w:rsidR="00E22C05" w:rsidRPr="00515AFA" w:rsidRDefault="00E22C05" w:rsidP="00E22C0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99EA7E6"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069C2529" w14:textId="77777777" w:rsidR="00E22C05" w:rsidRPr="00515AFA" w:rsidRDefault="00E22C05" w:rsidP="00E22C05">
      <w:pPr>
        <w:pStyle w:val="Tekstpodstawowy"/>
        <w:spacing w:line="240" w:lineRule="auto"/>
        <w:ind w:right="-47"/>
        <w:jc w:val="center"/>
        <w:rPr>
          <w:rFonts w:ascii="Times New Roman" w:hAnsi="Times New Roman"/>
          <w:b/>
          <w:sz w:val="22"/>
          <w:szCs w:val="22"/>
        </w:rPr>
      </w:pPr>
    </w:p>
    <w:p w14:paraId="2F4A3A03" w14:textId="77777777" w:rsidR="00E22C05" w:rsidRDefault="00E22C05" w:rsidP="00E22C05">
      <w:pPr>
        <w:pStyle w:val="Tekstpodstawowy"/>
        <w:spacing w:line="240" w:lineRule="auto"/>
        <w:ind w:right="-47"/>
        <w:jc w:val="center"/>
        <w:rPr>
          <w:rFonts w:ascii="Times New Roman" w:hAnsi="Times New Roman"/>
          <w:b/>
          <w:sz w:val="22"/>
          <w:szCs w:val="22"/>
        </w:rPr>
      </w:pPr>
    </w:p>
    <w:p w14:paraId="4DA04DB2" w14:textId="77777777" w:rsidR="00E22C05" w:rsidRDefault="00E22C05" w:rsidP="00E22C05">
      <w:pPr>
        <w:pStyle w:val="Tekstpodstawowy"/>
        <w:spacing w:line="240" w:lineRule="auto"/>
        <w:ind w:right="-47"/>
        <w:jc w:val="center"/>
        <w:rPr>
          <w:rFonts w:ascii="Times New Roman" w:hAnsi="Times New Roman"/>
          <w:b/>
          <w:sz w:val="22"/>
          <w:szCs w:val="22"/>
        </w:rPr>
      </w:pPr>
    </w:p>
    <w:p w14:paraId="19D17FE1" w14:textId="77777777" w:rsidR="00E22C05" w:rsidRPr="00515AFA" w:rsidRDefault="00E22C05" w:rsidP="00E22C0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1523A8E4" w14:textId="77777777" w:rsidR="00E22C05" w:rsidRPr="00515AFA" w:rsidRDefault="00E22C05" w:rsidP="00E22C05">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1412F79E" w14:textId="77777777" w:rsidR="00E22C05" w:rsidRPr="00515AFA" w:rsidRDefault="00E22C05" w:rsidP="00E22C05">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36B21222" w14:textId="77777777" w:rsidR="00E22C05" w:rsidRPr="00515AFA" w:rsidRDefault="00E22C05" w:rsidP="00E22C05">
      <w:pPr>
        <w:pStyle w:val="Tekstpodstawowy"/>
        <w:spacing w:line="240" w:lineRule="auto"/>
        <w:ind w:right="-47"/>
        <w:jc w:val="both"/>
        <w:rPr>
          <w:rFonts w:ascii="Times New Roman" w:hAnsi="Times New Roman"/>
          <w:sz w:val="22"/>
          <w:szCs w:val="22"/>
        </w:rPr>
      </w:pPr>
    </w:p>
    <w:p w14:paraId="686E82DB" w14:textId="77777777" w:rsidR="00E22C05" w:rsidRPr="00515AFA" w:rsidRDefault="00E22C05" w:rsidP="00E22C0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729F09F6" w14:textId="77777777" w:rsidR="00E22C05" w:rsidRPr="00515AFA" w:rsidRDefault="00E22C05" w:rsidP="00E22C0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5A4E0C9D" w14:textId="77777777" w:rsidR="00E22C05" w:rsidRPr="00515AFA" w:rsidRDefault="00E22C05" w:rsidP="00E22C05">
      <w:pPr>
        <w:pStyle w:val="Tekstpodstawowy2"/>
        <w:spacing w:line="240" w:lineRule="auto"/>
        <w:ind w:right="-47"/>
        <w:rPr>
          <w:sz w:val="22"/>
          <w:szCs w:val="22"/>
        </w:rPr>
      </w:pPr>
    </w:p>
    <w:p w14:paraId="7F46D2C0" w14:textId="77777777" w:rsidR="00E22C05" w:rsidRPr="00515AFA" w:rsidRDefault="00E22C05" w:rsidP="00E22C05">
      <w:pPr>
        <w:pStyle w:val="Tekstpodstawowy2"/>
        <w:spacing w:line="240" w:lineRule="auto"/>
        <w:ind w:right="-47"/>
        <w:rPr>
          <w:sz w:val="22"/>
          <w:szCs w:val="22"/>
        </w:rPr>
      </w:pPr>
    </w:p>
    <w:p w14:paraId="5B100948" w14:textId="77777777" w:rsidR="00E22C05" w:rsidRPr="00515AFA" w:rsidRDefault="00E22C05" w:rsidP="00E22C05">
      <w:pPr>
        <w:pStyle w:val="Tekstpodstawowy2"/>
        <w:spacing w:line="240" w:lineRule="auto"/>
        <w:ind w:right="-47"/>
        <w:rPr>
          <w:b/>
          <w:sz w:val="22"/>
          <w:szCs w:val="22"/>
        </w:rPr>
      </w:pPr>
      <w:r w:rsidRPr="00515AFA">
        <w:rPr>
          <w:b/>
          <w:sz w:val="22"/>
          <w:szCs w:val="22"/>
        </w:rPr>
        <w:t xml:space="preserve">         Za Sprzedawcę                                                                  Za Kupującego</w:t>
      </w:r>
    </w:p>
    <w:p w14:paraId="114100FA" w14:textId="77777777" w:rsidR="00E22C05" w:rsidRPr="00515AFA" w:rsidRDefault="00E22C05" w:rsidP="00E22C05">
      <w:pPr>
        <w:rPr>
          <w:sz w:val="22"/>
          <w:szCs w:val="22"/>
          <w:lang w:val="pl-PL"/>
        </w:rPr>
      </w:pPr>
    </w:p>
    <w:p w14:paraId="05CF26EE" w14:textId="77777777" w:rsidR="00E22C05" w:rsidRPr="00515AFA" w:rsidRDefault="00E22C05" w:rsidP="00E22C05">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77151D19"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000A4178"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247E55F6"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1DB48F25"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32E43836"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784D4B2D"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4849FC33"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595D1E4C"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6460276B"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57D51D98"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25DD3560"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32555F98"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10411B25"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2CBB1483"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200EB6AA"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6F825FC3"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77A0AB08"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69CE4106"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28A16B68"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53A241A8"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12BDB1CF"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125B1BA2"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4C3FC9A0"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4626ECAC"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5E524B63"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16230B0E"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596BD5C0"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18F41366"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6698F211"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148B50FE"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3FAED972"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31D8B498"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6194FE50"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BED2DC3"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5015E7E" w14:textId="77777777" w:rsidR="00E22C05" w:rsidRPr="00515AFA" w:rsidRDefault="00E22C05" w:rsidP="00E22C05">
      <w:pPr>
        <w:widowControl w:val="0"/>
        <w:autoSpaceDE w:val="0"/>
        <w:autoSpaceDN w:val="0"/>
        <w:jc w:val="right"/>
        <w:textAlignment w:val="baseline"/>
        <w:rPr>
          <w:sz w:val="22"/>
          <w:szCs w:val="22"/>
          <w:lang w:val="pl-PL"/>
        </w:rPr>
      </w:pPr>
    </w:p>
    <w:p w14:paraId="6092DAA4" w14:textId="77777777" w:rsidR="00E22C05" w:rsidRDefault="00E22C05" w:rsidP="00E22C05">
      <w:pPr>
        <w:widowControl w:val="0"/>
        <w:autoSpaceDE w:val="0"/>
        <w:autoSpaceDN w:val="0"/>
        <w:jc w:val="right"/>
        <w:textAlignment w:val="baseline"/>
        <w:rPr>
          <w:sz w:val="22"/>
          <w:szCs w:val="22"/>
          <w:lang w:val="pl-PL"/>
        </w:rPr>
      </w:pPr>
    </w:p>
    <w:p w14:paraId="7CDAC1BB" w14:textId="77777777" w:rsidR="00E22C05" w:rsidRDefault="00E22C05" w:rsidP="00E22C05">
      <w:pPr>
        <w:widowControl w:val="0"/>
        <w:autoSpaceDE w:val="0"/>
        <w:autoSpaceDN w:val="0"/>
        <w:jc w:val="right"/>
        <w:textAlignment w:val="baseline"/>
        <w:rPr>
          <w:sz w:val="22"/>
          <w:szCs w:val="22"/>
          <w:lang w:val="pl-PL"/>
        </w:rPr>
      </w:pPr>
    </w:p>
    <w:p w14:paraId="6F47224F" w14:textId="77777777" w:rsidR="00E22C05" w:rsidRDefault="00E22C05" w:rsidP="00E22C05">
      <w:pPr>
        <w:widowControl w:val="0"/>
        <w:autoSpaceDE w:val="0"/>
        <w:autoSpaceDN w:val="0"/>
        <w:jc w:val="right"/>
        <w:textAlignment w:val="baseline"/>
        <w:rPr>
          <w:sz w:val="22"/>
          <w:szCs w:val="22"/>
          <w:lang w:val="pl-PL"/>
        </w:rPr>
      </w:pPr>
    </w:p>
    <w:p w14:paraId="16FC28D0" w14:textId="77777777" w:rsidR="00E22C05" w:rsidRDefault="00E22C05" w:rsidP="00E22C05">
      <w:pPr>
        <w:widowControl w:val="0"/>
        <w:autoSpaceDE w:val="0"/>
        <w:autoSpaceDN w:val="0"/>
        <w:jc w:val="right"/>
        <w:textAlignment w:val="baseline"/>
        <w:rPr>
          <w:sz w:val="22"/>
          <w:szCs w:val="22"/>
          <w:lang w:val="pl-PL"/>
        </w:rPr>
      </w:pPr>
    </w:p>
    <w:p w14:paraId="62B66DA1" w14:textId="77777777" w:rsidR="00E22C05" w:rsidRDefault="00E22C05" w:rsidP="00E22C05">
      <w:pPr>
        <w:widowControl w:val="0"/>
        <w:autoSpaceDE w:val="0"/>
        <w:autoSpaceDN w:val="0"/>
        <w:jc w:val="right"/>
        <w:textAlignment w:val="baseline"/>
        <w:rPr>
          <w:sz w:val="22"/>
          <w:szCs w:val="22"/>
          <w:lang w:val="pl-PL"/>
        </w:rPr>
      </w:pPr>
    </w:p>
    <w:p w14:paraId="0B98B0ED" w14:textId="77777777" w:rsidR="00E22C05" w:rsidRDefault="00E22C05" w:rsidP="00E22C05">
      <w:pPr>
        <w:widowControl w:val="0"/>
        <w:autoSpaceDE w:val="0"/>
        <w:autoSpaceDN w:val="0"/>
        <w:jc w:val="right"/>
        <w:textAlignment w:val="baseline"/>
        <w:rPr>
          <w:sz w:val="22"/>
          <w:szCs w:val="22"/>
          <w:lang w:val="pl-PL"/>
        </w:rPr>
      </w:pPr>
    </w:p>
    <w:p w14:paraId="7BC83C1A" w14:textId="77777777" w:rsidR="00E22C05" w:rsidRDefault="00E22C05" w:rsidP="00E22C05">
      <w:pPr>
        <w:widowControl w:val="0"/>
        <w:autoSpaceDE w:val="0"/>
        <w:autoSpaceDN w:val="0"/>
        <w:jc w:val="right"/>
        <w:textAlignment w:val="baseline"/>
        <w:rPr>
          <w:sz w:val="22"/>
          <w:szCs w:val="22"/>
          <w:lang w:val="pl-PL"/>
        </w:rPr>
      </w:pPr>
    </w:p>
    <w:p w14:paraId="4BB6A0A3" w14:textId="77777777" w:rsidR="00E22C05" w:rsidRDefault="00E22C05" w:rsidP="00E22C05">
      <w:pPr>
        <w:widowControl w:val="0"/>
        <w:autoSpaceDE w:val="0"/>
        <w:autoSpaceDN w:val="0"/>
        <w:jc w:val="right"/>
        <w:textAlignment w:val="baseline"/>
        <w:rPr>
          <w:sz w:val="22"/>
          <w:szCs w:val="22"/>
          <w:lang w:val="pl-PL"/>
        </w:rPr>
      </w:pPr>
    </w:p>
    <w:p w14:paraId="383D7C56" w14:textId="77777777" w:rsidR="00E22C05" w:rsidRDefault="00E22C05" w:rsidP="00E22C05">
      <w:pPr>
        <w:widowControl w:val="0"/>
        <w:autoSpaceDE w:val="0"/>
        <w:autoSpaceDN w:val="0"/>
        <w:jc w:val="right"/>
        <w:textAlignment w:val="baseline"/>
        <w:rPr>
          <w:sz w:val="22"/>
          <w:szCs w:val="22"/>
          <w:lang w:val="pl-PL"/>
        </w:rPr>
      </w:pPr>
    </w:p>
    <w:p w14:paraId="0BF509F1" w14:textId="77777777" w:rsidR="00A75BEE" w:rsidRDefault="00A75BEE" w:rsidP="00E22C05">
      <w:pPr>
        <w:widowControl w:val="0"/>
        <w:autoSpaceDE w:val="0"/>
        <w:autoSpaceDN w:val="0"/>
        <w:jc w:val="right"/>
        <w:textAlignment w:val="baseline"/>
        <w:rPr>
          <w:sz w:val="22"/>
          <w:szCs w:val="22"/>
          <w:lang w:val="pl-PL"/>
        </w:rPr>
      </w:pPr>
    </w:p>
    <w:p w14:paraId="3EFDE384" w14:textId="77777777" w:rsidR="00A75BEE" w:rsidRDefault="00A75BEE" w:rsidP="00E22C05">
      <w:pPr>
        <w:widowControl w:val="0"/>
        <w:autoSpaceDE w:val="0"/>
        <w:autoSpaceDN w:val="0"/>
        <w:jc w:val="right"/>
        <w:textAlignment w:val="baseline"/>
        <w:rPr>
          <w:sz w:val="22"/>
          <w:szCs w:val="22"/>
          <w:lang w:val="pl-PL"/>
        </w:rPr>
      </w:pPr>
    </w:p>
    <w:p w14:paraId="0DCEF878" w14:textId="77777777" w:rsidR="00A75BEE" w:rsidRDefault="00A75BEE" w:rsidP="00E22C05">
      <w:pPr>
        <w:widowControl w:val="0"/>
        <w:autoSpaceDE w:val="0"/>
        <w:autoSpaceDN w:val="0"/>
        <w:jc w:val="right"/>
        <w:textAlignment w:val="baseline"/>
        <w:rPr>
          <w:sz w:val="22"/>
          <w:szCs w:val="22"/>
          <w:lang w:val="pl-PL"/>
        </w:rPr>
      </w:pPr>
    </w:p>
    <w:p w14:paraId="305A689E" w14:textId="77777777" w:rsidR="00A75BEE" w:rsidRDefault="00A75BEE" w:rsidP="00E22C05">
      <w:pPr>
        <w:widowControl w:val="0"/>
        <w:autoSpaceDE w:val="0"/>
        <w:autoSpaceDN w:val="0"/>
        <w:jc w:val="right"/>
        <w:textAlignment w:val="baseline"/>
        <w:rPr>
          <w:sz w:val="22"/>
          <w:szCs w:val="22"/>
          <w:lang w:val="pl-PL"/>
        </w:rPr>
      </w:pPr>
    </w:p>
    <w:p w14:paraId="2E57294B" w14:textId="77777777" w:rsidR="00A75BEE" w:rsidRDefault="00A75BEE" w:rsidP="00E22C05">
      <w:pPr>
        <w:widowControl w:val="0"/>
        <w:autoSpaceDE w:val="0"/>
        <w:autoSpaceDN w:val="0"/>
        <w:jc w:val="right"/>
        <w:textAlignment w:val="baseline"/>
        <w:rPr>
          <w:sz w:val="22"/>
          <w:szCs w:val="22"/>
          <w:lang w:val="pl-PL"/>
        </w:rPr>
      </w:pPr>
    </w:p>
    <w:p w14:paraId="58A6CCE5" w14:textId="77777777" w:rsidR="00A75BEE" w:rsidRDefault="00A75BEE" w:rsidP="00E22C05">
      <w:pPr>
        <w:widowControl w:val="0"/>
        <w:autoSpaceDE w:val="0"/>
        <w:autoSpaceDN w:val="0"/>
        <w:jc w:val="right"/>
        <w:textAlignment w:val="baseline"/>
        <w:rPr>
          <w:sz w:val="22"/>
          <w:szCs w:val="22"/>
          <w:lang w:val="pl-PL"/>
        </w:rPr>
      </w:pPr>
    </w:p>
    <w:p w14:paraId="730482F5" w14:textId="77777777" w:rsidR="00A75BEE" w:rsidRDefault="00A75BEE" w:rsidP="00E22C05">
      <w:pPr>
        <w:widowControl w:val="0"/>
        <w:autoSpaceDE w:val="0"/>
        <w:autoSpaceDN w:val="0"/>
        <w:jc w:val="right"/>
        <w:textAlignment w:val="baseline"/>
        <w:rPr>
          <w:sz w:val="22"/>
          <w:szCs w:val="22"/>
          <w:lang w:val="pl-PL"/>
        </w:rPr>
      </w:pPr>
    </w:p>
    <w:p w14:paraId="7D67F4DB" w14:textId="77777777" w:rsidR="00A75BEE" w:rsidRDefault="00A75BEE" w:rsidP="00E22C05">
      <w:pPr>
        <w:widowControl w:val="0"/>
        <w:autoSpaceDE w:val="0"/>
        <w:autoSpaceDN w:val="0"/>
        <w:jc w:val="right"/>
        <w:textAlignment w:val="baseline"/>
        <w:rPr>
          <w:sz w:val="22"/>
          <w:szCs w:val="22"/>
          <w:lang w:val="pl-PL"/>
        </w:rPr>
      </w:pPr>
    </w:p>
    <w:p w14:paraId="0B779611" w14:textId="77777777" w:rsidR="00A75BEE" w:rsidRDefault="00A75BEE" w:rsidP="00E22C05">
      <w:pPr>
        <w:widowControl w:val="0"/>
        <w:autoSpaceDE w:val="0"/>
        <w:autoSpaceDN w:val="0"/>
        <w:jc w:val="right"/>
        <w:textAlignment w:val="baseline"/>
        <w:rPr>
          <w:sz w:val="22"/>
          <w:szCs w:val="22"/>
          <w:lang w:val="pl-PL"/>
        </w:rPr>
      </w:pPr>
    </w:p>
    <w:p w14:paraId="6A0B060D" w14:textId="77777777" w:rsidR="00A75BEE" w:rsidRDefault="00A75BEE" w:rsidP="00E22C05">
      <w:pPr>
        <w:widowControl w:val="0"/>
        <w:autoSpaceDE w:val="0"/>
        <w:autoSpaceDN w:val="0"/>
        <w:jc w:val="right"/>
        <w:textAlignment w:val="baseline"/>
        <w:rPr>
          <w:sz w:val="22"/>
          <w:szCs w:val="22"/>
          <w:lang w:val="pl-PL"/>
        </w:rPr>
      </w:pPr>
    </w:p>
    <w:p w14:paraId="29D7B108" w14:textId="05C4CD77" w:rsidR="00E22C05" w:rsidRPr="00515AFA" w:rsidRDefault="00E22C05" w:rsidP="00E22C05">
      <w:pPr>
        <w:widowControl w:val="0"/>
        <w:autoSpaceDE w:val="0"/>
        <w:autoSpaceDN w:val="0"/>
        <w:jc w:val="right"/>
        <w:textAlignment w:val="baseline"/>
        <w:rPr>
          <w:sz w:val="22"/>
          <w:szCs w:val="22"/>
          <w:lang w:val="pl-PL"/>
        </w:rPr>
      </w:pPr>
      <w:r w:rsidRPr="00515AFA">
        <w:rPr>
          <w:sz w:val="22"/>
          <w:szCs w:val="22"/>
          <w:lang w:val="pl-PL"/>
        </w:rPr>
        <w:t>Załącznik nr 2 do umowy</w:t>
      </w:r>
    </w:p>
    <w:p w14:paraId="52AF45D0" w14:textId="77777777" w:rsidR="00E22C05" w:rsidRPr="00515AFA" w:rsidRDefault="00E22C05" w:rsidP="00E22C05">
      <w:pPr>
        <w:widowControl w:val="0"/>
        <w:autoSpaceDE w:val="0"/>
        <w:autoSpaceDN w:val="0"/>
        <w:jc w:val="both"/>
        <w:textAlignment w:val="baseline"/>
        <w:rPr>
          <w:sz w:val="22"/>
          <w:szCs w:val="22"/>
          <w:lang w:val="pl-PL"/>
        </w:rPr>
      </w:pPr>
    </w:p>
    <w:p w14:paraId="29162876" w14:textId="77777777" w:rsidR="00E22C05" w:rsidRPr="00515AFA" w:rsidRDefault="00E22C05" w:rsidP="00E22C05">
      <w:pPr>
        <w:widowControl w:val="0"/>
        <w:autoSpaceDE w:val="0"/>
        <w:autoSpaceDN w:val="0"/>
        <w:jc w:val="both"/>
        <w:textAlignment w:val="baseline"/>
        <w:rPr>
          <w:sz w:val="22"/>
          <w:szCs w:val="22"/>
          <w:lang w:val="pl-PL"/>
        </w:rPr>
      </w:pPr>
    </w:p>
    <w:p w14:paraId="521AFFEC" w14:textId="77777777" w:rsidR="00E22C05" w:rsidRPr="00515AFA" w:rsidRDefault="00E22C05" w:rsidP="00E22C05">
      <w:pPr>
        <w:widowControl w:val="0"/>
        <w:autoSpaceDE w:val="0"/>
        <w:autoSpaceDN w:val="0"/>
        <w:jc w:val="both"/>
        <w:textAlignment w:val="baseline"/>
        <w:rPr>
          <w:sz w:val="22"/>
          <w:szCs w:val="22"/>
          <w:lang w:val="pl-PL"/>
        </w:rPr>
      </w:pPr>
      <w:r w:rsidRPr="00515AFA">
        <w:rPr>
          <w:sz w:val="22"/>
          <w:szCs w:val="22"/>
          <w:lang w:val="pl-PL"/>
        </w:rPr>
        <w:t>.....................................… </w:t>
      </w:r>
    </w:p>
    <w:p w14:paraId="70D8DE64" w14:textId="77777777" w:rsidR="00E22C05" w:rsidRPr="00515AFA" w:rsidRDefault="00E22C05" w:rsidP="00E22C05">
      <w:pPr>
        <w:widowControl w:val="0"/>
        <w:autoSpaceDE w:val="0"/>
        <w:autoSpaceDN w:val="0"/>
        <w:ind w:firstLine="555"/>
        <w:textAlignment w:val="baseline"/>
        <w:rPr>
          <w:sz w:val="22"/>
          <w:szCs w:val="22"/>
          <w:lang w:val="pl-PL"/>
        </w:rPr>
      </w:pPr>
      <w:r w:rsidRPr="00515AFA">
        <w:rPr>
          <w:sz w:val="22"/>
          <w:szCs w:val="22"/>
          <w:lang w:val="pl-PL"/>
        </w:rPr>
        <w:t>Nazwa Wykonawcy</w:t>
      </w:r>
    </w:p>
    <w:p w14:paraId="4AD8A47A" w14:textId="77777777" w:rsidR="00E22C05" w:rsidRPr="00515AFA" w:rsidRDefault="00E22C05" w:rsidP="00E22C05">
      <w:pPr>
        <w:widowControl w:val="0"/>
        <w:autoSpaceDE w:val="0"/>
        <w:autoSpaceDN w:val="0"/>
        <w:textAlignment w:val="baseline"/>
        <w:rPr>
          <w:sz w:val="22"/>
          <w:szCs w:val="22"/>
          <w:lang w:val="pl-PL"/>
        </w:rPr>
      </w:pPr>
    </w:p>
    <w:p w14:paraId="742AC9CA" w14:textId="77777777" w:rsidR="00E22C05" w:rsidRPr="00515AFA" w:rsidRDefault="00E22C05" w:rsidP="00E22C05">
      <w:pPr>
        <w:widowControl w:val="0"/>
        <w:autoSpaceDE w:val="0"/>
        <w:autoSpaceDN w:val="0"/>
        <w:jc w:val="both"/>
        <w:textAlignment w:val="baseline"/>
        <w:rPr>
          <w:sz w:val="22"/>
          <w:szCs w:val="22"/>
          <w:lang w:val="pl-PL"/>
        </w:rPr>
      </w:pPr>
      <w:r w:rsidRPr="00515AFA">
        <w:rPr>
          <w:sz w:val="22"/>
          <w:szCs w:val="22"/>
          <w:lang w:val="pl-PL"/>
        </w:rPr>
        <w:t>.....................................…</w:t>
      </w:r>
    </w:p>
    <w:p w14:paraId="288C32AF" w14:textId="77777777" w:rsidR="00E22C05" w:rsidRPr="00515AFA" w:rsidRDefault="00E22C05" w:rsidP="00E22C05">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581376C" w14:textId="77777777" w:rsidR="00E22C05" w:rsidRPr="00515AFA" w:rsidRDefault="00E22C05" w:rsidP="00E22C05">
      <w:pPr>
        <w:widowControl w:val="0"/>
        <w:autoSpaceDE w:val="0"/>
        <w:autoSpaceDN w:val="0"/>
        <w:spacing w:before="90"/>
        <w:ind w:left="115" w:right="110"/>
        <w:jc w:val="both"/>
        <w:outlineLvl w:val="0"/>
        <w:rPr>
          <w:rFonts w:eastAsia="Verdana"/>
          <w:b/>
          <w:bCs/>
          <w:sz w:val="22"/>
          <w:szCs w:val="22"/>
          <w:lang w:val="pl-PL" w:eastAsia="en-US"/>
        </w:rPr>
      </w:pPr>
    </w:p>
    <w:p w14:paraId="6937E786" w14:textId="77777777" w:rsidR="00E22C05" w:rsidRPr="00515AFA" w:rsidRDefault="00E22C05" w:rsidP="00E22C05">
      <w:pPr>
        <w:widowControl w:val="0"/>
        <w:autoSpaceDE w:val="0"/>
        <w:autoSpaceDN w:val="0"/>
        <w:spacing w:before="90"/>
        <w:ind w:right="110"/>
        <w:jc w:val="both"/>
        <w:outlineLvl w:val="0"/>
        <w:rPr>
          <w:rFonts w:eastAsia="Verdana"/>
          <w:b/>
          <w:bCs/>
          <w:sz w:val="22"/>
          <w:szCs w:val="22"/>
          <w:lang w:val="pl-PL" w:eastAsia="en-US"/>
        </w:rPr>
      </w:pPr>
    </w:p>
    <w:p w14:paraId="20B9EFD9" w14:textId="77777777" w:rsidR="00E22C05" w:rsidRPr="00515AFA" w:rsidRDefault="00E22C05" w:rsidP="00E22C05">
      <w:pPr>
        <w:widowControl w:val="0"/>
        <w:autoSpaceDE w:val="0"/>
        <w:autoSpaceDN w:val="0"/>
        <w:jc w:val="center"/>
        <w:textAlignment w:val="baseline"/>
        <w:rPr>
          <w:b/>
          <w:bCs/>
          <w:sz w:val="22"/>
          <w:szCs w:val="22"/>
          <w:lang w:val="pl-PL"/>
        </w:rPr>
      </w:pPr>
    </w:p>
    <w:p w14:paraId="18332E74" w14:textId="77777777" w:rsidR="00E22C05" w:rsidRPr="00515AFA" w:rsidRDefault="00E22C05" w:rsidP="00E22C05">
      <w:pPr>
        <w:widowControl w:val="0"/>
        <w:autoSpaceDE w:val="0"/>
        <w:autoSpaceDN w:val="0"/>
        <w:jc w:val="center"/>
        <w:textAlignment w:val="baseline"/>
        <w:rPr>
          <w:b/>
          <w:bCs/>
          <w:sz w:val="22"/>
          <w:szCs w:val="22"/>
          <w:lang w:val="pl-PL"/>
        </w:rPr>
      </w:pPr>
    </w:p>
    <w:p w14:paraId="7E89CAB7" w14:textId="77777777" w:rsidR="00E22C05" w:rsidRPr="00515AFA" w:rsidRDefault="00E22C05" w:rsidP="00E22C05">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732BFA0" w14:textId="77777777" w:rsidR="00E22C05" w:rsidRPr="00515AFA" w:rsidRDefault="00E22C05" w:rsidP="00E22C05">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0EE1B64" w14:textId="77777777" w:rsidR="00E22C05" w:rsidRPr="00515AFA" w:rsidRDefault="00E22C05" w:rsidP="00E22C05">
      <w:pPr>
        <w:widowControl w:val="0"/>
        <w:autoSpaceDE w:val="0"/>
        <w:autoSpaceDN w:val="0"/>
        <w:jc w:val="center"/>
        <w:textAlignment w:val="baseline"/>
        <w:rPr>
          <w:b/>
          <w:bCs/>
          <w:sz w:val="22"/>
          <w:szCs w:val="22"/>
          <w:lang w:val="pl-PL"/>
        </w:rPr>
      </w:pPr>
    </w:p>
    <w:p w14:paraId="099DA2FF" w14:textId="77777777" w:rsidR="00E22C05" w:rsidRPr="00515AFA" w:rsidRDefault="00E22C05" w:rsidP="00E22C05">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F82D80A" w14:textId="77777777" w:rsidR="00E22C05" w:rsidRPr="00515AFA" w:rsidRDefault="00E22C05" w:rsidP="00E22C0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9A6FBCE" w14:textId="77777777" w:rsidR="00E22C05" w:rsidRPr="00515AFA" w:rsidRDefault="00E22C05" w:rsidP="00E22C0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616F78F" w14:textId="77777777" w:rsidR="00E22C05" w:rsidRPr="00515AFA" w:rsidRDefault="00E22C05" w:rsidP="00E22C0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A240E1A" w14:textId="77777777" w:rsidR="00E22C05" w:rsidRPr="00515AFA" w:rsidRDefault="00E22C05" w:rsidP="00E22C05">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043DDDAE" w14:textId="77777777" w:rsidR="00E22C05" w:rsidRPr="00515AFA" w:rsidRDefault="00E22C05" w:rsidP="00E22C05">
      <w:pPr>
        <w:spacing w:after="200" w:line="276" w:lineRule="auto"/>
        <w:ind w:left="780"/>
        <w:contextualSpacing/>
        <w:textAlignment w:val="baseline"/>
        <w:rPr>
          <w:sz w:val="22"/>
          <w:szCs w:val="22"/>
          <w:lang w:val="pl-PL"/>
        </w:rPr>
      </w:pPr>
    </w:p>
    <w:p w14:paraId="546E14B5" w14:textId="77777777" w:rsidR="00E22C05" w:rsidRPr="00515AFA" w:rsidRDefault="00E22C05" w:rsidP="00E22C05">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E1D3BF2" w14:textId="77777777" w:rsidR="00E22C05" w:rsidRPr="00515AFA" w:rsidRDefault="00E22C05" w:rsidP="00E22C05">
      <w:pPr>
        <w:widowControl w:val="0"/>
        <w:autoSpaceDE w:val="0"/>
        <w:autoSpaceDN w:val="0"/>
        <w:spacing w:before="90"/>
        <w:ind w:right="110"/>
        <w:jc w:val="both"/>
        <w:outlineLvl w:val="0"/>
        <w:rPr>
          <w:rFonts w:eastAsia="Verdana"/>
          <w:b/>
          <w:bCs/>
          <w:sz w:val="22"/>
          <w:szCs w:val="22"/>
          <w:lang w:val="pl-PL" w:eastAsia="en-US"/>
        </w:rPr>
      </w:pPr>
    </w:p>
    <w:p w14:paraId="629184BC" w14:textId="77777777" w:rsidR="00E22C05" w:rsidRPr="00515AFA" w:rsidRDefault="00E22C05" w:rsidP="00E22C05">
      <w:pPr>
        <w:widowControl w:val="0"/>
        <w:autoSpaceDE w:val="0"/>
        <w:autoSpaceDN w:val="0"/>
        <w:spacing w:before="90"/>
        <w:ind w:right="110"/>
        <w:jc w:val="both"/>
        <w:outlineLvl w:val="0"/>
        <w:rPr>
          <w:rFonts w:eastAsia="Verdana"/>
          <w:b/>
          <w:bCs/>
          <w:sz w:val="22"/>
          <w:szCs w:val="22"/>
          <w:lang w:val="pl-PL" w:eastAsia="en-US"/>
        </w:rPr>
      </w:pPr>
    </w:p>
    <w:p w14:paraId="039E07A1" w14:textId="77777777" w:rsidR="00E22C05" w:rsidRPr="00515AFA" w:rsidRDefault="00E22C05" w:rsidP="00E22C05">
      <w:pPr>
        <w:widowControl w:val="0"/>
        <w:autoSpaceDE w:val="0"/>
        <w:autoSpaceDN w:val="0"/>
        <w:spacing w:before="90"/>
        <w:ind w:right="110"/>
        <w:jc w:val="both"/>
        <w:outlineLvl w:val="0"/>
        <w:rPr>
          <w:rFonts w:eastAsia="Verdana"/>
          <w:b/>
          <w:bCs/>
          <w:sz w:val="22"/>
          <w:szCs w:val="22"/>
          <w:lang w:val="pl-PL" w:eastAsia="en-US"/>
        </w:rPr>
      </w:pPr>
    </w:p>
    <w:p w14:paraId="60974B1B" w14:textId="77777777" w:rsidR="00E22C05" w:rsidRPr="00515AFA" w:rsidRDefault="00E22C05" w:rsidP="00E22C05">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E22C05" w:rsidRPr="00D44769" w14:paraId="6AE908B0" w14:textId="77777777" w:rsidTr="002B4524">
        <w:tc>
          <w:tcPr>
            <w:tcW w:w="4105" w:type="dxa"/>
            <w:hideMark/>
          </w:tcPr>
          <w:p w14:paraId="27293DAD" w14:textId="77777777" w:rsidR="00E22C05" w:rsidRPr="00515AFA" w:rsidRDefault="00E22C05" w:rsidP="002B4524">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42FDAC7" w14:textId="77777777" w:rsidR="00E22C05" w:rsidRPr="00515AFA" w:rsidRDefault="00E22C05" w:rsidP="002B4524">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08FF46A5" w14:textId="77777777" w:rsidR="00E22C05" w:rsidRPr="00515AFA" w:rsidRDefault="00E22C05" w:rsidP="00E22C05">
      <w:pPr>
        <w:spacing w:line="360" w:lineRule="auto"/>
        <w:jc w:val="both"/>
        <w:rPr>
          <w:rFonts w:eastAsia="Calibri"/>
          <w:color w:val="222A35"/>
          <w:sz w:val="22"/>
          <w:szCs w:val="22"/>
          <w:lang w:val="pl-PL" w:eastAsia="x-none"/>
        </w:rPr>
      </w:pPr>
    </w:p>
    <w:p w14:paraId="4445E169" w14:textId="77777777" w:rsidR="00E22C05" w:rsidRPr="00515AFA" w:rsidRDefault="00E22C05" w:rsidP="00E22C05">
      <w:pPr>
        <w:widowControl w:val="0"/>
        <w:autoSpaceDE w:val="0"/>
        <w:autoSpaceDN w:val="0"/>
        <w:spacing w:line="360" w:lineRule="auto"/>
        <w:rPr>
          <w:rFonts w:eastAsia="Verdana"/>
          <w:color w:val="222A35"/>
          <w:sz w:val="22"/>
          <w:szCs w:val="22"/>
          <w:lang w:val="pl-PL" w:eastAsia="x-none"/>
        </w:rPr>
      </w:pPr>
    </w:p>
    <w:p w14:paraId="47E55F32" w14:textId="77777777" w:rsidR="00E22C05" w:rsidRPr="00515AFA" w:rsidRDefault="00E22C05" w:rsidP="00E22C05">
      <w:pPr>
        <w:widowControl w:val="0"/>
        <w:autoSpaceDE w:val="0"/>
        <w:autoSpaceDN w:val="0"/>
        <w:spacing w:before="90"/>
        <w:ind w:right="110"/>
        <w:jc w:val="both"/>
        <w:outlineLvl w:val="0"/>
        <w:rPr>
          <w:rFonts w:eastAsia="Verdana"/>
          <w:b/>
          <w:bCs/>
          <w:sz w:val="22"/>
          <w:szCs w:val="22"/>
          <w:lang w:val="pl-PL" w:eastAsia="en-US"/>
        </w:rPr>
      </w:pPr>
    </w:p>
    <w:p w14:paraId="4581EA23" w14:textId="77777777" w:rsidR="00E22C05" w:rsidRPr="00515AFA" w:rsidRDefault="00E22C05" w:rsidP="00E22C05">
      <w:pPr>
        <w:widowControl w:val="0"/>
        <w:autoSpaceDE w:val="0"/>
        <w:autoSpaceDN w:val="0"/>
        <w:spacing w:before="90"/>
        <w:ind w:right="110"/>
        <w:jc w:val="both"/>
        <w:outlineLvl w:val="0"/>
        <w:rPr>
          <w:rFonts w:eastAsia="Verdana"/>
          <w:b/>
          <w:bCs/>
          <w:sz w:val="22"/>
          <w:szCs w:val="22"/>
          <w:lang w:val="pl-PL" w:eastAsia="en-US"/>
        </w:rPr>
      </w:pPr>
    </w:p>
    <w:p w14:paraId="24002CEA" w14:textId="77777777" w:rsidR="00E22C05" w:rsidRPr="00515AFA" w:rsidRDefault="00E22C05" w:rsidP="00E22C05">
      <w:pPr>
        <w:widowControl w:val="0"/>
        <w:autoSpaceDE w:val="0"/>
        <w:autoSpaceDN w:val="0"/>
        <w:spacing w:before="90"/>
        <w:ind w:right="110"/>
        <w:jc w:val="both"/>
        <w:outlineLvl w:val="0"/>
        <w:rPr>
          <w:rFonts w:eastAsia="Verdana"/>
          <w:b/>
          <w:bCs/>
          <w:sz w:val="22"/>
          <w:szCs w:val="22"/>
          <w:lang w:val="pl-PL" w:eastAsia="en-US"/>
        </w:rPr>
      </w:pPr>
    </w:p>
    <w:p w14:paraId="35C7CB93" w14:textId="77777777" w:rsidR="00E22C05" w:rsidRPr="00515AFA" w:rsidRDefault="00E22C05" w:rsidP="00E22C05">
      <w:pPr>
        <w:widowControl w:val="0"/>
        <w:autoSpaceDE w:val="0"/>
        <w:autoSpaceDN w:val="0"/>
        <w:spacing w:before="90"/>
        <w:ind w:right="110"/>
        <w:jc w:val="both"/>
        <w:outlineLvl w:val="0"/>
        <w:rPr>
          <w:rFonts w:eastAsia="Verdana"/>
          <w:b/>
          <w:bCs/>
          <w:sz w:val="22"/>
          <w:szCs w:val="22"/>
          <w:lang w:val="pl-PL" w:eastAsia="en-US"/>
        </w:rPr>
      </w:pPr>
    </w:p>
    <w:p w14:paraId="4CD99394" w14:textId="77777777" w:rsidR="00E22C05" w:rsidRPr="00515AFA" w:rsidRDefault="00E22C05" w:rsidP="00E22C05">
      <w:pPr>
        <w:widowControl w:val="0"/>
        <w:autoSpaceDE w:val="0"/>
        <w:autoSpaceDN w:val="0"/>
        <w:spacing w:before="90"/>
        <w:ind w:right="110"/>
        <w:jc w:val="both"/>
        <w:outlineLvl w:val="0"/>
        <w:rPr>
          <w:rFonts w:eastAsia="Verdana"/>
          <w:b/>
          <w:bCs/>
          <w:sz w:val="22"/>
          <w:szCs w:val="22"/>
          <w:lang w:val="pl-PL" w:eastAsia="en-US"/>
        </w:rPr>
      </w:pPr>
    </w:p>
    <w:p w14:paraId="51FF720D" w14:textId="77777777" w:rsidR="00E22C05" w:rsidRPr="00515AFA" w:rsidRDefault="00E22C05" w:rsidP="00E22C05">
      <w:pPr>
        <w:widowControl w:val="0"/>
        <w:autoSpaceDE w:val="0"/>
        <w:autoSpaceDN w:val="0"/>
        <w:spacing w:before="90"/>
        <w:ind w:right="110"/>
        <w:jc w:val="both"/>
        <w:outlineLvl w:val="0"/>
        <w:rPr>
          <w:rFonts w:eastAsia="Verdana"/>
          <w:b/>
          <w:bCs/>
          <w:sz w:val="22"/>
          <w:szCs w:val="22"/>
          <w:lang w:val="pl-PL" w:eastAsia="en-US"/>
        </w:rPr>
      </w:pPr>
    </w:p>
    <w:p w14:paraId="4FC73C08" w14:textId="77777777" w:rsidR="00E22C05" w:rsidRPr="00515AFA" w:rsidRDefault="00E22C05" w:rsidP="00E22C05">
      <w:pPr>
        <w:widowControl w:val="0"/>
        <w:autoSpaceDE w:val="0"/>
        <w:autoSpaceDN w:val="0"/>
        <w:spacing w:before="90"/>
        <w:ind w:right="110"/>
        <w:jc w:val="both"/>
        <w:outlineLvl w:val="0"/>
        <w:rPr>
          <w:rFonts w:eastAsia="Verdana"/>
          <w:b/>
          <w:bCs/>
          <w:sz w:val="22"/>
          <w:szCs w:val="22"/>
          <w:lang w:val="pl-PL" w:eastAsia="en-US"/>
        </w:rPr>
      </w:pPr>
    </w:p>
    <w:p w14:paraId="2956DA8C" w14:textId="77777777" w:rsidR="00E22C05" w:rsidRPr="00515AFA" w:rsidRDefault="00E22C05" w:rsidP="00E22C05">
      <w:pPr>
        <w:pStyle w:val="Zwykytekst"/>
        <w:tabs>
          <w:tab w:val="left" w:pos="7050"/>
        </w:tabs>
        <w:rPr>
          <w:rFonts w:ascii="Times New Roman" w:hAnsi="Times New Roman" w:cs="Times New Roman"/>
          <w:i/>
          <w:iCs/>
          <w:sz w:val="22"/>
          <w:szCs w:val="22"/>
          <w:lang w:val="pl-PL"/>
        </w:rPr>
      </w:pPr>
    </w:p>
    <w:p w14:paraId="040AE5F5" w14:textId="77777777" w:rsidR="00E22C05" w:rsidRPr="00515AFA" w:rsidRDefault="00E22C05" w:rsidP="00E22C05">
      <w:pPr>
        <w:rPr>
          <w:sz w:val="22"/>
          <w:szCs w:val="22"/>
          <w:lang w:val="pl-PL"/>
        </w:rPr>
      </w:pPr>
    </w:p>
    <w:p w14:paraId="3124AB37" w14:textId="77777777" w:rsidR="00E22C05" w:rsidRPr="00C32E77" w:rsidRDefault="00E22C05" w:rsidP="00E22C05">
      <w:pPr>
        <w:rPr>
          <w:lang w:val="pl-PL"/>
        </w:rPr>
      </w:pPr>
    </w:p>
    <w:p w14:paraId="0AAFA80C" w14:textId="77777777" w:rsidR="00496551" w:rsidRPr="00E22C05" w:rsidRDefault="00496551" w:rsidP="007F438E">
      <w:pPr>
        <w:rPr>
          <w:lang w:val="pl-PL"/>
        </w:rPr>
      </w:pPr>
    </w:p>
    <w:sectPr w:rsidR="00496551" w:rsidRPr="00E22C05">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A9D32" w14:textId="77777777" w:rsidR="002362B3" w:rsidRDefault="002362B3">
      <w:r>
        <w:separator/>
      </w:r>
    </w:p>
  </w:endnote>
  <w:endnote w:type="continuationSeparator" w:id="0">
    <w:p w14:paraId="6DA20EC1" w14:textId="77777777" w:rsidR="002362B3" w:rsidRDefault="00236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0256A" w14:textId="77777777" w:rsidR="00A75BEE" w:rsidRDefault="00A75BEE">
    <w:pPr>
      <w:pStyle w:val="Stopka"/>
      <w:jc w:val="right"/>
    </w:pPr>
    <w:r>
      <w:fldChar w:fldCharType="begin"/>
    </w:r>
    <w:r>
      <w:instrText>PAGE   \* MERGEFORMAT</w:instrText>
    </w:r>
    <w:r>
      <w:fldChar w:fldCharType="separate"/>
    </w:r>
    <w:r>
      <w:rPr>
        <w:lang w:val="pl-PL"/>
      </w:rPr>
      <w:t>2</w:t>
    </w:r>
    <w:r>
      <w:fldChar w:fldCharType="end"/>
    </w:r>
  </w:p>
  <w:p w14:paraId="12A9B9F3" w14:textId="77777777" w:rsidR="00F960B1" w:rsidRDefault="00F960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19122" w14:textId="77777777" w:rsidR="002362B3" w:rsidRDefault="002362B3">
      <w:r>
        <w:separator/>
      </w:r>
    </w:p>
  </w:footnote>
  <w:footnote w:type="continuationSeparator" w:id="0">
    <w:p w14:paraId="37747E86" w14:textId="77777777" w:rsidR="002362B3" w:rsidRDefault="002362B3">
      <w:r>
        <w:continuationSeparator/>
      </w:r>
    </w:p>
  </w:footnote>
  <w:footnote w:id="1">
    <w:p w14:paraId="66C93432" w14:textId="77777777" w:rsidR="00E22C05" w:rsidRDefault="00E22C05" w:rsidP="00E22C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FE44C7D" w14:textId="77777777" w:rsidR="00E22C05" w:rsidRDefault="00E22C05" w:rsidP="00E22C0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4572796" w14:textId="77777777" w:rsidR="00E22C05" w:rsidRDefault="00E22C05" w:rsidP="00E22C0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E96669B" w14:textId="77777777" w:rsidR="00E22C05" w:rsidRDefault="00E22C05" w:rsidP="00E22C0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AEB1C3B" w14:textId="77777777" w:rsidR="00E22C05" w:rsidRDefault="00E22C05" w:rsidP="00E22C0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8A6C7B1" w14:textId="77777777" w:rsidR="00E22C05" w:rsidRDefault="00E22C05" w:rsidP="00E22C0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147BD59" w14:textId="77777777" w:rsidR="00E22C05" w:rsidRDefault="00E22C05" w:rsidP="00E22C0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37D67A" w14:textId="77777777" w:rsidR="00E22C05" w:rsidRDefault="00E22C05" w:rsidP="00E22C05">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12BC351" w14:textId="77777777" w:rsidR="00E22C05" w:rsidRDefault="00E22C05" w:rsidP="00E22C05">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6F0A85C" w14:textId="77777777" w:rsidR="00E22C05" w:rsidRDefault="00E22C05" w:rsidP="00E22C0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9779229" w14:textId="77777777" w:rsidR="00E22C05" w:rsidRDefault="00E22C05" w:rsidP="00E22C0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5B2F11D6" w14:textId="77777777" w:rsidR="00E22C05" w:rsidRDefault="00E22C05" w:rsidP="00E22C05">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7CC264B" w14:textId="77777777" w:rsidR="00E22C05" w:rsidRDefault="00E22C05" w:rsidP="00E22C0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DE5E623" w14:textId="77777777" w:rsidR="00E22C05" w:rsidRDefault="00E22C05" w:rsidP="00E22C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7BA8CDA" w14:textId="77777777" w:rsidR="00E22C05" w:rsidRDefault="00E22C05" w:rsidP="00E22C0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ABA739D" w14:textId="77777777" w:rsidR="00E22C05" w:rsidRDefault="00E22C05" w:rsidP="00E22C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DF247DE" w14:textId="77777777" w:rsidR="00E22C05" w:rsidRDefault="00E22C05" w:rsidP="00E22C0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2BBF6FA" w14:textId="77777777" w:rsidR="00E22C05" w:rsidRDefault="00E22C05" w:rsidP="00E22C0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FFE9ACD" w14:textId="77777777" w:rsidR="00E22C05" w:rsidRDefault="00E22C05" w:rsidP="00E22C0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5859D57" w14:textId="77777777" w:rsidR="00E22C05" w:rsidRDefault="00E22C05" w:rsidP="00E22C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1F1D79D" w14:textId="77777777" w:rsidR="00E22C05" w:rsidRDefault="00E22C05" w:rsidP="00E22C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5E98709" w14:textId="77777777" w:rsidR="00E22C05" w:rsidRDefault="00E22C05" w:rsidP="00E22C0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EE5EC8" w14:textId="77777777" w:rsidR="00E22C05" w:rsidRDefault="00E22C05" w:rsidP="00E22C0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5B6D188" w14:textId="77777777" w:rsidR="00E22C05" w:rsidRDefault="00E22C05" w:rsidP="00E22C0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1913510" w14:textId="77777777" w:rsidR="00E22C05" w:rsidRDefault="00E22C05" w:rsidP="00E22C0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AD5473" w14:textId="77777777" w:rsidR="00E22C05" w:rsidRDefault="00E22C05" w:rsidP="00E22C0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68D64A5" w14:textId="77777777" w:rsidR="00E22C05" w:rsidRDefault="00E22C05" w:rsidP="00E22C0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95ACF80" w14:textId="77777777" w:rsidR="00E22C05" w:rsidRDefault="00E22C05" w:rsidP="00E22C0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BD75F3A" w14:textId="77777777" w:rsidR="00E22C05" w:rsidRDefault="00E22C05" w:rsidP="00E22C0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06D2C54" w14:textId="77777777" w:rsidR="00E22C05" w:rsidRDefault="00E22C05" w:rsidP="00E22C05">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80329989">
    <w:abstractNumId w:val="19"/>
  </w:num>
  <w:num w:numId="2" w16cid:durableId="175959538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8740025">
    <w:abstractNumId w:val="29"/>
  </w:num>
  <w:num w:numId="4" w16cid:durableId="144587227">
    <w:abstractNumId w:val="11"/>
  </w:num>
  <w:num w:numId="5" w16cid:durableId="1134444911">
    <w:abstractNumId w:val="30"/>
  </w:num>
  <w:num w:numId="6" w16cid:durableId="136916340">
    <w:abstractNumId w:val="32"/>
  </w:num>
  <w:num w:numId="7" w16cid:durableId="166671851">
    <w:abstractNumId w:val="35"/>
  </w:num>
  <w:num w:numId="8" w16cid:durableId="954558313">
    <w:abstractNumId w:val="25"/>
  </w:num>
  <w:num w:numId="9" w16cid:durableId="2032409517">
    <w:abstractNumId w:val="39"/>
  </w:num>
  <w:num w:numId="10" w16cid:durableId="1878423075">
    <w:abstractNumId w:val="27"/>
  </w:num>
  <w:num w:numId="11" w16cid:durableId="1550071644">
    <w:abstractNumId w:val="6"/>
  </w:num>
  <w:num w:numId="12" w16cid:durableId="318121953">
    <w:abstractNumId w:val="10"/>
  </w:num>
  <w:num w:numId="13" w16cid:durableId="418672882">
    <w:abstractNumId w:val="14"/>
  </w:num>
  <w:num w:numId="14" w16cid:durableId="1100565822">
    <w:abstractNumId w:val="40"/>
  </w:num>
  <w:num w:numId="15" w16cid:durableId="150370288">
    <w:abstractNumId w:val="13"/>
  </w:num>
  <w:num w:numId="16" w16cid:durableId="373964206">
    <w:abstractNumId w:val="9"/>
  </w:num>
  <w:num w:numId="17" w16cid:durableId="2127456358">
    <w:abstractNumId w:val="37"/>
  </w:num>
  <w:num w:numId="18" w16cid:durableId="1489397628">
    <w:abstractNumId w:val="28"/>
  </w:num>
  <w:num w:numId="19" w16cid:durableId="1280918554">
    <w:abstractNumId w:val="23"/>
  </w:num>
  <w:num w:numId="20" w16cid:durableId="1396854952">
    <w:abstractNumId w:val="26"/>
  </w:num>
  <w:num w:numId="21" w16cid:durableId="123037135">
    <w:abstractNumId w:val="20"/>
  </w:num>
  <w:num w:numId="22" w16cid:durableId="80565588">
    <w:abstractNumId w:val="0"/>
  </w:num>
  <w:num w:numId="23" w16cid:durableId="1136214684">
    <w:abstractNumId w:val="38"/>
  </w:num>
  <w:num w:numId="24" w16cid:durableId="237633948">
    <w:abstractNumId w:val="18"/>
  </w:num>
  <w:num w:numId="25" w16cid:durableId="1856311559">
    <w:abstractNumId w:val="3"/>
  </w:num>
  <w:num w:numId="26" w16cid:durableId="1854372835">
    <w:abstractNumId w:val="31"/>
  </w:num>
  <w:num w:numId="27" w16cid:durableId="1863379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828433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5095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17461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830627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775738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50954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119952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335537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419516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76787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785489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872405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540954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25766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393709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3902690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83632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960893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420635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18596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688611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362B3"/>
    <w:rsid w:val="000033EA"/>
    <w:rsid w:val="0002467C"/>
    <w:rsid w:val="00040A7A"/>
    <w:rsid w:val="0007315E"/>
    <w:rsid w:val="000936CA"/>
    <w:rsid w:val="00097182"/>
    <w:rsid w:val="000B1A00"/>
    <w:rsid w:val="000C0F66"/>
    <w:rsid w:val="001764D4"/>
    <w:rsid w:val="001F341B"/>
    <w:rsid w:val="002362B3"/>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7F438E"/>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75BEE"/>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4769"/>
    <w:rsid w:val="00D46DCD"/>
    <w:rsid w:val="00D70657"/>
    <w:rsid w:val="00D90ED3"/>
    <w:rsid w:val="00D9696A"/>
    <w:rsid w:val="00D97E9A"/>
    <w:rsid w:val="00DD0EDB"/>
    <w:rsid w:val="00DE2464"/>
    <w:rsid w:val="00E13592"/>
    <w:rsid w:val="00E22C05"/>
    <w:rsid w:val="00E256BD"/>
    <w:rsid w:val="00E27575"/>
    <w:rsid w:val="00E3334C"/>
    <w:rsid w:val="00E41EFD"/>
    <w:rsid w:val="00E4751B"/>
    <w:rsid w:val="00E874DC"/>
    <w:rsid w:val="00ED7A5A"/>
    <w:rsid w:val="00EE6740"/>
    <w:rsid w:val="00EF0390"/>
    <w:rsid w:val="00F735E6"/>
    <w:rsid w:val="00F960B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AEBAC"/>
  <w15:chartTrackingRefBased/>
  <w15:docId w15:val="{958467CE-99F1-4C4C-83CE-8BB7BCBE2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2C0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75BE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11</Pages>
  <Words>3352</Words>
  <Characters>22381</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25682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2023-10-19T08:46:00Z</cp:lastPrinted>
  <dcterms:created xsi:type="dcterms:W3CDTF">2023-10-09T11:11:00Z</dcterms:created>
  <dcterms:modified xsi:type="dcterms:W3CDTF">2023-10-19T08:46:00Z</dcterms:modified>
</cp:coreProperties>
</file>