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31693" w14:textId="77777777" w:rsidR="00664DBD" w:rsidRPr="00240E71" w:rsidRDefault="00AE3622" w:rsidP="00664DB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514FDA2">
          <v:roundrect id="_x0000_s1026" style="position:absolute;left:0;text-align:left;margin-left:-25.5pt;margin-top:-13.15pt;width:162pt;height:1in;z-index:251658240" arcsize="10923f"/>
        </w:pict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>
        <w:rPr>
          <w:b w:val="0"/>
          <w:sz w:val="22"/>
          <w:szCs w:val="22"/>
        </w:rPr>
        <w:tab/>
      </w:r>
      <w:r w:rsidR="00664DBD" w:rsidRPr="004C278E">
        <w:rPr>
          <w:rFonts w:ascii="Times New Roman" w:hAnsi="Times New Roman"/>
        </w:rPr>
        <w:t xml:space="preserve">Załącznik nr </w:t>
      </w:r>
      <w:r w:rsidR="00664DBD">
        <w:rPr>
          <w:rFonts w:ascii="Times New Roman" w:hAnsi="Times New Roman"/>
        </w:rPr>
        <w:t>1</w:t>
      </w:r>
    </w:p>
    <w:p w14:paraId="1B9606BB" w14:textId="77777777" w:rsidR="00664DBD" w:rsidRDefault="00664DBD" w:rsidP="00664DB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58CFB30" w14:textId="77777777" w:rsidR="00664DBD" w:rsidRPr="0022732C" w:rsidRDefault="00664DBD" w:rsidP="00664D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C8D56AC" w14:textId="77777777" w:rsidR="00664DBD" w:rsidRDefault="00664DBD" w:rsidP="00664DB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42F674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4F57E41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8F973B6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D8B667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8DA6A7A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E33BB17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19D22FE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454489C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0725672" w14:textId="77777777" w:rsidR="00664DBD" w:rsidRPr="0022732C" w:rsidRDefault="00664DBD" w:rsidP="00664D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6B4215" w14:textId="77777777" w:rsidR="00664DBD" w:rsidRDefault="00664DBD" w:rsidP="00664DBD">
      <w:pPr>
        <w:spacing w:line="360" w:lineRule="auto"/>
      </w:pPr>
      <w:r>
        <w:t>Do: Nazwa i siedziba Zamawiającego:</w:t>
      </w:r>
    </w:p>
    <w:p w14:paraId="46D30468" w14:textId="77777777" w:rsidR="00664DBD" w:rsidRPr="00C35C8C" w:rsidRDefault="00664DBD" w:rsidP="00664DB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85CEF76" w14:textId="77777777" w:rsidR="00664DBD" w:rsidRPr="00C35C8C" w:rsidRDefault="00664DBD" w:rsidP="00664DB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05B4801" w14:textId="77777777" w:rsidR="00664DBD" w:rsidRDefault="00664DBD" w:rsidP="00664DB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8E60271" w14:textId="77777777" w:rsidR="00664DBD" w:rsidRDefault="00664DBD" w:rsidP="00664DB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4AF865BE" w14:textId="77777777" w:rsidR="00664DBD" w:rsidRDefault="00664DBD" w:rsidP="00664DB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66408CF" w14:textId="77777777" w:rsidR="00664DBD" w:rsidRDefault="00664DBD" w:rsidP="00664DBD">
      <w:pPr>
        <w:ind w:firstLine="3969"/>
        <w:rPr>
          <w:b/>
        </w:rPr>
      </w:pPr>
    </w:p>
    <w:p w14:paraId="36B2BE6C" w14:textId="1E61E74A" w:rsidR="00664DBD" w:rsidRDefault="00664DBD" w:rsidP="00664DB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E06C0" w:rsidRPr="00B6290B">
        <w:rPr>
          <w:b/>
        </w:rPr>
        <w:t>Dostawa platform dydaktycznych dla wbudowanych systemów sztucznej inteligencji w FPGA na potrzeby Instytutu Elektroniki WEIT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CE06C0">
        <w:rPr>
          <w:b/>
          <w:sz w:val="26"/>
        </w:rPr>
        <w:t>612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02400B2E" w14:textId="77777777" w:rsidR="00664DBD" w:rsidRDefault="00664DBD" w:rsidP="00664DB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664DBD" w:rsidRPr="002A16E2" w14:paraId="1DDE1330" w14:textId="77777777" w:rsidTr="002B452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F9A44C" w14:textId="77777777" w:rsidR="00664DBD" w:rsidRPr="002A16E2" w:rsidRDefault="00664DBD" w:rsidP="002B452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57FB52" w14:textId="18C5CFD5" w:rsidR="00664DBD" w:rsidRPr="008A2B7D" w:rsidRDefault="00664DBD" w:rsidP="005E199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142E5" w14:textId="77777777" w:rsidR="00664DBD" w:rsidRPr="0084309D" w:rsidRDefault="00664DBD" w:rsidP="002B452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801751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60B6D3F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AD62A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6DFA6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CDECDB4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864987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CBFC9C4" w14:textId="77777777" w:rsidR="00664DBD" w:rsidRPr="008A2B7D" w:rsidRDefault="00664DBD" w:rsidP="002B45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4AC1249" w14:textId="77777777" w:rsidR="00664DBD" w:rsidRPr="008A2B7D" w:rsidRDefault="00664DBD" w:rsidP="002B45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464932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B72D25D" w14:textId="77777777" w:rsidR="00664DBD" w:rsidRPr="008A2B7D" w:rsidRDefault="00664DBD" w:rsidP="002B4524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EFD1367" w14:textId="77777777" w:rsidR="00664DBD" w:rsidRPr="008A2B7D" w:rsidRDefault="00664DBD" w:rsidP="002B452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64DBD" w:rsidRPr="002A16E2" w14:paraId="7F389964" w14:textId="77777777" w:rsidTr="002B452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2D7D3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6EAD1D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F42E4A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A0B75B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A6FC2A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4DCDB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39924D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AE7E85" w14:textId="77777777" w:rsidR="00664DBD" w:rsidRPr="002A16E2" w:rsidRDefault="00664DBD" w:rsidP="002B45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64DBD" w:rsidRPr="002A16E2" w14:paraId="1D12AAB4" w14:textId="77777777" w:rsidTr="002B452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192CE" w14:textId="77777777" w:rsidR="00664DBD" w:rsidRPr="002A16E2" w:rsidRDefault="00664DBD" w:rsidP="002B45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BDE1" w14:textId="25A73872" w:rsidR="00664DBD" w:rsidRPr="00125021" w:rsidRDefault="00CE06C0" w:rsidP="002B4524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Stacja do projektowania i weryfikacji projektów (stacja robocza)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0CB" w14:textId="77777777" w:rsidR="00664DBD" w:rsidRPr="00A47B30" w:rsidRDefault="00664DBD" w:rsidP="002B45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A6DB" w14:textId="6976CA09" w:rsidR="00664DBD" w:rsidRPr="00F55968" w:rsidRDefault="00664DBD" w:rsidP="002B45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E06C0">
              <w:rPr>
                <w:sz w:val="16"/>
                <w:szCs w:val="16"/>
              </w:rPr>
              <w:t xml:space="preserve">0 </w:t>
            </w:r>
            <w:r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E3D1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B4F9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08B73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729032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</w:tr>
      <w:tr w:rsidR="00664DBD" w:rsidRPr="002A16E2" w14:paraId="6BC3766E" w14:textId="77777777" w:rsidTr="002B452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B7B60" w14:textId="77777777" w:rsidR="00664DBD" w:rsidRPr="002A16E2" w:rsidRDefault="00664DBD" w:rsidP="002B45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16B9" w14:textId="5190BC28" w:rsidR="00664DBD" w:rsidRDefault="00CE06C0" w:rsidP="002B4524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Podstawowa platforma rekonfigurowalna dla systemów sztucznej inteligencji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92FE" w14:textId="77777777" w:rsidR="00664DBD" w:rsidRPr="00A47B30" w:rsidRDefault="00664DBD" w:rsidP="002B45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07AB" w14:textId="0D319E2E" w:rsidR="00664DBD" w:rsidRDefault="00664DBD" w:rsidP="002B45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E06C0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0C75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961C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A56D17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D8AF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</w:tr>
      <w:tr w:rsidR="00664DBD" w:rsidRPr="002A16E2" w14:paraId="761333BC" w14:textId="77777777" w:rsidTr="002B452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35764" w14:textId="77777777" w:rsidR="00664DBD" w:rsidRPr="002A16E2" w:rsidRDefault="00664DBD" w:rsidP="002B45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73DD" w14:textId="6EB24886" w:rsidR="00664DBD" w:rsidRDefault="00CE06C0" w:rsidP="002B4524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Rozszerzona platforma rekonfigurowalna dla systemów sztucznej inteligencji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CBA2" w14:textId="77777777" w:rsidR="00664DBD" w:rsidRPr="00A47B30" w:rsidRDefault="00664DBD" w:rsidP="002B45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0AB2" w14:textId="4E30495C" w:rsidR="00664DBD" w:rsidRDefault="00CE06C0" w:rsidP="002B45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41492">
              <w:rPr>
                <w:sz w:val="16"/>
                <w:szCs w:val="16"/>
              </w:rPr>
              <w:t xml:space="preserve"> </w:t>
            </w:r>
            <w:r w:rsidR="00664DBD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50D1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2908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F10035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1C519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</w:tr>
      <w:tr w:rsidR="00664DBD" w:rsidRPr="002A16E2" w14:paraId="0FB73908" w14:textId="77777777" w:rsidTr="002B452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E9811E" w14:textId="77777777" w:rsidR="00664DBD" w:rsidRDefault="00664DBD" w:rsidP="002B4524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F0B4D1D" w14:textId="77777777" w:rsidR="00664DBD" w:rsidRDefault="00664DBD" w:rsidP="002B4524">
            <w:pPr>
              <w:ind w:right="425"/>
              <w:rPr>
                <w:sz w:val="22"/>
                <w:szCs w:val="22"/>
              </w:rPr>
            </w:pPr>
          </w:p>
          <w:p w14:paraId="1F9A3CFC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  <w:p w14:paraId="7B22554D" w14:textId="77777777" w:rsidR="00664DBD" w:rsidRDefault="00664DBD" w:rsidP="002B4524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F2F6F4B" w14:textId="77777777" w:rsidR="00664DBD" w:rsidRPr="002A16E2" w:rsidRDefault="00664DBD" w:rsidP="002B4524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880F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E96C03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E16A49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</w:tr>
      <w:tr w:rsidR="00664DBD" w:rsidRPr="002A16E2" w14:paraId="0DFE18BB" w14:textId="77777777" w:rsidTr="002B452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139877" w14:textId="77777777" w:rsidR="00664DBD" w:rsidRPr="002A16E2" w:rsidRDefault="00664DBD" w:rsidP="002B4524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1CCB552" w14:textId="77777777" w:rsidR="00664DBD" w:rsidRPr="002A16E2" w:rsidRDefault="00664DBD" w:rsidP="002B4524">
            <w:pPr>
              <w:rPr>
                <w:sz w:val="22"/>
                <w:szCs w:val="22"/>
              </w:rPr>
            </w:pPr>
          </w:p>
          <w:p w14:paraId="4554C516" w14:textId="77777777" w:rsidR="00664DBD" w:rsidRPr="002A16E2" w:rsidRDefault="00664DBD" w:rsidP="002B4524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019B39C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409C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791D0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41BD0A" w14:textId="77777777" w:rsidR="00664DBD" w:rsidRPr="002A16E2" w:rsidRDefault="00664DBD" w:rsidP="002B4524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8076738" w14:textId="77777777" w:rsidR="00664DBD" w:rsidRPr="00FB1B4F" w:rsidRDefault="00664DBD" w:rsidP="00664DB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F0FAC67" w14:textId="77777777" w:rsidR="00664DBD" w:rsidRPr="00FB1B4F" w:rsidRDefault="00664DBD" w:rsidP="00664DB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755DC30" w14:textId="77777777" w:rsidR="00664DBD" w:rsidRPr="00FB1B4F" w:rsidRDefault="00664DBD" w:rsidP="00664DB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3ECDF26" w14:textId="77777777" w:rsidR="00664DBD" w:rsidRDefault="00664DBD" w:rsidP="00664DBD">
      <w:pPr>
        <w:pStyle w:val="Tekstpodstawowy"/>
      </w:pPr>
      <w:r>
        <w:t>Powyższa cena zawiera  podatek VAT w wysokości 23% tj.…………………….PLN</w:t>
      </w:r>
    </w:p>
    <w:p w14:paraId="41399A1C" w14:textId="37104430" w:rsidR="00664DBD" w:rsidRPr="002A16E2" w:rsidRDefault="00664DBD" w:rsidP="00664DB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stacje robocze</w:t>
      </w:r>
      <w:r w:rsidR="00AE3622">
        <w:rPr>
          <w:b/>
          <w:bCs/>
          <w:i/>
          <w:iCs/>
          <w:sz w:val="22"/>
          <w:szCs w:val="22"/>
        </w:rPr>
        <w:t>/ jednostki centralne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59D9EDD3" w14:textId="77777777" w:rsidR="00664DBD" w:rsidRDefault="00664DBD" w:rsidP="00664DBD">
      <w:pPr>
        <w:widowControl w:val="0"/>
        <w:spacing w:line="360" w:lineRule="auto"/>
        <w:ind w:right="1"/>
        <w:jc w:val="both"/>
        <w:rPr>
          <w:b/>
        </w:rPr>
      </w:pPr>
    </w:p>
    <w:p w14:paraId="1885A6B3" w14:textId="77C2CC4F" w:rsidR="00664DBD" w:rsidRPr="000552C2" w:rsidRDefault="00664DBD" w:rsidP="00664DB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w zakresie </w:t>
      </w:r>
      <w:r w:rsidR="00C41492">
        <w:rPr>
          <w:b/>
        </w:rPr>
        <w:t xml:space="preserve">dostawy platform dla systemów sztucznej inteligencji </w:t>
      </w:r>
      <w:r>
        <w:rPr>
          <w:b/>
        </w:rPr>
        <w:t xml:space="preserve">, a w zakresie dostawy </w:t>
      </w:r>
      <w:r w:rsidR="00C41492">
        <w:rPr>
          <w:b/>
        </w:rPr>
        <w:t>stacji roboczej</w:t>
      </w:r>
      <w:r>
        <w:rPr>
          <w:b/>
        </w:rPr>
        <w:t xml:space="preserve"> do ……….. dni od daty otrzymania zamówienia potwierdzonego przez MEiN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5A58DBD8" w14:textId="77777777" w:rsidR="00664DBD" w:rsidRPr="000552C2" w:rsidRDefault="00664DBD" w:rsidP="00664DB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1DF6DDDD" w14:textId="77777777" w:rsidR="00664DBD" w:rsidRDefault="00664DBD" w:rsidP="00664DBD">
      <w:pPr>
        <w:widowControl w:val="0"/>
        <w:spacing w:line="360" w:lineRule="auto"/>
        <w:ind w:right="1"/>
        <w:jc w:val="both"/>
        <w:rPr>
          <w:b/>
          <w:bCs/>
        </w:rPr>
      </w:pPr>
    </w:p>
    <w:p w14:paraId="22AA2C72" w14:textId="77777777" w:rsidR="00664DBD" w:rsidRPr="00FE545C" w:rsidRDefault="00664DBD" w:rsidP="00664DB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577DDFD" w14:textId="77777777" w:rsidR="00664DBD" w:rsidRPr="00FE545C" w:rsidRDefault="00664DBD" w:rsidP="00664DB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28C252E" w14:textId="77777777" w:rsidR="00664DBD" w:rsidRDefault="00664DBD" w:rsidP="00664DBD">
      <w:pPr>
        <w:jc w:val="both"/>
        <w:rPr>
          <w:sz w:val="18"/>
          <w:szCs w:val="18"/>
        </w:rPr>
      </w:pPr>
    </w:p>
    <w:p w14:paraId="257B0957" w14:textId="77777777" w:rsidR="00664DBD" w:rsidRPr="002A16E2" w:rsidRDefault="00664DBD" w:rsidP="00664DB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C2207D9" w14:textId="77777777" w:rsidR="00664DBD" w:rsidRPr="002A16E2" w:rsidRDefault="00664DBD" w:rsidP="00664DB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0940758" w14:textId="77777777" w:rsidR="00664DBD" w:rsidRDefault="00664DBD" w:rsidP="00664D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9EA8A06" w14:textId="77777777" w:rsidR="00664DBD" w:rsidRDefault="00664DBD" w:rsidP="00664DB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BDAD7F" w14:textId="4E3496E5" w:rsidR="00664DBD" w:rsidRPr="002A16E2" w:rsidRDefault="00664DBD" w:rsidP="00664D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C41492">
        <w:rPr>
          <w:b/>
          <w:color w:val="000000"/>
          <w:sz w:val="22"/>
          <w:szCs w:val="22"/>
          <w:lang w:eastAsia="ar-SA"/>
        </w:rPr>
        <w:t>stację robocze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58B5A625" w14:textId="097A1738" w:rsidR="00664DBD" w:rsidRPr="002A16E2" w:rsidRDefault="00664DBD" w:rsidP="00664DB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41492">
        <w:rPr>
          <w:b/>
          <w:bCs/>
          <w:color w:val="000000"/>
          <w:sz w:val="22"/>
          <w:szCs w:val="22"/>
          <w:lang w:eastAsia="ar-SA"/>
        </w:rPr>
        <w:t>stacje robocze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4BB3BE72" w14:textId="77777777" w:rsidR="00664DBD" w:rsidRPr="002A16E2" w:rsidRDefault="00664DBD" w:rsidP="00664D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9DEF8F" w14:textId="77777777" w:rsidR="00664DBD" w:rsidRPr="002A16E2" w:rsidRDefault="00664DBD" w:rsidP="00664DB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FC1A1D" w14:textId="77777777" w:rsidR="00664DBD" w:rsidRPr="002A16E2" w:rsidRDefault="00664DBD" w:rsidP="00664DB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82AA38" w14:textId="77777777" w:rsidR="00664DBD" w:rsidRPr="002A16E2" w:rsidRDefault="00664DBD" w:rsidP="00664DB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4DBD" w:rsidRPr="002A16E2" w14:paraId="636D0495" w14:textId="77777777" w:rsidTr="002B452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8FE75" w14:textId="77777777" w:rsidR="00664DBD" w:rsidRPr="002A16E2" w:rsidRDefault="00664DBD" w:rsidP="002B45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6BFB9" w14:textId="77777777" w:rsidR="00664DBD" w:rsidRPr="002A16E2" w:rsidRDefault="00664DBD" w:rsidP="002B45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985E14B" w14:textId="77777777" w:rsidR="00664DBD" w:rsidRPr="002A16E2" w:rsidRDefault="00664DBD" w:rsidP="002B45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0BFDA" w14:textId="77777777" w:rsidR="00664DBD" w:rsidRPr="002A16E2" w:rsidRDefault="00664DBD" w:rsidP="002B45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64DBD" w:rsidRPr="002A16E2" w14:paraId="5899E4A2" w14:textId="77777777" w:rsidTr="002B452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5A1AB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7F949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32907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64DBD" w:rsidRPr="002A16E2" w14:paraId="5DB34B0E" w14:textId="77777777" w:rsidTr="002B452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4F4B1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BFBF9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E58D9" w14:textId="77777777" w:rsidR="00664DBD" w:rsidRPr="002A16E2" w:rsidRDefault="00664DBD" w:rsidP="002B45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2534A34" w14:textId="77777777" w:rsidR="00664DBD" w:rsidRPr="002A16E2" w:rsidRDefault="00664DBD" w:rsidP="00664D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05278DF" w14:textId="77777777" w:rsidR="00664DBD" w:rsidRPr="002A16E2" w:rsidRDefault="00664DBD" w:rsidP="00664DB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6F3BD88" w14:textId="77777777" w:rsidR="00664DBD" w:rsidRPr="002A16E2" w:rsidRDefault="00664DBD" w:rsidP="00664DB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FBADEEE" w14:textId="77777777" w:rsidR="00664DBD" w:rsidRPr="002A16E2" w:rsidRDefault="00664DBD" w:rsidP="00664DB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F06FFBE" w14:textId="77777777" w:rsidR="00664DBD" w:rsidRPr="002A16E2" w:rsidRDefault="00664DBD" w:rsidP="00664D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1A8DE71B" w14:textId="77777777" w:rsidR="00664DBD" w:rsidRPr="002A16E2" w:rsidRDefault="00664DBD" w:rsidP="00664DB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E7AA6F" w14:textId="77777777" w:rsidR="00664DBD" w:rsidRPr="002A16E2" w:rsidRDefault="00664DBD" w:rsidP="00664D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28243EE" w14:textId="77777777" w:rsidR="00664DBD" w:rsidRPr="002A16E2" w:rsidRDefault="00664DBD" w:rsidP="00664D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A74F8F9" w14:textId="77777777" w:rsidR="00664DBD" w:rsidRPr="002A16E2" w:rsidRDefault="00664DBD" w:rsidP="00664D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480376F" w14:textId="77777777" w:rsidR="00664DBD" w:rsidRPr="00F47191" w:rsidRDefault="00664DBD" w:rsidP="00664DB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86F21B" w14:textId="77777777" w:rsidR="00FE545C" w:rsidRPr="00805A2F" w:rsidRDefault="00FE545C" w:rsidP="00805A2F"/>
    <w:sectPr w:rsidR="00FE545C" w:rsidRPr="00805A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29DAD" w14:textId="77777777" w:rsidR="0046736F" w:rsidRDefault="0046736F">
      <w:r>
        <w:separator/>
      </w:r>
    </w:p>
  </w:endnote>
  <w:endnote w:type="continuationSeparator" w:id="0">
    <w:p w14:paraId="33D6D1AD" w14:textId="77777777" w:rsidR="0046736F" w:rsidRDefault="00467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4D7C7" w14:textId="77777777" w:rsidR="009B0FB7" w:rsidRDefault="009B0F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89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95C7" w14:textId="77777777" w:rsidR="009B0FB7" w:rsidRDefault="009B0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DF9D3" w14:textId="77777777" w:rsidR="0046736F" w:rsidRDefault="0046736F">
      <w:r>
        <w:separator/>
      </w:r>
    </w:p>
  </w:footnote>
  <w:footnote w:type="continuationSeparator" w:id="0">
    <w:p w14:paraId="16C6D8EB" w14:textId="77777777" w:rsidR="0046736F" w:rsidRDefault="00467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5DE9" w14:textId="77777777" w:rsidR="009B0FB7" w:rsidRDefault="009B0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65B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D21F" w14:textId="77777777" w:rsidR="009B0FB7" w:rsidRDefault="009B0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39326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41678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6659178">
    <w:abstractNumId w:val="0"/>
  </w:num>
  <w:num w:numId="4" w16cid:durableId="1788231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36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3136"/>
    <w:rsid w:val="0046736F"/>
    <w:rsid w:val="004B7300"/>
    <w:rsid w:val="004C6753"/>
    <w:rsid w:val="00595C87"/>
    <w:rsid w:val="005D2C65"/>
    <w:rsid w:val="005E1995"/>
    <w:rsid w:val="005E6D94"/>
    <w:rsid w:val="0063384F"/>
    <w:rsid w:val="00643C6F"/>
    <w:rsid w:val="00646202"/>
    <w:rsid w:val="0065290F"/>
    <w:rsid w:val="00664DBD"/>
    <w:rsid w:val="006815F6"/>
    <w:rsid w:val="007748F0"/>
    <w:rsid w:val="007A4321"/>
    <w:rsid w:val="00805A2F"/>
    <w:rsid w:val="00833933"/>
    <w:rsid w:val="00853083"/>
    <w:rsid w:val="008B2F0C"/>
    <w:rsid w:val="008B4928"/>
    <w:rsid w:val="008D2AB8"/>
    <w:rsid w:val="008F1C66"/>
    <w:rsid w:val="00970FE4"/>
    <w:rsid w:val="009B0FB7"/>
    <w:rsid w:val="00A0022B"/>
    <w:rsid w:val="00A346FE"/>
    <w:rsid w:val="00A47B4D"/>
    <w:rsid w:val="00A83018"/>
    <w:rsid w:val="00AE3622"/>
    <w:rsid w:val="00B774DC"/>
    <w:rsid w:val="00C41492"/>
    <w:rsid w:val="00C969A6"/>
    <w:rsid w:val="00CA7D36"/>
    <w:rsid w:val="00CE06C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1E9ED74"/>
  <w15:chartTrackingRefBased/>
  <w15:docId w15:val="{EEA93C73-D4F5-4C0E-8967-4E3E749C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D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794</Words>
  <Characters>5632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2023-10-10T12:47:00Z</cp:lastPrinted>
  <dcterms:created xsi:type="dcterms:W3CDTF">2023-10-09T11:24:00Z</dcterms:created>
  <dcterms:modified xsi:type="dcterms:W3CDTF">2023-10-19T08:24:00Z</dcterms:modified>
</cp:coreProperties>
</file>