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AEA06" w14:textId="51DF2892" w:rsidR="00FB7F50" w:rsidRPr="002245BE" w:rsidRDefault="007849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490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84907">
        <w:rPr>
          <w:sz w:val="22"/>
          <w:szCs w:val="22"/>
        </w:rPr>
        <w:t>2023-11-06</w:t>
      </w:r>
    </w:p>
    <w:p w14:paraId="76409F1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44F9533" w14:textId="77777777" w:rsidR="00784907" w:rsidRPr="00784907" w:rsidRDefault="00784907" w:rsidP="00FB7F50">
      <w:pPr>
        <w:spacing w:after="40"/>
        <w:rPr>
          <w:b/>
          <w:bCs/>
          <w:sz w:val="22"/>
          <w:szCs w:val="22"/>
        </w:rPr>
      </w:pPr>
      <w:r w:rsidRPr="00784907">
        <w:rPr>
          <w:b/>
          <w:bCs/>
          <w:sz w:val="22"/>
          <w:szCs w:val="22"/>
        </w:rPr>
        <w:t>Akademia Górniczo - Hutnicza</w:t>
      </w:r>
    </w:p>
    <w:p w14:paraId="7B89D8A3" w14:textId="77777777" w:rsidR="00784907" w:rsidRPr="00784907" w:rsidRDefault="00784907" w:rsidP="00FB7F50">
      <w:pPr>
        <w:spacing w:after="40"/>
        <w:rPr>
          <w:b/>
          <w:bCs/>
          <w:sz w:val="22"/>
          <w:szCs w:val="22"/>
        </w:rPr>
      </w:pPr>
      <w:r w:rsidRPr="00784907">
        <w:rPr>
          <w:b/>
          <w:bCs/>
          <w:sz w:val="22"/>
          <w:szCs w:val="22"/>
        </w:rPr>
        <w:t>im. Stanisława Staszica w Krakowie</w:t>
      </w:r>
    </w:p>
    <w:p w14:paraId="282487C2" w14:textId="7248EA36" w:rsidR="00FB7F50" w:rsidRPr="002245BE" w:rsidRDefault="00784907" w:rsidP="00FB7F50">
      <w:pPr>
        <w:spacing w:after="40"/>
        <w:rPr>
          <w:b/>
          <w:bCs/>
          <w:sz w:val="22"/>
          <w:szCs w:val="22"/>
        </w:rPr>
      </w:pPr>
      <w:r w:rsidRPr="00784907">
        <w:rPr>
          <w:b/>
          <w:bCs/>
          <w:sz w:val="22"/>
          <w:szCs w:val="22"/>
        </w:rPr>
        <w:t>Dział Zamówień Publicznych</w:t>
      </w:r>
    </w:p>
    <w:p w14:paraId="1C78D2C1" w14:textId="5ED13889" w:rsidR="00FB7F50" w:rsidRPr="002245BE" w:rsidRDefault="00784907" w:rsidP="00FB7F50">
      <w:pPr>
        <w:rPr>
          <w:sz w:val="22"/>
          <w:szCs w:val="22"/>
        </w:rPr>
      </w:pPr>
      <w:r w:rsidRPr="0078490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84907">
        <w:rPr>
          <w:sz w:val="22"/>
          <w:szCs w:val="22"/>
        </w:rPr>
        <w:t>30</w:t>
      </w:r>
    </w:p>
    <w:p w14:paraId="6239EF35" w14:textId="583B5339" w:rsidR="00FB7F50" w:rsidRPr="002245BE" w:rsidRDefault="00784907" w:rsidP="00FB7F50">
      <w:pPr>
        <w:rPr>
          <w:sz w:val="22"/>
          <w:szCs w:val="22"/>
        </w:rPr>
      </w:pPr>
      <w:r w:rsidRPr="0078490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84907">
        <w:rPr>
          <w:sz w:val="22"/>
          <w:szCs w:val="22"/>
        </w:rPr>
        <w:t>Kraków</w:t>
      </w:r>
    </w:p>
    <w:p w14:paraId="639AADD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00B753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72EB" w:rsidRPr="00607F9B" w14:paraId="46D88368" w14:textId="77777777" w:rsidTr="001A4E58">
        <w:trPr>
          <w:trHeight w:val="638"/>
        </w:trPr>
        <w:tc>
          <w:tcPr>
            <w:tcW w:w="959" w:type="dxa"/>
            <w:shd w:val="clear" w:color="auto" w:fill="auto"/>
          </w:tcPr>
          <w:bookmarkEnd w:id="0"/>
          <w:p w14:paraId="43743B33" w14:textId="77777777" w:rsidR="005A72EB" w:rsidRPr="00607F9B" w:rsidRDefault="005A72EB" w:rsidP="001A4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0FEBDE" w14:textId="77777777" w:rsidR="005A72EB" w:rsidRPr="00607F9B" w:rsidRDefault="005A72EB" w:rsidP="001A4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6A4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DC6A42">
              <w:rPr>
                <w:b/>
                <w:bCs/>
                <w:sz w:val="22"/>
                <w:szCs w:val="22"/>
              </w:rPr>
              <w:t xml:space="preserve">ostawa 3 monitorów wielkoformatowych wraz ze stojakami, 1 ekranu projekcyjnego i 7 sz. projektorów wraz z oprzyrządowaniem dla </w:t>
            </w:r>
            <w:proofErr w:type="spellStart"/>
            <w:r w:rsidRPr="00DC6A42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DC6A42">
              <w:rPr>
                <w:b/>
                <w:bCs/>
                <w:sz w:val="22"/>
                <w:szCs w:val="22"/>
              </w:rPr>
              <w:t xml:space="preserve"> - KC-zp.272-535/23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B360BDD" w14:textId="77777777" w:rsidR="005A72EB" w:rsidRDefault="005A72EB" w:rsidP="005A72EB">
      <w:pPr>
        <w:rPr>
          <w:sz w:val="22"/>
          <w:szCs w:val="22"/>
        </w:rPr>
      </w:pPr>
    </w:p>
    <w:p w14:paraId="63720A61" w14:textId="77777777" w:rsidR="005A72EB" w:rsidRDefault="005A72EB" w:rsidP="005A72EB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912D32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29051710" w14:textId="77777777" w:rsidR="005A72EB" w:rsidRPr="00912D32" w:rsidRDefault="005A72EB" w:rsidP="005A72EB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72EB" w14:paraId="3848EC45" w14:textId="77777777" w:rsidTr="001A4E58">
        <w:trPr>
          <w:cantSplit/>
        </w:trPr>
        <w:tc>
          <w:tcPr>
            <w:tcW w:w="10150" w:type="dxa"/>
          </w:tcPr>
          <w:p w14:paraId="435282E6" w14:textId="77777777" w:rsidR="005A72EB" w:rsidRPr="00D26ED6" w:rsidRDefault="005A72EB" w:rsidP="001A4E58">
            <w:pPr>
              <w:jc w:val="both"/>
              <w:rPr>
                <w:b/>
                <w:sz w:val="22"/>
                <w:szCs w:val="22"/>
              </w:rPr>
            </w:pPr>
            <w:r w:rsidRPr="00DC6A42">
              <w:rPr>
                <w:b/>
                <w:sz w:val="22"/>
                <w:szCs w:val="22"/>
              </w:rPr>
              <w:t>Zakłady Naukowo-Techniczne PROTEKO sp. z o.o.</w:t>
            </w:r>
          </w:p>
          <w:p w14:paraId="4F749356" w14:textId="77777777" w:rsidR="005A72EB" w:rsidRPr="009F0E5C" w:rsidRDefault="005A72EB" w:rsidP="001A4E58">
            <w:pPr>
              <w:jc w:val="both"/>
              <w:rPr>
                <w:bCs/>
                <w:sz w:val="22"/>
                <w:szCs w:val="22"/>
              </w:rPr>
            </w:pPr>
            <w:r w:rsidRPr="00DC6A42">
              <w:rPr>
                <w:bCs/>
                <w:sz w:val="22"/>
                <w:szCs w:val="22"/>
              </w:rPr>
              <w:t>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6A42">
              <w:rPr>
                <w:bCs/>
                <w:sz w:val="22"/>
                <w:szCs w:val="22"/>
              </w:rPr>
              <w:t>37A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4525A8" w14:textId="77777777" w:rsidR="005A72EB" w:rsidRPr="009F0E5C" w:rsidRDefault="005A72EB" w:rsidP="001A4E58">
            <w:pPr>
              <w:jc w:val="both"/>
              <w:rPr>
                <w:bCs/>
                <w:sz w:val="22"/>
                <w:szCs w:val="22"/>
              </w:rPr>
            </w:pPr>
            <w:r w:rsidRPr="00DC6A42">
              <w:rPr>
                <w:bCs/>
                <w:sz w:val="22"/>
                <w:szCs w:val="22"/>
              </w:rPr>
              <w:t>30-011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6A42">
              <w:rPr>
                <w:bCs/>
                <w:sz w:val="22"/>
                <w:szCs w:val="22"/>
              </w:rPr>
              <w:t>Kraków</w:t>
            </w:r>
          </w:p>
          <w:p w14:paraId="65C26895" w14:textId="77777777" w:rsidR="005A72EB" w:rsidRPr="00817E98" w:rsidRDefault="005A72EB" w:rsidP="001A4E5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DC6A42">
              <w:rPr>
                <w:sz w:val="22"/>
                <w:szCs w:val="22"/>
              </w:rPr>
              <w:t xml:space="preserve">dostawa 3 monitorów wielkoformatowych wraz ze stojakami, 1 ekranu projekcyjnego i 7 sz. projektorów wraz z oprzyrządowaniem dla </w:t>
            </w:r>
            <w:proofErr w:type="spellStart"/>
            <w:r w:rsidRPr="00DC6A42">
              <w:rPr>
                <w:sz w:val="22"/>
                <w:szCs w:val="22"/>
              </w:rPr>
              <w:t>WGGiOŚ</w:t>
            </w:r>
            <w:proofErr w:type="spellEnd"/>
            <w:r w:rsidRPr="00DC6A42">
              <w:rPr>
                <w:sz w:val="22"/>
                <w:szCs w:val="22"/>
              </w:rPr>
              <w:t xml:space="preserve"> - KC-zp.272-535/23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C6A42">
              <w:rPr>
                <w:b/>
                <w:sz w:val="22"/>
                <w:szCs w:val="22"/>
              </w:rPr>
              <w:t>105 185.00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E331210" w14:textId="77777777" w:rsidR="005A72EB" w:rsidRDefault="005A72EB" w:rsidP="001A4E5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609CE1AA" w14:textId="77777777" w:rsidR="005A72EB" w:rsidRPr="00756CDA" w:rsidRDefault="005A72EB" w:rsidP="005A72E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"/>
        <w:gridCol w:w="3945"/>
        <w:gridCol w:w="1960"/>
        <w:gridCol w:w="1960"/>
        <w:gridCol w:w="1470"/>
      </w:tblGrid>
      <w:tr w:rsidR="005A72EB" w:rsidRPr="008567C7" w14:paraId="754E63EF" w14:textId="77777777" w:rsidTr="001A4E58">
        <w:trPr>
          <w:trHeight w:val="510"/>
        </w:trPr>
        <w:tc>
          <w:tcPr>
            <w:tcW w:w="466" w:type="pct"/>
            <w:vAlign w:val="center"/>
          </w:tcPr>
          <w:p w14:paraId="7D8A2559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bookmarkStart w:id="2" w:name="_Hlk150168427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916" w:type="pct"/>
            <w:vAlign w:val="center"/>
          </w:tcPr>
          <w:p w14:paraId="37C7CB6E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6D41DCC" w14:textId="77777777" w:rsidR="005A72EB" w:rsidRPr="008567C7" w:rsidRDefault="005A72EB" w:rsidP="001A4E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287BEA1" w14:textId="77777777" w:rsidR="005A72EB" w:rsidRPr="008567C7" w:rsidRDefault="005A72EB" w:rsidP="001A4E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7CA8DDB5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A72EB" w:rsidRPr="008567C7" w14:paraId="1FDB1A35" w14:textId="77777777" w:rsidTr="001A4E58">
        <w:tc>
          <w:tcPr>
            <w:tcW w:w="466" w:type="pct"/>
            <w:vAlign w:val="center"/>
          </w:tcPr>
          <w:p w14:paraId="5B5CB957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16" w:type="pct"/>
            <w:vAlign w:val="center"/>
          </w:tcPr>
          <w:p w14:paraId="0F3F1FA4" w14:textId="77777777" w:rsidR="005A72EB" w:rsidRPr="002B6761" w:rsidRDefault="005A72EB" w:rsidP="001A4E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>Zakłady Naukowo-Techniczne PROTEKO sp. z o.o.</w:t>
            </w:r>
          </w:p>
          <w:p w14:paraId="03AD92AD" w14:textId="77777777" w:rsidR="005A72EB" w:rsidRPr="008567C7" w:rsidRDefault="005A72EB" w:rsidP="001A4E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Wrocławska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37A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E09DE3" w14:textId="77777777" w:rsidR="005A72EB" w:rsidRPr="001B7815" w:rsidRDefault="005A72EB" w:rsidP="001A4E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30-011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815D94B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93DE531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68E6591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A72EB" w:rsidRPr="008567C7" w14:paraId="1EBE054C" w14:textId="77777777" w:rsidTr="001A4E58">
        <w:tc>
          <w:tcPr>
            <w:tcW w:w="466" w:type="pct"/>
            <w:vAlign w:val="center"/>
          </w:tcPr>
          <w:p w14:paraId="33893560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16" w:type="pct"/>
            <w:vAlign w:val="center"/>
          </w:tcPr>
          <w:p w14:paraId="31D180B6" w14:textId="77777777" w:rsidR="005A72EB" w:rsidRPr="002B6761" w:rsidRDefault="005A72EB" w:rsidP="001A4E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>Kraftmann</w:t>
            </w:r>
            <w:proofErr w:type="spellEnd"/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Cezary Czerny</w:t>
            </w:r>
          </w:p>
          <w:p w14:paraId="4D43A1FB" w14:textId="77777777" w:rsidR="005A72EB" w:rsidRPr="008567C7" w:rsidRDefault="005A72EB" w:rsidP="001A4E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Kabrioletu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A9E82F" w14:textId="77777777" w:rsidR="005A72EB" w:rsidRPr="001B7815" w:rsidRDefault="005A72EB" w:rsidP="001A4E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03-117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2F3D3049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56,63</w:t>
            </w:r>
          </w:p>
        </w:tc>
        <w:tc>
          <w:tcPr>
            <w:tcW w:w="952" w:type="pct"/>
            <w:vAlign w:val="center"/>
          </w:tcPr>
          <w:p w14:paraId="597238DC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DFC2FAF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96,63</w:t>
            </w:r>
          </w:p>
        </w:tc>
      </w:tr>
      <w:tr w:rsidR="005A72EB" w:rsidRPr="008567C7" w14:paraId="23843D81" w14:textId="77777777" w:rsidTr="001A4E58">
        <w:tc>
          <w:tcPr>
            <w:tcW w:w="466" w:type="pct"/>
            <w:vAlign w:val="center"/>
          </w:tcPr>
          <w:p w14:paraId="7ADDFB57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16" w:type="pct"/>
            <w:vAlign w:val="center"/>
          </w:tcPr>
          <w:p w14:paraId="3100246E" w14:textId="77777777" w:rsidR="005A72EB" w:rsidRPr="002B6761" w:rsidRDefault="005A72EB" w:rsidP="001A4E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D82521F" w14:textId="77777777" w:rsidR="005A72EB" w:rsidRPr="008567C7" w:rsidRDefault="005A72EB" w:rsidP="001A4E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955803" w14:textId="77777777" w:rsidR="005A72EB" w:rsidRPr="001B7815" w:rsidRDefault="005A72EB" w:rsidP="001A4E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B5E4287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56,42</w:t>
            </w:r>
          </w:p>
        </w:tc>
        <w:tc>
          <w:tcPr>
            <w:tcW w:w="952" w:type="pct"/>
            <w:vAlign w:val="center"/>
          </w:tcPr>
          <w:p w14:paraId="1A2B3446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6812565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96,42</w:t>
            </w:r>
          </w:p>
        </w:tc>
      </w:tr>
      <w:tr w:rsidR="005A72EB" w:rsidRPr="008567C7" w14:paraId="0C6B028D" w14:textId="77777777" w:rsidTr="001A4E58">
        <w:tc>
          <w:tcPr>
            <w:tcW w:w="466" w:type="pct"/>
            <w:vAlign w:val="center"/>
          </w:tcPr>
          <w:p w14:paraId="23383EFA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16" w:type="pct"/>
            <w:vAlign w:val="center"/>
          </w:tcPr>
          <w:p w14:paraId="3FD4D0BE" w14:textId="77777777" w:rsidR="005A72EB" w:rsidRPr="002B6761" w:rsidRDefault="005A72EB" w:rsidP="001A4E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>Trias AVI Sp. z o.o.</w:t>
            </w:r>
          </w:p>
          <w:p w14:paraId="6258CD48" w14:textId="77777777" w:rsidR="005A72EB" w:rsidRPr="008567C7" w:rsidRDefault="005A72EB" w:rsidP="001A4E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Kabaretowa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03C82F35" w14:textId="77777777" w:rsidR="005A72EB" w:rsidRPr="001B7815" w:rsidRDefault="005A72EB" w:rsidP="001A4E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01-942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31C7B4E2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43,77</w:t>
            </w:r>
          </w:p>
        </w:tc>
        <w:tc>
          <w:tcPr>
            <w:tcW w:w="952" w:type="pct"/>
            <w:vAlign w:val="center"/>
          </w:tcPr>
          <w:p w14:paraId="55731785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B5A25DA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 xml:space="preserve">  83,77</w:t>
            </w:r>
          </w:p>
        </w:tc>
      </w:tr>
      <w:tr w:rsidR="005A72EB" w:rsidRPr="008567C7" w14:paraId="6258D070" w14:textId="77777777" w:rsidTr="001A4E58">
        <w:tc>
          <w:tcPr>
            <w:tcW w:w="466" w:type="pct"/>
            <w:vAlign w:val="center"/>
          </w:tcPr>
          <w:p w14:paraId="004D9359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16" w:type="pct"/>
            <w:vAlign w:val="center"/>
          </w:tcPr>
          <w:p w14:paraId="3B1A72AE" w14:textId="77777777" w:rsidR="005A72EB" w:rsidRPr="002B6761" w:rsidRDefault="005A72EB" w:rsidP="001A4E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Elmar Anna </w:t>
            </w:r>
            <w:proofErr w:type="spellStart"/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>Karnas</w:t>
            </w:r>
            <w:proofErr w:type="spellEnd"/>
          </w:p>
          <w:p w14:paraId="00AE63A5" w14:textId="77777777" w:rsidR="005A72EB" w:rsidRPr="008567C7" w:rsidRDefault="005A72EB" w:rsidP="001A4E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3D31580E" w14:textId="77777777" w:rsidR="005A72EB" w:rsidRPr="001B7815" w:rsidRDefault="005A72EB" w:rsidP="001A4E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36-030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Błażowa</w:t>
            </w:r>
          </w:p>
        </w:tc>
        <w:tc>
          <w:tcPr>
            <w:tcW w:w="952" w:type="pct"/>
            <w:vAlign w:val="center"/>
          </w:tcPr>
          <w:p w14:paraId="290BE3E2" w14:textId="66F32696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48322F64" w14:textId="6D1226DA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4850E472" w14:textId="220A7658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5A72EB" w:rsidRPr="008567C7" w14:paraId="2D1364B9" w14:textId="77777777" w:rsidTr="001A4E58">
        <w:tc>
          <w:tcPr>
            <w:tcW w:w="466" w:type="pct"/>
            <w:vAlign w:val="center"/>
          </w:tcPr>
          <w:p w14:paraId="04414F87" w14:textId="77777777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16" w:type="pct"/>
            <w:vAlign w:val="center"/>
          </w:tcPr>
          <w:p w14:paraId="5894A4AA" w14:textId="77777777" w:rsidR="005A72EB" w:rsidRPr="002B6761" w:rsidRDefault="005A72EB" w:rsidP="001A4E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>Wilanka</w:t>
            </w:r>
            <w:proofErr w:type="spellEnd"/>
            <w:r w:rsidRPr="00DC6A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597DF78E" w14:textId="77777777" w:rsidR="005A72EB" w:rsidRPr="008567C7" w:rsidRDefault="005A72EB" w:rsidP="001A4E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Lindleya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8EEEB5" w14:textId="77777777" w:rsidR="005A72EB" w:rsidRPr="001B7815" w:rsidRDefault="005A72EB" w:rsidP="001A4E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02-013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A4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66873B8" w14:textId="374954C0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402C04C7" w14:textId="5C5F85E3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73C02334" w14:textId="499A37EE" w:rsidR="005A72EB" w:rsidRPr="008567C7" w:rsidRDefault="005A72EB" w:rsidP="001A4E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5C0BD729" w14:textId="0196616C" w:rsidR="005A72EB" w:rsidRPr="005A72EB" w:rsidRDefault="005A72EB" w:rsidP="005A72EB">
      <w:pPr>
        <w:ind w:firstLine="709"/>
        <w:jc w:val="both"/>
        <w:rPr>
          <w:color w:val="000000"/>
          <w:sz w:val="20"/>
          <w:szCs w:val="20"/>
        </w:rPr>
      </w:pPr>
      <w:r w:rsidRPr="005A72EB">
        <w:rPr>
          <w:color w:val="000000"/>
          <w:sz w:val="20"/>
          <w:szCs w:val="20"/>
        </w:rPr>
        <w:t>*Zamawiający nie przyznawał punktów. Oferta została odrzucona</w:t>
      </w:r>
    </w:p>
    <w:bookmarkEnd w:id="2"/>
    <w:p w14:paraId="0388DF56" w14:textId="77777777" w:rsidR="005A72EB" w:rsidRDefault="005A72EB" w:rsidP="005A72EB">
      <w:pPr>
        <w:spacing w:after="120"/>
        <w:jc w:val="both"/>
        <w:rPr>
          <w:color w:val="000000"/>
          <w:sz w:val="22"/>
          <w:szCs w:val="22"/>
        </w:rPr>
      </w:pPr>
    </w:p>
    <w:sectPr w:rsidR="005A72E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9F37A" w14:textId="77777777" w:rsidR="007F69C8" w:rsidRDefault="007F69C8">
      <w:r>
        <w:separator/>
      </w:r>
    </w:p>
  </w:endnote>
  <w:endnote w:type="continuationSeparator" w:id="0">
    <w:p w14:paraId="259F516D" w14:textId="77777777" w:rsidR="007F69C8" w:rsidRDefault="007F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8FA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0B64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4D7B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845F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D5FF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49BA1" w14:textId="77777777" w:rsidR="007F69C8" w:rsidRDefault="007F69C8">
      <w:r>
        <w:separator/>
      </w:r>
    </w:p>
  </w:footnote>
  <w:footnote w:type="continuationSeparator" w:id="0">
    <w:p w14:paraId="59E5BA52" w14:textId="77777777" w:rsidR="007F69C8" w:rsidRDefault="007F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A3F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90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F1E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9C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72EB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4907"/>
    <w:rsid w:val="007E2ACC"/>
    <w:rsid w:val="007E68C5"/>
    <w:rsid w:val="007F69C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C942A"/>
  <w15:chartTrackingRefBased/>
  <w15:docId w15:val="{379ECFA6-2DA9-4551-BE27-370CF654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2023-11-06T12:07:00Z</cp:lastPrinted>
  <dcterms:created xsi:type="dcterms:W3CDTF">2023-11-06T12:05:00Z</dcterms:created>
  <dcterms:modified xsi:type="dcterms:W3CDTF">2023-11-06T12:07:00Z</dcterms:modified>
</cp:coreProperties>
</file>