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4E485" w14:textId="77777777" w:rsidR="00FB7F50" w:rsidRPr="002245BE" w:rsidRDefault="00722C4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22C4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22C4C">
        <w:rPr>
          <w:sz w:val="22"/>
          <w:szCs w:val="22"/>
        </w:rPr>
        <w:t>2023-11-06</w:t>
      </w:r>
    </w:p>
    <w:p w14:paraId="65DF8F5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C8AF251" w14:textId="77777777" w:rsidR="00722C4C" w:rsidRPr="00722C4C" w:rsidRDefault="00722C4C" w:rsidP="00FB7F50">
      <w:pPr>
        <w:spacing w:after="40"/>
        <w:rPr>
          <w:b/>
          <w:bCs/>
          <w:sz w:val="22"/>
          <w:szCs w:val="22"/>
        </w:rPr>
      </w:pPr>
      <w:r w:rsidRPr="00722C4C">
        <w:rPr>
          <w:b/>
          <w:bCs/>
          <w:sz w:val="22"/>
          <w:szCs w:val="22"/>
        </w:rPr>
        <w:t>Akademia Górniczo - Hutnicza</w:t>
      </w:r>
    </w:p>
    <w:p w14:paraId="097EF4FB" w14:textId="77777777" w:rsidR="00722C4C" w:rsidRPr="00722C4C" w:rsidRDefault="00722C4C" w:rsidP="00FB7F50">
      <w:pPr>
        <w:spacing w:after="40"/>
        <w:rPr>
          <w:b/>
          <w:bCs/>
          <w:sz w:val="22"/>
          <w:szCs w:val="22"/>
        </w:rPr>
      </w:pPr>
      <w:r w:rsidRPr="00722C4C">
        <w:rPr>
          <w:b/>
          <w:bCs/>
          <w:sz w:val="22"/>
          <w:szCs w:val="22"/>
        </w:rPr>
        <w:t>im. Stanisława Staszica w Krakowie</w:t>
      </w:r>
    </w:p>
    <w:p w14:paraId="6688F5B5" w14:textId="77777777" w:rsidR="00FB7F50" w:rsidRPr="002245BE" w:rsidRDefault="00722C4C" w:rsidP="00FB7F50">
      <w:pPr>
        <w:spacing w:after="40"/>
        <w:rPr>
          <w:b/>
          <w:bCs/>
          <w:sz w:val="22"/>
          <w:szCs w:val="22"/>
        </w:rPr>
      </w:pPr>
      <w:r w:rsidRPr="00722C4C">
        <w:rPr>
          <w:b/>
          <w:bCs/>
          <w:sz w:val="22"/>
          <w:szCs w:val="22"/>
        </w:rPr>
        <w:t>Dział Zamówień Publicznych</w:t>
      </w:r>
    </w:p>
    <w:p w14:paraId="2F470742" w14:textId="77777777" w:rsidR="00FB7F50" w:rsidRPr="002245BE" w:rsidRDefault="00722C4C" w:rsidP="00FB7F50">
      <w:pPr>
        <w:rPr>
          <w:sz w:val="22"/>
          <w:szCs w:val="22"/>
        </w:rPr>
      </w:pPr>
      <w:r w:rsidRPr="00722C4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22C4C">
        <w:rPr>
          <w:sz w:val="22"/>
          <w:szCs w:val="22"/>
        </w:rPr>
        <w:t>30</w:t>
      </w:r>
    </w:p>
    <w:p w14:paraId="52EE3509" w14:textId="77777777" w:rsidR="00FB7F50" w:rsidRPr="002245BE" w:rsidRDefault="00722C4C" w:rsidP="00FB7F50">
      <w:pPr>
        <w:rPr>
          <w:sz w:val="22"/>
          <w:szCs w:val="22"/>
        </w:rPr>
      </w:pPr>
      <w:r w:rsidRPr="00722C4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22C4C">
        <w:rPr>
          <w:sz w:val="22"/>
          <w:szCs w:val="22"/>
        </w:rPr>
        <w:t>Kraków</w:t>
      </w:r>
    </w:p>
    <w:p w14:paraId="17756DB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EFFD2D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22C4C" w:rsidRPr="00607F9B" w14:paraId="0707DB32" w14:textId="77777777" w:rsidTr="00AA7CBD">
        <w:trPr>
          <w:trHeight w:val="638"/>
        </w:trPr>
        <w:tc>
          <w:tcPr>
            <w:tcW w:w="1023" w:type="dxa"/>
            <w:shd w:val="clear" w:color="auto" w:fill="auto"/>
          </w:tcPr>
          <w:p w14:paraId="07483A28" w14:textId="77777777" w:rsidR="00722C4C" w:rsidRPr="00607F9B" w:rsidRDefault="00722C4C" w:rsidP="00500A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EBBEE9" w14:textId="03AA9958" w:rsidR="00722C4C" w:rsidRPr="00607F9B" w:rsidRDefault="00722C4C" w:rsidP="00500A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22C4C">
              <w:rPr>
                <w:sz w:val="22"/>
                <w:szCs w:val="22"/>
              </w:rPr>
              <w:t>przetarg</w:t>
            </w:r>
            <w:r w:rsidR="005058A0">
              <w:rPr>
                <w:sz w:val="22"/>
                <w:szCs w:val="22"/>
              </w:rPr>
              <w:t>u</w:t>
            </w:r>
            <w:r w:rsidRPr="00722C4C">
              <w:rPr>
                <w:sz w:val="22"/>
                <w:szCs w:val="22"/>
              </w:rPr>
              <w:t xml:space="preserve"> nieograniczon</w:t>
            </w:r>
            <w:r w:rsidR="005058A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2C4C">
              <w:rPr>
                <w:b/>
                <w:bCs/>
                <w:sz w:val="22"/>
                <w:szCs w:val="22"/>
              </w:rPr>
              <w:t>Dostaw</w:t>
            </w:r>
            <w:r w:rsidR="005058A0">
              <w:rPr>
                <w:b/>
                <w:bCs/>
                <w:sz w:val="22"/>
                <w:szCs w:val="22"/>
              </w:rPr>
              <w:t>ę</w:t>
            </w:r>
            <w:r w:rsidRPr="00722C4C">
              <w:rPr>
                <w:b/>
                <w:bCs/>
                <w:sz w:val="22"/>
                <w:szCs w:val="22"/>
              </w:rPr>
              <w:t xml:space="preserve"> 11 szt. komputerów stacjonarnych / jednostek centralnych na potrzeby </w:t>
            </w:r>
            <w:proofErr w:type="spellStart"/>
            <w:r w:rsidRPr="00722C4C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22C4C">
              <w:rPr>
                <w:b/>
                <w:sz w:val="22"/>
                <w:szCs w:val="22"/>
              </w:rPr>
              <w:t>KC-zp.272-518/23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0B222728" w14:textId="77777777" w:rsidR="00AA7CBD" w:rsidRPr="00AC124F" w:rsidRDefault="00AA7CBD" w:rsidP="00AA7CBD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AC124F">
        <w:rPr>
          <w:b/>
          <w:sz w:val="22"/>
          <w:szCs w:val="22"/>
        </w:rPr>
        <w:t>Akademia Górniczo - Hutnicza</w:t>
      </w:r>
    </w:p>
    <w:p w14:paraId="3844D4FE" w14:textId="77777777" w:rsidR="00AA7CBD" w:rsidRPr="00AC124F" w:rsidRDefault="00AA7CBD" w:rsidP="00AA7CBD">
      <w:pPr>
        <w:rPr>
          <w:b/>
          <w:sz w:val="22"/>
          <w:szCs w:val="22"/>
        </w:rPr>
      </w:pPr>
      <w:r w:rsidRPr="00AC124F">
        <w:rPr>
          <w:b/>
          <w:sz w:val="22"/>
          <w:szCs w:val="22"/>
        </w:rPr>
        <w:t>im. Stanisława Staszica w Krakowie</w:t>
      </w:r>
    </w:p>
    <w:p w14:paraId="43ABD53D" w14:textId="77777777" w:rsidR="00AA7CBD" w:rsidRPr="00912D32" w:rsidRDefault="00AA7CBD" w:rsidP="00AA7CBD">
      <w:pPr>
        <w:rPr>
          <w:sz w:val="22"/>
          <w:szCs w:val="22"/>
        </w:rPr>
      </w:pPr>
      <w:r w:rsidRPr="00AC124F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A7CBD" w14:paraId="50B7260E" w14:textId="77777777" w:rsidTr="00500A93">
        <w:trPr>
          <w:cantSplit/>
        </w:trPr>
        <w:tc>
          <w:tcPr>
            <w:tcW w:w="10150" w:type="dxa"/>
          </w:tcPr>
          <w:p w14:paraId="32204B25" w14:textId="77777777" w:rsidR="00AA7CBD" w:rsidRPr="00D26ED6" w:rsidRDefault="00AA7CBD" w:rsidP="00500A9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124F">
              <w:rPr>
                <w:b/>
                <w:sz w:val="22"/>
                <w:szCs w:val="22"/>
              </w:rPr>
              <w:t>PROGRESS Systemy Komputerowe Sp. z o.o.</w:t>
            </w:r>
          </w:p>
          <w:p w14:paraId="1BEF96F2" w14:textId="77777777" w:rsidR="00AA7CBD" w:rsidRPr="009F0E5C" w:rsidRDefault="00AA7CBD" w:rsidP="00500A93">
            <w:pPr>
              <w:jc w:val="both"/>
              <w:rPr>
                <w:bCs/>
                <w:sz w:val="22"/>
                <w:szCs w:val="22"/>
              </w:rPr>
            </w:pPr>
            <w:r w:rsidRPr="00AC124F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124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7E86D9" w14:textId="77777777" w:rsidR="00AA7CBD" w:rsidRPr="009F0E5C" w:rsidRDefault="00AA7CBD" w:rsidP="00500A93">
            <w:pPr>
              <w:jc w:val="both"/>
              <w:rPr>
                <w:bCs/>
                <w:sz w:val="22"/>
                <w:szCs w:val="22"/>
              </w:rPr>
            </w:pPr>
            <w:r w:rsidRPr="00AC124F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124F">
              <w:rPr>
                <w:bCs/>
                <w:sz w:val="22"/>
                <w:szCs w:val="22"/>
              </w:rPr>
              <w:t>Kraków</w:t>
            </w:r>
          </w:p>
          <w:p w14:paraId="7E0810DD" w14:textId="77777777" w:rsidR="00AA7CBD" w:rsidRPr="00D26ED6" w:rsidRDefault="00AA7CBD" w:rsidP="00500A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7BECEB" w14:textId="77777777" w:rsidR="00AA7CBD" w:rsidRPr="00D26ED6" w:rsidRDefault="00AA7CBD" w:rsidP="00500A9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124F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AC124F">
              <w:rPr>
                <w:sz w:val="22"/>
                <w:szCs w:val="22"/>
              </w:rPr>
              <w:t xml:space="preserve"> 11 szt. komputerów stacjonarnych / jednostek centralnych na potrzeby </w:t>
            </w:r>
            <w:proofErr w:type="spellStart"/>
            <w:r w:rsidRPr="00AC124F">
              <w:rPr>
                <w:sz w:val="22"/>
                <w:szCs w:val="22"/>
              </w:rPr>
              <w:t>WGGiOŚ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124F">
              <w:rPr>
                <w:b/>
                <w:sz w:val="22"/>
                <w:szCs w:val="22"/>
              </w:rPr>
              <w:t>107 969.40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B3CA5F3" w14:textId="77777777" w:rsidR="00AA7CBD" w:rsidRDefault="00AA7CBD" w:rsidP="00500A9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1D3BCB91" w14:textId="77777777" w:rsidR="00AA7CBD" w:rsidRPr="00756CDA" w:rsidRDefault="00AA7CBD" w:rsidP="00AA7CB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AA7CBD" w:rsidRPr="008567C7" w14:paraId="2B445A0F" w14:textId="77777777" w:rsidTr="00500A93">
        <w:trPr>
          <w:trHeight w:val="510"/>
        </w:trPr>
        <w:tc>
          <w:tcPr>
            <w:tcW w:w="709" w:type="dxa"/>
            <w:vAlign w:val="center"/>
          </w:tcPr>
          <w:p w14:paraId="19FD4368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40FBC6F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ABCA507" w14:textId="77777777" w:rsidR="00AA7CBD" w:rsidRPr="008567C7" w:rsidRDefault="00AA7CBD" w:rsidP="00500A9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213A196" w14:textId="77777777" w:rsidR="00AA7CBD" w:rsidRPr="008567C7" w:rsidRDefault="00AA7CBD" w:rsidP="00500A9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62AB921" w14:textId="77777777" w:rsidR="00AA7CBD" w:rsidRPr="008567C7" w:rsidRDefault="00AA7CBD" w:rsidP="00500A9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0D0553" w14:textId="77777777" w:rsidR="00AA7CBD" w:rsidRPr="008567C7" w:rsidRDefault="00AA7CBD" w:rsidP="00500A9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9225EE" w14:textId="77777777" w:rsidR="00AA7CBD" w:rsidRPr="008567C7" w:rsidRDefault="00AA7CBD" w:rsidP="00500A9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7C60124" w14:textId="77777777" w:rsidR="00AA7CBD" w:rsidRPr="008567C7" w:rsidRDefault="00AA7CBD" w:rsidP="00500A9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2268836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A7CBD" w:rsidRPr="008567C7" w14:paraId="035AC659" w14:textId="77777777" w:rsidTr="00500A93">
        <w:tc>
          <w:tcPr>
            <w:tcW w:w="709" w:type="dxa"/>
            <w:vAlign w:val="center"/>
          </w:tcPr>
          <w:p w14:paraId="783FAE23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E0879DD" w14:textId="77777777" w:rsidR="00AA7CBD" w:rsidRPr="002B6761" w:rsidRDefault="00AA7CBD" w:rsidP="00500A9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637E495" w14:textId="77777777" w:rsidR="00AA7CBD" w:rsidRPr="008567C7" w:rsidRDefault="00AA7CBD" w:rsidP="00500A9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49050B" w14:textId="77777777" w:rsidR="00AA7CBD" w:rsidRPr="001B7815" w:rsidRDefault="00AA7CBD" w:rsidP="00500A9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1533376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FEA261B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4C4DDC2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7C305F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587EA1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FFEE9B0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157E0DF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A7CBD" w:rsidRPr="008567C7" w14:paraId="0AB59BBE" w14:textId="77777777" w:rsidTr="00500A93">
        <w:tc>
          <w:tcPr>
            <w:tcW w:w="709" w:type="dxa"/>
            <w:vAlign w:val="center"/>
          </w:tcPr>
          <w:p w14:paraId="4C77F70F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14DD32A" w14:textId="77777777" w:rsidR="00AA7CBD" w:rsidRPr="002B6761" w:rsidRDefault="00AA7CBD" w:rsidP="00500A9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11AACE7F" w14:textId="77777777" w:rsidR="00AA7CBD" w:rsidRPr="008567C7" w:rsidRDefault="00AA7CBD" w:rsidP="00500A9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C0A89D" w14:textId="77777777" w:rsidR="00AA7CBD" w:rsidRPr="001B7815" w:rsidRDefault="00AA7CBD" w:rsidP="00500A9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A117E01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58,69</w:t>
            </w:r>
          </w:p>
        </w:tc>
        <w:tc>
          <w:tcPr>
            <w:tcW w:w="1134" w:type="dxa"/>
            <w:vAlign w:val="center"/>
          </w:tcPr>
          <w:p w14:paraId="6C1BC693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09DE9EC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523A13B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ED2B81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FAAB559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2FC0E19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98,69</w:t>
            </w:r>
          </w:p>
        </w:tc>
      </w:tr>
      <w:tr w:rsidR="00AA7CBD" w:rsidRPr="008567C7" w14:paraId="0C496AF8" w14:textId="77777777" w:rsidTr="00500A93">
        <w:tc>
          <w:tcPr>
            <w:tcW w:w="709" w:type="dxa"/>
            <w:vAlign w:val="center"/>
          </w:tcPr>
          <w:p w14:paraId="74248683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8493C29" w14:textId="77777777" w:rsidR="00AA7CBD" w:rsidRPr="002B6761" w:rsidRDefault="00AA7CBD" w:rsidP="00500A9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6C95D260" w14:textId="77777777" w:rsidR="00AA7CBD" w:rsidRPr="008567C7" w:rsidRDefault="00AA7CBD" w:rsidP="00500A9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Kamieniec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102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B492C7" w14:textId="77777777" w:rsidR="00AA7CBD" w:rsidRPr="001B7815" w:rsidRDefault="00AA7CBD" w:rsidP="00500A9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24F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1134" w:type="dxa"/>
            <w:vAlign w:val="center"/>
          </w:tcPr>
          <w:p w14:paraId="0C6FB756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50,36</w:t>
            </w:r>
          </w:p>
        </w:tc>
        <w:tc>
          <w:tcPr>
            <w:tcW w:w="1134" w:type="dxa"/>
            <w:vAlign w:val="center"/>
          </w:tcPr>
          <w:p w14:paraId="34D905F5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4C645D3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5715D82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1D245C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E08B8FC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FAD740A" w14:textId="77777777" w:rsidR="00AA7CBD" w:rsidRPr="008567C7" w:rsidRDefault="00AA7CBD" w:rsidP="00500A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4F">
              <w:rPr>
                <w:rFonts w:ascii="Times New Roman" w:hAnsi="Times New Roman" w:cs="Times New Roman"/>
                <w:sz w:val="18"/>
                <w:szCs w:val="18"/>
              </w:rPr>
              <w:t xml:space="preserve">  90,36</w:t>
            </w:r>
          </w:p>
        </w:tc>
      </w:tr>
    </w:tbl>
    <w:p w14:paraId="77995C92" w14:textId="77777777" w:rsidR="00AA7CBD" w:rsidRDefault="00AA7CBD" w:rsidP="00AA7CBD">
      <w:pPr>
        <w:spacing w:before="120"/>
        <w:ind w:firstLine="709"/>
        <w:jc w:val="both"/>
        <w:rPr>
          <w:color w:val="000000"/>
        </w:rPr>
      </w:pPr>
    </w:p>
    <w:p w14:paraId="51813AE2" w14:textId="77777777" w:rsidR="00AA7CBD" w:rsidRPr="001B7815" w:rsidRDefault="00AA7CBD" w:rsidP="00AA7CB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65BCD507" w14:textId="77777777" w:rsidR="00AA7CBD" w:rsidRDefault="00AA7CBD" w:rsidP="00AA7CBD">
      <w:pPr>
        <w:spacing w:before="120" w:after="120"/>
        <w:jc w:val="both"/>
        <w:rPr>
          <w:color w:val="000000"/>
          <w:sz w:val="16"/>
          <w:szCs w:val="16"/>
        </w:rPr>
      </w:pPr>
    </w:p>
    <w:p w14:paraId="18456116" w14:textId="77777777" w:rsidR="00AA7CBD" w:rsidRDefault="00AA7CBD" w:rsidP="00AA7CBD">
      <w:pPr>
        <w:spacing w:after="40" w:line="276" w:lineRule="auto"/>
        <w:jc w:val="both"/>
      </w:pPr>
      <w:r>
        <w:t>Informacja o terminie zawarcia umowy:</w:t>
      </w:r>
    </w:p>
    <w:p w14:paraId="38AA3FEA" w14:textId="77777777" w:rsidR="00AA7CBD" w:rsidRPr="00F33C66" w:rsidRDefault="00AA7CBD" w:rsidP="00AA7CB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E1DDB57" w14:textId="77777777" w:rsidR="00F960D7" w:rsidRDefault="00F960D7" w:rsidP="005058A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E120E" w14:textId="77777777" w:rsidR="00741B58" w:rsidRDefault="00741B58">
      <w:r>
        <w:separator/>
      </w:r>
    </w:p>
  </w:endnote>
  <w:endnote w:type="continuationSeparator" w:id="0">
    <w:p w14:paraId="77483421" w14:textId="77777777" w:rsidR="00741B58" w:rsidRDefault="0074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87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0AA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82BC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77AAC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3BCB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47514" w14:textId="77777777" w:rsidR="00741B58" w:rsidRDefault="00741B58">
      <w:r>
        <w:separator/>
      </w:r>
    </w:p>
  </w:footnote>
  <w:footnote w:type="continuationSeparator" w:id="0">
    <w:p w14:paraId="4E4CFC48" w14:textId="77777777" w:rsidR="00741B58" w:rsidRDefault="00741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E578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BF59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EEF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B5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58A0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2C4C"/>
    <w:rsid w:val="00741B5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7CB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FEA18"/>
  <w15:chartTrackingRefBased/>
  <w15:docId w15:val="{1206C812-8CFB-41AC-9079-19EF6C25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A7CB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2023-11-06T08:32:00Z</cp:lastPrinted>
  <dcterms:created xsi:type="dcterms:W3CDTF">2023-11-06T08:33:00Z</dcterms:created>
  <dcterms:modified xsi:type="dcterms:W3CDTF">2023-11-06T08:33:00Z</dcterms:modified>
</cp:coreProperties>
</file>