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EE12" w14:textId="77777777" w:rsidR="00CF7835" w:rsidRPr="004963DE" w:rsidRDefault="00501C43" w:rsidP="00CF7835">
      <w:pPr>
        <w:spacing w:after="600"/>
        <w:jc w:val="right"/>
      </w:pPr>
      <w:r w:rsidRPr="004963DE">
        <w:t>Niepołomice</w:t>
      </w:r>
      <w:r w:rsidR="00CF7835" w:rsidRPr="004963DE">
        <w:t xml:space="preserve"> dnia: </w:t>
      </w:r>
      <w:r w:rsidRPr="004963DE">
        <w:t>2023-11-03</w:t>
      </w:r>
    </w:p>
    <w:p w14:paraId="3D0E1D0E" w14:textId="77777777" w:rsidR="00CF7835" w:rsidRPr="004963DE" w:rsidRDefault="00501C43" w:rsidP="00CF7835">
      <w:pPr>
        <w:spacing w:line="360" w:lineRule="auto"/>
        <w:rPr>
          <w:b/>
          <w:bCs/>
        </w:rPr>
      </w:pPr>
      <w:r w:rsidRPr="004963DE">
        <w:rPr>
          <w:b/>
          <w:bCs/>
        </w:rPr>
        <w:t>GMINA NIEPOŁOMICE</w:t>
      </w:r>
    </w:p>
    <w:p w14:paraId="617D66DE" w14:textId="77777777" w:rsidR="00CF7835" w:rsidRPr="004963DE" w:rsidRDefault="00501C43" w:rsidP="00CF7835">
      <w:pPr>
        <w:spacing w:line="360" w:lineRule="auto"/>
      </w:pPr>
      <w:r w:rsidRPr="004963DE">
        <w:t>Pl. Zwycięstwa</w:t>
      </w:r>
      <w:r w:rsidR="00CF7835" w:rsidRPr="004963DE">
        <w:t xml:space="preserve"> </w:t>
      </w:r>
      <w:r w:rsidRPr="004963DE">
        <w:t>13</w:t>
      </w:r>
    </w:p>
    <w:p w14:paraId="22E0491D" w14:textId="77777777" w:rsidR="00CF7835" w:rsidRPr="004963DE" w:rsidRDefault="00501C43" w:rsidP="00CF7835">
      <w:r w:rsidRPr="004963DE">
        <w:t>32-005</w:t>
      </w:r>
      <w:r w:rsidR="00CF7835" w:rsidRPr="004963DE">
        <w:t xml:space="preserve"> </w:t>
      </w:r>
      <w:r w:rsidRPr="004963DE">
        <w:t>Niepołomice</w:t>
      </w:r>
    </w:p>
    <w:p w14:paraId="6804C640" w14:textId="23AF049C" w:rsidR="00CF7835" w:rsidRPr="004963D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963DE" w14:paraId="35604AB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66F80" w14:textId="77777777" w:rsidR="00CF7835" w:rsidRPr="004963D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963DE">
              <w:rPr>
                <w:b/>
                <w:spacing w:val="20"/>
              </w:rPr>
              <w:t>INFORMACJA Z OTWARCIA OFERT</w:t>
            </w:r>
          </w:p>
        </w:tc>
      </w:tr>
    </w:tbl>
    <w:p w14:paraId="4A1EC6FD" w14:textId="77777777" w:rsidR="00CF7835" w:rsidRPr="004963DE" w:rsidRDefault="00CF7835" w:rsidP="00CF7835">
      <w:pPr>
        <w:pStyle w:val="Nagwek"/>
        <w:tabs>
          <w:tab w:val="clear" w:pos="4536"/>
        </w:tabs>
        <w:spacing w:after="360"/>
      </w:pPr>
      <w:r w:rsidRPr="004963DE">
        <w:tab/>
        <w:t xml:space="preserve"> </w:t>
      </w:r>
    </w:p>
    <w:p w14:paraId="19C4AB75" w14:textId="77777777" w:rsidR="00CF7835" w:rsidRPr="004963D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963DE">
        <w:rPr>
          <w:rFonts w:eastAsia="Calibri"/>
          <w:lang w:eastAsia="en-US"/>
        </w:rPr>
        <w:t xml:space="preserve">Dotyczy </w:t>
      </w:r>
      <w:r w:rsidRPr="004963DE">
        <w:t>postępowania o udzielenie zamówienia publicznego</w:t>
      </w:r>
      <w:r w:rsidRPr="004963D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963DE" w14:paraId="6E186351" w14:textId="77777777" w:rsidTr="000C1C6D">
        <w:tc>
          <w:tcPr>
            <w:tcW w:w="2269" w:type="dxa"/>
            <w:shd w:val="clear" w:color="auto" w:fill="auto"/>
          </w:tcPr>
          <w:p w14:paraId="28F26F49" w14:textId="77777777" w:rsidR="00CF7835" w:rsidRPr="004963D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963D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A41DCE" w14:textId="77777777" w:rsidR="00CF7835" w:rsidRPr="004963DE" w:rsidRDefault="00501C4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63DE">
              <w:rPr>
                <w:bCs/>
              </w:rPr>
              <w:t>Realizacja przedsięwzięć niskoemisyjnych budynków jednorodzinnych w ramach programu STOP SMOG dla Gminy Niepołomice - Etap II - montaż pomp ciepła</w:t>
            </w:r>
            <w:r w:rsidR="00CF7835" w:rsidRPr="004963DE">
              <w:rPr>
                <w:bCs/>
              </w:rPr>
              <w:t>.</w:t>
            </w:r>
          </w:p>
        </w:tc>
      </w:tr>
      <w:tr w:rsidR="00501C43" w:rsidRPr="004963DE" w14:paraId="766836E4" w14:textId="77777777" w:rsidTr="0037191F">
        <w:tc>
          <w:tcPr>
            <w:tcW w:w="2269" w:type="dxa"/>
            <w:shd w:val="clear" w:color="auto" w:fill="auto"/>
          </w:tcPr>
          <w:p w14:paraId="38A70174" w14:textId="77777777" w:rsidR="00501C43" w:rsidRPr="004963DE" w:rsidRDefault="00501C43" w:rsidP="00371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963D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EF8FAF" w14:textId="77777777" w:rsidR="00501C43" w:rsidRPr="004963DE" w:rsidRDefault="00501C43" w:rsidP="00371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63DE">
              <w:rPr>
                <w:bCs/>
              </w:rPr>
              <w:t>ZP.271.29.2023</w:t>
            </w:r>
          </w:p>
        </w:tc>
      </w:tr>
    </w:tbl>
    <w:p w14:paraId="170EAEA9" w14:textId="77777777" w:rsidR="00D665F5" w:rsidRPr="004963DE" w:rsidRDefault="00D665F5" w:rsidP="00CF7835">
      <w:pPr>
        <w:spacing w:before="480" w:line="360" w:lineRule="auto"/>
        <w:jc w:val="both"/>
      </w:pPr>
      <w:r w:rsidRPr="004963DE">
        <w:t>Zamawiający, działając na podstawie art. 22</w:t>
      </w:r>
      <w:r w:rsidR="00601802" w:rsidRPr="004963DE">
        <w:t>2</w:t>
      </w:r>
      <w:r w:rsidRPr="004963DE">
        <w:t xml:space="preserve"> ust. 5 </w:t>
      </w:r>
      <w:r w:rsidRPr="004963DE">
        <w:rPr>
          <w:bCs/>
        </w:rPr>
        <w:t>ustawy z dnia 11 września 2019r. Prawo zamówień publicznych</w:t>
      </w:r>
      <w:r w:rsidRPr="004963DE">
        <w:t xml:space="preserve"> </w:t>
      </w:r>
      <w:r w:rsidR="00501C43" w:rsidRPr="004963DE">
        <w:t>(</w:t>
      </w:r>
      <w:proofErr w:type="spellStart"/>
      <w:r w:rsidR="00501C43" w:rsidRPr="004963DE">
        <w:t>t.j</w:t>
      </w:r>
      <w:proofErr w:type="spellEnd"/>
      <w:r w:rsidR="00501C43" w:rsidRPr="004963DE">
        <w:t>. Dz. U. z 2023r. poz. 1605)</w:t>
      </w:r>
      <w:r w:rsidR="00490DC0" w:rsidRPr="004963DE">
        <w:t xml:space="preserve"> </w:t>
      </w:r>
      <w:r w:rsidRPr="004963DE">
        <w:t>udostępnia</w:t>
      </w:r>
      <w:r w:rsidR="00F95C33" w:rsidRPr="004963DE">
        <w:t xml:space="preserve"> </w:t>
      </w:r>
      <w:r w:rsidR="004C7E9B" w:rsidRPr="004963DE">
        <w:t>informacj</w:t>
      </w:r>
      <w:r w:rsidR="00577BC6" w:rsidRPr="004963DE">
        <w:t>ę</w:t>
      </w:r>
      <w:r w:rsidR="00035488" w:rsidRPr="004963DE">
        <w:t xml:space="preserve"> z otwarcia ofert</w:t>
      </w:r>
      <w:r w:rsidR="00577BC6" w:rsidRPr="004963DE">
        <w:t>.</w:t>
      </w:r>
    </w:p>
    <w:p w14:paraId="294F372D" w14:textId="62646AC5" w:rsidR="00A80738" w:rsidRPr="004963DE" w:rsidRDefault="00D665F5" w:rsidP="00CF7835">
      <w:pPr>
        <w:spacing w:before="120" w:after="120" w:line="360" w:lineRule="auto"/>
        <w:jc w:val="both"/>
      </w:pPr>
      <w:r w:rsidRPr="004963DE">
        <w:t>Podczas otwarcia ofert, mającego miejsce</w:t>
      </w:r>
      <w:r w:rsidR="00FF4AB1" w:rsidRPr="004963DE">
        <w:t xml:space="preserve"> w dniu </w:t>
      </w:r>
      <w:r w:rsidR="00501C43" w:rsidRPr="004963DE">
        <w:t>03</w:t>
      </w:r>
      <w:r w:rsidR="00F61B4F">
        <w:t>.</w:t>
      </w:r>
      <w:r w:rsidR="00501C43" w:rsidRPr="004963DE">
        <w:t>11</w:t>
      </w:r>
      <w:r w:rsidR="00F61B4F">
        <w:t>.</w:t>
      </w:r>
      <w:r w:rsidR="00501C43" w:rsidRPr="004963DE">
        <w:t>2023</w:t>
      </w:r>
      <w:r w:rsidR="00FF4AB1" w:rsidRPr="004963DE">
        <w:t xml:space="preserve"> o godz. </w:t>
      </w:r>
      <w:r w:rsidR="00501C43" w:rsidRPr="004963DE">
        <w:t>09:30</w:t>
      </w:r>
      <w:r w:rsidRPr="004963D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963DE" w14:paraId="3722C9B7" w14:textId="77777777" w:rsidTr="000C1C6D">
        <w:tc>
          <w:tcPr>
            <w:tcW w:w="1276" w:type="dxa"/>
            <w:shd w:val="clear" w:color="auto" w:fill="F2F2F2"/>
            <w:vAlign w:val="center"/>
          </w:tcPr>
          <w:p w14:paraId="5F049283" w14:textId="77777777" w:rsidR="00D665F5" w:rsidRPr="004963DE" w:rsidRDefault="00960CEB" w:rsidP="003F57CD">
            <w:pPr>
              <w:spacing w:before="120" w:after="120"/>
              <w:jc w:val="center"/>
            </w:pPr>
            <w:r w:rsidRPr="004963DE">
              <w:t>O</w:t>
            </w:r>
            <w:r w:rsidR="00D665F5" w:rsidRPr="004963DE">
              <w:t>fert</w:t>
            </w:r>
            <w:r w:rsidRPr="004963D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758B46" w14:textId="77777777" w:rsidR="00D665F5" w:rsidRPr="004963DE" w:rsidRDefault="00D665F5" w:rsidP="003F57CD">
            <w:pPr>
              <w:spacing w:before="120" w:after="120"/>
              <w:jc w:val="center"/>
            </w:pPr>
            <w:r w:rsidRPr="004963DE">
              <w:t>Nazwa</w:t>
            </w:r>
            <w:r w:rsidR="003F57CD" w:rsidRPr="004963DE">
              <w:t xml:space="preserve"> </w:t>
            </w:r>
            <w:r w:rsidRPr="004963D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16CD48C" w14:textId="77777777" w:rsidR="00D665F5" w:rsidRPr="004963DE" w:rsidRDefault="00D665F5" w:rsidP="003F57CD">
            <w:pPr>
              <w:spacing w:before="120" w:after="120"/>
              <w:jc w:val="center"/>
            </w:pPr>
            <w:r w:rsidRPr="004963DE">
              <w:t>Cena oferty</w:t>
            </w:r>
          </w:p>
        </w:tc>
      </w:tr>
      <w:tr w:rsidR="00501C43" w:rsidRPr="004963DE" w14:paraId="6F1482D5" w14:textId="77777777" w:rsidTr="0037191F">
        <w:tc>
          <w:tcPr>
            <w:tcW w:w="1276" w:type="dxa"/>
            <w:shd w:val="clear" w:color="auto" w:fill="auto"/>
            <w:vAlign w:val="center"/>
          </w:tcPr>
          <w:p w14:paraId="4CA13690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1</w:t>
            </w:r>
          </w:p>
        </w:tc>
        <w:tc>
          <w:tcPr>
            <w:tcW w:w="4961" w:type="dxa"/>
            <w:shd w:val="clear" w:color="auto" w:fill="auto"/>
          </w:tcPr>
          <w:p w14:paraId="5FB71E48" w14:textId="77777777" w:rsidR="00501C43" w:rsidRPr="004963DE" w:rsidRDefault="00501C43" w:rsidP="0037191F">
            <w:pPr>
              <w:spacing w:before="80" w:after="40"/>
            </w:pPr>
            <w:r w:rsidRPr="004963DE">
              <w:t>KLIMASOFT SPÓŁKA Z OGRANICZONĄ ODPOWIEDZIALNOŚCIĄ SPÓŁKA KOMANDYTOWA</w:t>
            </w:r>
          </w:p>
          <w:p w14:paraId="0F11A68C" w14:textId="4D929947" w:rsidR="00501C43" w:rsidRPr="004963DE" w:rsidRDefault="004963DE" w:rsidP="0037191F">
            <w:proofErr w:type="spellStart"/>
            <w:r>
              <w:t>ul.</w:t>
            </w:r>
            <w:r w:rsidR="00501C43" w:rsidRPr="004963DE">
              <w:t>Odmętowa</w:t>
            </w:r>
            <w:proofErr w:type="spellEnd"/>
            <w:r w:rsidR="00501C43" w:rsidRPr="004963DE">
              <w:t xml:space="preserve"> 100A </w:t>
            </w:r>
          </w:p>
          <w:p w14:paraId="332EFC09" w14:textId="77777777" w:rsidR="00501C43" w:rsidRPr="004963DE" w:rsidRDefault="00501C43" w:rsidP="0037191F">
            <w:pPr>
              <w:spacing w:after="80"/>
              <w:jc w:val="both"/>
            </w:pPr>
            <w:r w:rsidRPr="004963DE">
              <w:t>31-979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7C16F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193 968.00 zł</w:t>
            </w:r>
          </w:p>
        </w:tc>
      </w:tr>
      <w:tr w:rsidR="00501C43" w:rsidRPr="004963DE" w14:paraId="5C51025A" w14:textId="77777777" w:rsidTr="0037191F">
        <w:tc>
          <w:tcPr>
            <w:tcW w:w="1276" w:type="dxa"/>
            <w:shd w:val="clear" w:color="auto" w:fill="auto"/>
            <w:vAlign w:val="center"/>
          </w:tcPr>
          <w:p w14:paraId="00EC1879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2</w:t>
            </w:r>
          </w:p>
        </w:tc>
        <w:tc>
          <w:tcPr>
            <w:tcW w:w="4961" w:type="dxa"/>
            <w:shd w:val="clear" w:color="auto" w:fill="auto"/>
          </w:tcPr>
          <w:p w14:paraId="7C738D6E" w14:textId="77777777" w:rsidR="00501C43" w:rsidRPr="004963DE" w:rsidRDefault="00501C43" w:rsidP="0037191F">
            <w:pPr>
              <w:spacing w:before="80" w:after="40"/>
            </w:pPr>
            <w:r w:rsidRPr="004963DE">
              <w:t>INERGIS S.A.</w:t>
            </w:r>
          </w:p>
          <w:p w14:paraId="7805ACFE" w14:textId="0D9E1F9E" w:rsidR="00501C43" w:rsidRPr="004963DE" w:rsidRDefault="004963DE" w:rsidP="0037191F">
            <w:r>
              <w:t xml:space="preserve">ul. </w:t>
            </w:r>
            <w:r w:rsidR="00501C43" w:rsidRPr="004963DE">
              <w:t xml:space="preserve">Kisielewskiego 18/28B </w:t>
            </w:r>
          </w:p>
          <w:p w14:paraId="0CCA9792" w14:textId="77777777" w:rsidR="00501C43" w:rsidRPr="004963DE" w:rsidRDefault="00501C43" w:rsidP="0037191F">
            <w:pPr>
              <w:spacing w:after="80"/>
              <w:jc w:val="both"/>
            </w:pPr>
            <w:r w:rsidRPr="004963DE">
              <w:t>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562ED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341 604.00 zł</w:t>
            </w:r>
          </w:p>
        </w:tc>
      </w:tr>
      <w:tr w:rsidR="00501C43" w:rsidRPr="004963DE" w14:paraId="5D229427" w14:textId="77777777" w:rsidTr="0037191F">
        <w:tc>
          <w:tcPr>
            <w:tcW w:w="1276" w:type="dxa"/>
            <w:shd w:val="clear" w:color="auto" w:fill="auto"/>
            <w:vAlign w:val="center"/>
          </w:tcPr>
          <w:p w14:paraId="2AD411E2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3</w:t>
            </w:r>
          </w:p>
        </w:tc>
        <w:tc>
          <w:tcPr>
            <w:tcW w:w="4961" w:type="dxa"/>
            <w:shd w:val="clear" w:color="auto" w:fill="auto"/>
          </w:tcPr>
          <w:p w14:paraId="24BEE71E" w14:textId="77777777" w:rsidR="00501C43" w:rsidRPr="004963DE" w:rsidRDefault="00501C43" w:rsidP="0037191F">
            <w:pPr>
              <w:spacing w:before="80" w:after="40"/>
            </w:pPr>
            <w:proofErr w:type="spellStart"/>
            <w:r w:rsidRPr="004963DE">
              <w:t>Ekologika</w:t>
            </w:r>
            <w:proofErr w:type="spellEnd"/>
            <w:r w:rsidRPr="004963DE">
              <w:t xml:space="preserve"> Sp. z o.o.</w:t>
            </w:r>
          </w:p>
          <w:p w14:paraId="4AB51F79" w14:textId="476BE6A0" w:rsidR="00501C43" w:rsidRPr="004963DE" w:rsidRDefault="004963DE" w:rsidP="0037191F">
            <w:r>
              <w:t xml:space="preserve">ul. </w:t>
            </w:r>
            <w:r w:rsidR="00501C43" w:rsidRPr="004963DE">
              <w:t xml:space="preserve">Polna 6 </w:t>
            </w:r>
          </w:p>
          <w:p w14:paraId="218539EE" w14:textId="77777777" w:rsidR="00501C43" w:rsidRPr="004963DE" w:rsidRDefault="00501C43" w:rsidP="0037191F">
            <w:pPr>
              <w:spacing w:after="80"/>
              <w:jc w:val="both"/>
            </w:pPr>
            <w:r w:rsidRPr="004963DE">
              <w:t>21-560 Rzeczyca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C1231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637 038.00 zł</w:t>
            </w:r>
          </w:p>
        </w:tc>
      </w:tr>
      <w:tr w:rsidR="00501C43" w:rsidRPr="004963DE" w14:paraId="492909DD" w14:textId="77777777" w:rsidTr="0037191F">
        <w:tc>
          <w:tcPr>
            <w:tcW w:w="1276" w:type="dxa"/>
            <w:shd w:val="clear" w:color="auto" w:fill="auto"/>
            <w:vAlign w:val="center"/>
          </w:tcPr>
          <w:p w14:paraId="129A7868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4</w:t>
            </w:r>
          </w:p>
        </w:tc>
        <w:tc>
          <w:tcPr>
            <w:tcW w:w="4961" w:type="dxa"/>
            <w:shd w:val="clear" w:color="auto" w:fill="auto"/>
          </w:tcPr>
          <w:p w14:paraId="4B09F842" w14:textId="77777777" w:rsidR="00501C43" w:rsidRPr="004963DE" w:rsidRDefault="00501C43" w:rsidP="0037191F">
            <w:pPr>
              <w:spacing w:before="80" w:after="40"/>
            </w:pPr>
            <w:proofErr w:type="spellStart"/>
            <w:r w:rsidRPr="004963DE">
              <w:t>Neoklima</w:t>
            </w:r>
            <w:proofErr w:type="spellEnd"/>
            <w:r w:rsidRPr="004963DE">
              <w:t xml:space="preserve"> spółka z ograniczoną odpowiedzialnością</w:t>
            </w:r>
          </w:p>
          <w:p w14:paraId="5885EAF2" w14:textId="52DC990A" w:rsidR="00501C43" w:rsidRPr="004963DE" w:rsidRDefault="004F17A0" w:rsidP="0037191F">
            <w:r>
              <w:t xml:space="preserve">ul. </w:t>
            </w:r>
            <w:r w:rsidR="00501C43" w:rsidRPr="004963DE">
              <w:t xml:space="preserve">Skośna 12 </w:t>
            </w:r>
          </w:p>
          <w:p w14:paraId="24932021" w14:textId="77777777" w:rsidR="00501C43" w:rsidRPr="004963DE" w:rsidRDefault="00501C43" w:rsidP="0037191F">
            <w:pPr>
              <w:spacing w:after="80"/>
              <w:jc w:val="both"/>
            </w:pPr>
            <w:r w:rsidRPr="004963DE"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46024" w14:textId="486C6FBE" w:rsidR="00501C43" w:rsidRPr="004963DE" w:rsidRDefault="00501C43" w:rsidP="0037191F">
            <w:pPr>
              <w:spacing w:before="80" w:after="80"/>
              <w:jc w:val="center"/>
            </w:pPr>
            <w:r w:rsidRPr="004963DE">
              <w:t>285 90</w:t>
            </w:r>
            <w:r w:rsidR="004963DE">
              <w:t>8</w:t>
            </w:r>
            <w:r w:rsidRPr="004963DE">
              <w:t>.40 zł</w:t>
            </w:r>
          </w:p>
        </w:tc>
      </w:tr>
      <w:tr w:rsidR="00501C43" w:rsidRPr="004963DE" w14:paraId="744611DD" w14:textId="77777777" w:rsidTr="0037191F">
        <w:tc>
          <w:tcPr>
            <w:tcW w:w="1276" w:type="dxa"/>
            <w:shd w:val="clear" w:color="auto" w:fill="auto"/>
            <w:vAlign w:val="center"/>
          </w:tcPr>
          <w:p w14:paraId="466C3362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5</w:t>
            </w:r>
          </w:p>
        </w:tc>
        <w:tc>
          <w:tcPr>
            <w:tcW w:w="4961" w:type="dxa"/>
            <w:shd w:val="clear" w:color="auto" w:fill="auto"/>
          </w:tcPr>
          <w:p w14:paraId="3FFC171C" w14:textId="77777777" w:rsidR="00501C43" w:rsidRPr="004963DE" w:rsidRDefault="00501C43" w:rsidP="0037191F">
            <w:pPr>
              <w:spacing w:before="80" w:after="40"/>
            </w:pPr>
            <w:r w:rsidRPr="004963DE">
              <w:t>MCE MAŁOPOLSKIE CENTRUM EKOLOGICZNE SŁAWOMIR MIGDAŁEK, PIOTR KOZŁOWSKI S.C.</w:t>
            </w:r>
          </w:p>
          <w:p w14:paraId="78387870" w14:textId="591031D5" w:rsidR="00F61B4F" w:rsidRDefault="00F61B4F" w:rsidP="0037191F">
            <w:r>
              <w:t>ul. Krakowska 28</w:t>
            </w:r>
          </w:p>
          <w:p w14:paraId="450F6536" w14:textId="436441AE" w:rsidR="00501C43" w:rsidRPr="004963DE" w:rsidRDefault="00501C43" w:rsidP="0037191F">
            <w:r w:rsidRPr="004963DE">
              <w:t xml:space="preserve">Klecza Dolna </w:t>
            </w:r>
          </w:p>
          <w:p w14:paraId="7AAAB2DD" w14:textId="3A9D6624" w:rsidR="00501C43" w:rsidRPr="004963DE" w:rsidRDefault="00501C43" w:rsidP="0037191F">
            <w:pPr>
              <w:spacing w:after="80"/>
              <w:jc w:val="both"/>
            </w:pPr>
            <w:r w:rsidRPr="004963DE">
              <w:t xml:space="preserve">34-124 Klecza </w:t>
            </w:r>
            <w:r w:rsidR="00F61B4F">
              <w:t>Górna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CB7DC" w14:textId="77777777" w:rsidR="00501C43" w:rsidRPr="004963DE" w:rsidRDefault="00501C43" w:rsidP="0037191F">
            <w:pPr>
              <w:spacing w:before="80" w:after="80"/>
              <w:jc w:val="center"/>
            </w:pPr>
            <w:r w:rsidRPr="004963DE">
              <w:t>374 800.00 zł</w:t>
            </w:r>
          </w:p>
        </w:tc>
      </w:tr>
    </w:tbl>
    <w:p w14:paraId="0D5E139B" w14:textId="77777777" w:rsidR="00F61B4F" w:rsidRDefault="00F61B4F" w:rsidP="00A80738">
      <w:pPr>
        <w:spacing w:before="120" w:after="120"/>
        <w:jc w:val="both"/>
      </w:pPr>
    </w:p>
    <w:sectPr w:rsidR="00F61B4F" w:rsidSect="00F61B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56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C497A" w14:textId="77777777" w:rsidR="00336744" w:rsidRDefault="00336744">
      <w:r>
        <w:separator/>
      </w:r>
    </w:p>
  </w:endnote>
  <w:endnote w:type="continuationSeparator" w:id="0">
    <w:p w14:paraId="0B79942D" w14:textId="77777777" w:rsidR="00336744" w:rsidRDefault="0033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8A2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990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8896B" w14:textId="0C508A40" w:rsidR="009F189D" w:rsidRPr="004963DE" w:rsidRDefault="009F189D" w:rsidP="004963DE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6AD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42FBA" w14:textId="77777777" w:rsidR="009F189D" w:rsidRDefault="009F189D">
    <w:pPr>
      <w:pStyle w:val="Stopka"/>
      <w:tabs>
        <w:tab w:val="clear" w:pos="4536"/>
      </w:tabs>
      <w:jc w:val="center"/>
    </w:pPr>
  </w:p>
  <w:p w14:paraId="12D7E5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7017" w14:textId="77777777" w:rsidR="00336744" w:rsidRDefault="00336744">
      <w:r>
        <w:separator/>
      </w:r>
    </w:p>
  </w:footnote>
  <w:footnote w:type="continuationSeparator" w:id="0">
    <w:p w14:paraId="742FB87D" w14:textId="77777777" w:rsidR="00336744" w:rsidRDefault="00336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C7E93" w14:textId="77777777" w:rsidR="00501C43" w:rsidRDefault="00501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B8E1F" w14:textId="77777777" w:rsidR="00501C43" w:rsidRDefault="00501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BF176" w14:textId="77777777" w:rsidR="00501C43" w:rsidRDefault="00501C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4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36744"/>
    <w:rsid w:val="00355C9D"/>
    <w:rsid w:val="003B6B36"/>
    <w:rsid w:val="003D72FD"/>
    <w:rsid w:val="003F57CD"/>
    <w:rsid w:val="00423179"/>
    <w:rsid w:val="00490DC0"/>
    <w:rsid w:val="00493F8C"/>
    <w:rsid w:val="004963DE"/>
    <w:rsid w:val="004C7E9B"/>
    <w:rsid w:val="004F17A0"/>
    <w:rsid w:val="00501C43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61B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3D8ECE"/>
  <w15:chartTrackingRefBased/>
  <w15:docId w15:val="{54E53567-DFAE-42DC-8546-AF743634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2023-11-03T10:48:00Z</cp:lastPrinted>
  <dcterms:created xsi:type="dcterms:W3CDTF">2023-11-03T10:52:00Z</dcterms:created>
  <dcterms:modified xsi:type="dcterms:W3CDTF">2023-11-03T10:52:00Z</dcterms:modified>
</cp:coreProperties>
</file>