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106BA" w:rsidRPr="004106BA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4106BA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106BA">
        <w:rPr>
          <w:rFonts w:ascii="Arial" w:hAnsi="Arial" w:cs="Arial"/>
        </w:rPr>
        <w:t>Szpital Specjalistyczny im. Stefana Żeromskiego SPZOZ w Krakowie</w:t>
      </w:r>
    </w:p>
    <w:p w:rsidR="006676AE" w:rsidRPr="0012157F" w:rsidRDefault="004106BA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106BA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4106BA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4106BA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106BA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4106BA">
        <w:rPr>
          <w:rFonts w:ascii="Arial" w:hAnsi="Arial" w:cs="Arial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106BA" w:rsidRPr="0012157F" w:rsidTr="00A056A6">
        <w:tc>
          <w:tcPr>
            <w:tcW w:w="9104" w:type="dxa"/>
            <w:shd w:val="clear" w:color="auto" w:fill="D9D9D9"/>
          </w:tcPr>
          <w:p w:rsidR="004106BA" w:rsidRPr="0012157F" w:rsidRDefault="004106BA" w:rsidP="00A056A6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106BA" w:rsidRPr="0012157F" w:rsidRDefault="004106BA" w:rsidP="00A056A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106BA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4106BA" w:rsidRPr="00612283" w:rsidRDefault="004106BA" w:rsidP="00A056A6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4106BA" w:rsidRPr="00612283" w:rsidRDefault="004106BA" w:rsidP="00A056A6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4106BA" w:rsidRPr="0012157F" w:rsidRDefault="004106BA" w:rsidP="00A056A6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4106B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106B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sprzętu jednorazowego sterylnego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106BA" w:rsidRPr="00A2540E" w:rsidTr="00A056A6">
        <w:tc>
          <w:tcPr>
            <w:tcW w:w="2269" w:type="dxa"/>
            <w:shd w:val="clear" w:color="auto" w:fill="auto"/>
          </w:tcPr>
          <w:p w:rsidR="004106BA" w:rsidRPr="00A2540E" w:rsidRDefault="004106BA" w:rsidP="00A056A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106BA" w:rsidRPr="00A2540E" w:rsidRDefault="004106BA" w:rsidP="00A056A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106B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SZP-271-46-2023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106BA" w:rsidRPr="004106BA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4106BA" w:rsidRPr="00992BD8" w:rsidRDefault="004106BA" w:rsidP="004106BA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4106BA" w:rsidP="004106BA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:rsidR="004106BA" w:rsidRPr="00A44833" w:rsidRDefault="004106BA" w:rsidP="004106BA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06BA" w:rsidRPr="0012157F" w:rsidRDefault="004106BA" w:rsidP="004106B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4106BA" w:rsidRPr="0012157F" w:rsidRDefault="004106BA" w:rsidP="004106BA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FF211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2702A" w:rsidRPr="0012157F" w:rsidRDefault="00D2702A" w:rsidP="000C2F9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92904" w:rsidRDefault="00B92904" w:rsidP="0038231F">
      <w:pPr>
        <w:spacing w:after="0" w:line="240" w:lineRule="auto"/>
      </w:pPr>
      <w:r>
        <w:separator/>
      </w:r>
    </w:p>
  </w:endnote>
  <w:endnote w:type="continuationSeparator" w:id="0">
    <w:p w:rsidR="00B92904" w:rsidRDefault="00B929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106BA" w:rsidRDefault="004106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106BA" w:rsidRDefault="004106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92904" w:rsidRDefault="00B92904" w:rsidP="0038231F">
      <w:pPr>
        <w:spacing w:after="0" w:line="240" w:lineRule="auto"/>
      </w:pPr>
      <w:r>
        <w:separator/>
      </w:r>
    </w:p>
  </w:footnote>
  <w:footnote w:type="continuationSeparator" w:id="0">
    <w:p w:rsidR="00B92904" w:rsidRDefault="00B92904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106BA" w:rsidRDefault="004106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106BA" w:rsidRDefault="004106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106BA" w:rsidRDefault="004106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9715028">
    <w:abstractNumId w:val="11"/>
  </w:num>
  <w:num w:numId="2" w16cid:durableId="361900264">
    <w:abstractNumId w:val="0"/>
  </w:num>
  <w:num w:numId="3" w16cid:durableId="1999651212">
    <w:abstractNumId w:val="10"/>
  </w:num>
  <w:num w:numId="4" w16cid:durableId="1214997988">
    <w:abstractNumId w:val="13"/>
  </w:num>
  <w:num w:numId="5" w16cid:durableId="564029413">
    <w:abstractNumId w:val="12"/>
  </w:num>
  <w:num w:numId="6" w16cid:durableId="409154008">
    <w:abstractNumId w:val="9"/>
  </w:num>
  <w:num w:numId="7" w16cid:durableId="2014338137">
    <w:abstractNumId w:val="1"/>
  </w:num>
  <w:num w:numId="8" w16cid:durableId="80834824">
    <w:abstractNumId w:val="6"/>
  </w:num>
  <w:num w:numId="9" w16cid:durableId="1324595">
    <w:abstractNumId w:val="4"/>
  </w:num>
  <w:num w:numId="10" w16cid:durableId="50076050">
    <w:abstractNumId w:val="7"/>
  </w:num>
  <w:num w:numId="11" w16cid:durableId="522399317">
    <w:abstractNumId w:val="5"/>
  </w:num>
  <w:num w:numId="12" w16cid:durableId="946884570">
    <w:abstractNumId w:val="8"/>
  </w:num>
  <w:num w:numId="13" w16cid:durableId="644046328">
    <w:abstractNumId w:val="3"/>
  </w:num>
  <w:num w:numId="14" w16cid:durableId="9569870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290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106B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2904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CAB327AB-C596-438D-BB6A-AB6C36240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726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2</cp:revision>
  <cp:lastPrinted>2016-07-26T10:32:00Z</cp:lastPrinted>
  <dcterms:created xsi:type="dcterms:W3CDTF">2023-10-26T07:59:00Z</dcterms:created>
  <dcterms:modified xsi:type="dcterms:W3CDTF">2023-10-26T07:59:00Z</dcterms:modified>
</cp:coreProperties>
</file>