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7CE55" w14:textId="77777777" w:rsidR="00081D13" w:rsidRPr="00353FDC" w:rsidRDefault="007F1C3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7F1C31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7F1C31">
        <w:rPr>
          <w:rFonts w:ascii="Arial" w:hAnsi="Arial" w:cs="Arial"/>
        </w:rPr>
        <w:t>2023-10-30</w:t>
      </w:r>
    </w:p>
    <w:p w14:paraId="38E38884" w14:textId="77777777" w:rsidR="00081D13" w:rsidRPr="00353FDC" w:rsidRDefault="007F1C3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F1C31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BF9108A" w14:textId="77777777" w:rsidR="00081D13" w:rsidRPr="00353FDC" w:rsidRDefault="007F1C31" w:rsidP="00081D13">
      <w:pPr>
        <w:spacing w:line="360" w:lineRule="auto"/>
        <w:ind w:right="3969"/>
        <w:rPr>
          <w:rFonts w:ascii="Arial" w:hAnsi="Arial" w:cs="Arial"/>
        </w:rPr>
      </w:pPr>
      <w:r w:rsidRPr="007F1C31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7F1C31">
        <w:rPr>
          <w:rFonts w:ascii="Arial" w:hAnsi="Arial" w:cs="Arial"/>
        </w:rPr>
        <w:t>66</w:t>
      </w:r>
    </w:p>
    <w:p w14:paraId="6CFC36C7" w14:textId="77777777" w:rsidR="00081D13" w:rsidRPr="00353FDC" w:rsidRDefault="007F1C31" w:rsidP="00081D13">
      <w:pPr>
        <w:ind w:right="3969"/>
        <w:rPr>
          <w:rFonts w:ascii="Arial" w:hAnsi="Arial" w:cs="Arial"/>
        </w:rPr>
      </w:pPr>
      <w:r w:rsidRPr="007F1C31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7F1C31">
        <w:rPr>
          <w:rFonts w:ascii="Arial" w:hAnsi="Arial" w:cs="Arial"/>
        </w:rPr>
        <w:t>Kraków</w:t>
      </w:r>
    </w:p>
    <w:p w14:paraId="22CE566C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D636E3" w14:textId="0E6ADB70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4710E29" w14:textId="48F35E89" w:rsidR="00014487" w:rsidRPr="00524B34" w:rsidRDefault="00014487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SZP.271-41/23-</w:t>
      </w:r>
      <w:r w:rsidR="00F635A2">
        <w:rPr>
          <w:rFonts w:ascii="Arial" w:hAnsi="Arial" w:cs="Arial"/>
          <w:bCs/>
          <w:sz w:val="18"/>
          <w:szCs w:val="18"/>
        </w:rPr>
        <w:t>770.EJK</w:t>
      </w:r>
    </w:p>
    <w:p w14:paraId="15049183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2074283" w14:textId="77777777" w:rsidTr="00C13EA9">
        <w:tc>
          <w:tcPr>
            <w:tcW w:w="10065" w:type="dxa"/>
            <w:shd w:val="clear" w:color="auto" w:fill="F2F2F2"/>
            <w:hideMark/>
          </w:tcPr>
          <w:p w14:paraId="6B4F0968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228CB2C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B8F41CD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1DC47BD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502A692" w14:textId="77777777" w:rsidTr="00081D13">
        <w:tc>
          <w:tcPr>
            <w:tcW w:w="2269" w:type="dxa"/>
            <w:shd w:val="clear" w:color="auto" w:fill="auto"/>
          </w:tcPr>
          <w:p w14:paraId="2AB90E94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871136B" w14:textId="77777777" w:rsidR="00081D13" w:rsidRPr="00353FDC" w:rsidRDefault="007F1C3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F1C31">
              <w:rPr>
                <w:rFonts w:ascii="Arial" w:hAnsi="Arial" w:cs="Arial"/>
                <w:bCs/>
              </w:rPr>
              <w:t>Zakup narzędzi medycznych jednorazowego użytku z dzierżawą zestawów  elektrochirurgicznych</w:t>
            </w:r>
          </w:p>
        </w:tc>
      </w:tr>
      <w:tr w:rsidR="007F1C31" w:rsidRPr="00353FDC" w14:paraId="1B046D0F" w14:textId="77777777" w:rsidTr="00C658DC">
        <w:tc>
          <w:tcPr>
            <w:tcW w:w="2269" w:type="dxa"/>
            <w:shd w:val="clear" w:color="auto" w:fill="auto"/>
          </w:tcPr>
          <w:p w14:paraId="11BCF972" w14:textId="77777777" w:rsidR="007F1C31" w:rsidRPr="00353FDC" w:rsidRDefault="007F1C31" w:rsidP="00C658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9BA4C0E" w14:textId="77777777" w:rsidR="007F1C31" w:rsidRPr="00353FDC" w:rsidRDefault="007F1C31" w:rsidP="00C658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F1C31">
              <w:rPr>
                <w:rFonts w:ascii="Arial" w:hAnsi="Arial" w:cs="Arial"/>
                <w:bCs/>
              </w:rPr>
              <w:t>SZP-271-41-2023</w:t>
            </w:r>
          </w:p>
        </w:tc>
      </w:tr>
    </w:tbl>
    <w:p w14:paraId="13D8A63A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796DC75F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F1C31" w:rsidRPr="007F1C31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F1C31" w:rsidRPr="007F1C31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F1C31" w:rsidRPr="00E1738E" w14:paraId="5F0ECF83" w14:textId="77777777" w:rsidTr="00C658DC">
        <w:trPr>
          <w:cantSplit/>
        </w:trPr>
        <w:tc>
          <w:tcPr>
            <w:tcW w:w="10080" w:type="dxa"/>
          </w:tcPr>
          <w:p w14:paraId="03869295" w14:textId="77777777" w:rsidR="007F1C31" w:rsidRDefault="007F1C31" w:rsidP="00C658D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F1C31">
              <w:rPr>
                <w:rFonts w:ascii="Arial" w:hAnsi="Arial" w:cs="Arial"/>
                <w:b/>
              </w:rPr>
              <w:t>Olympus Polska Sp. z o.o.</w:t>
            </w:r>
          </w:p>
          <w:p w14:paraId="5CB21666" w14:textId="77777777" w:rsidR="007F1C31" w:rsidRPr="00AC1F4A" w:rsidRDefault="007F1C31" w:rsidP="00C658D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F1C31">
              <w:rPr>
                <w:rFonts w:ascii="Arial" w:hAnsi="Arial" w:cs="Arial"/>
                <w:bCs/>
              </w:rPr>
              <w:t>ul. Wynalazek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F1C31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71230B4" w14:textId="77777777" w:rsidR="007F1C31" w:rsidRPr="00E1738E" w:rsidRDefault="007F1C31" w:rsidP="00C658D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F1C31">
              <w:rPr>
                <w:rFonts w:ascii="Arial" w:hAnsi="Arial" w:cs="Arial"/>
                <w:bCs/>
              </w:rPr>
              <w:t>02-677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F1C31">
              <w:rPr>
                <w:rFonts w:ascii="Arial" w:hAnsi="Arial" w:cs="Arial"/>
                <w:bCs/>
              </w:rPr>
              <w:t>Warszawa</w:t>
            </w:r>
          </w:p>
          <w:p w14:paraId="4FE34793" w14:textId="77777777" w:rsidR="007F1C31" w:rsidRPr="00BC506C" w:rsidRDefault="007F1C31" w:rsidP="00C658D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F1C31">
              <w:rPr>
                <w:rFonts w:ascii="Arial" w:hAnsi="Arial" w:cs="Arial"/>
                <w:b/>
              </w:rPr>
              <w:t>709 416.00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46A25BD" w14:textId="77777777" w:rsidR="00014487" w:rsidRDefault="007F1C31" w:rsidP="0001448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3DFE2DC" w14:textId="6F3E52EE" w:rsidR="00014487" w:rsidRPr="00014487" w:rsidRDefault="00014487" w:rsidP="0001448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014487">
              <w:rPr>
                <w:rFonts w:ascii="Arial" w:hAnsi="Arial" w:cs="Arial"/>
              </w:rPr>
              <w:t>Oferta spełnia warunki zawarte w SWZ, w ustawie Prawo zamówień publicznych  oraz jest najkorzystniejsza w kryteriach określonych w SWZ.</w:t>
            </w:r>
          </w:p>
        </w:tc>
      </w:tr>
    </w:tbl>
    <w:p w14:paraId="563BBA44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993"/>
        <w:gridCol w:w="2126"/>
      </w:tblGrid>
      <w:tr w:rsidR="00DF03FE" w:rsidRPr="008567C7" w14:paraId="411B29B8" w14:textId="77777777" w:rsidTr="00DF03F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C65AF33" w14:textId="77777777" w:rsidR="00DF03FE" w:rsidRPr="00553EDC" w:rsidRDefault="00DF03F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953" w:type="dxa"/>
            <w:shd w:val="clear" w:color="auto" w:fill="F2F2F2"/>
            <w:vAlign w:val="center"/>
          </w:tcPr>
          <w:p w14:paraId="73FF11F7" w14:textId="77777777" w:rsidR="00DF03FE" w:rsidRPr="00553EDC" w:rsidRDefault="00DF03F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1B6113CA" w14:textId="77777777" w:rsidR="00DF03FE" w:rsidRPr="00553EDC" w:rsidRDefault="00DF03F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F1C3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E229E2D" w14:textId="77777777" w:rsidR="00DF03FE" w:rsidRPr="00553EDC" w:rsidRDefault="00DF03F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F03FE" w:rsidRPr="008567C7" w14:paraId="5996ED9F" w14:textId="77777777" w:rsidTr="00DF03FE">
        <w:tc>
          <w:tcPr>
            <w:tcW w:w="851" w:type="dxa"/>
            <w:vAlign w:val="center"/>
          </w:tcPr>
          <w:p w14:paraId="4A1C5DF9" w14:textId="77777777" w:rsidR="00DF03FE" w:rsidRPr="00553EDC" w:rsidRDefault="00DF03FE" w:rsidP="00C65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1C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53" w:type="dxa"/>
            <w:vAlign w:val="center"/>
          </w:tcPr>
          <w:p w14:paraId="3D4DE309" w14:textId="77777777" w:rsidR="00DF03FE" w:rsidRPr="00553EDC" w:rsidRDefault="00DF03FE" w:rsidP="00C658D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F1C31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700BB858" w14:textId="77777777" w:rsidR="00DF03FE" w:rsidRPr="00553EDC" w:rsidRDefault="00DF03FE" w:rsidP="00C658D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F1C31">
              <w:rPr>
                <w:rFonts w:ascii="Arial" w:hAnsi="Arial" w:cs="Arial"/>
                <w:bCs/>
                <w:sz w:val="22"/>
                <w:szCs w:val="22"/>
              </w:rPr>
              <w:t>ul. Wynalazek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F1C31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CABED46" w14:textId="77777777" w:rsidR="00DF03FE" w:rsidRPr="00553EDC" w:rsidRDefault="00DF03FE" w:rsidP="00C658D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F1C31">
              <w:rPr>
                <w:rFonts w:ascii="Arial" w:hAnsi="Arial" w:cs="Arial"/>
                <w:bCs/>
                <w:sz w:val="22"/>
                <w:szCs w:val="22"/>
              </w:rPr>
              <w:t>02-677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F1C31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993" w:type="dxa"/>
            <w:vAlign w:val="center"/>
          </w:tcPr>
          <w:p w14:paraId="3ABA6016" w14:textId="700517B1" w:rsidR="00DF03FE" w:rsidRPr="00553EDC" w:rsidRDefault="00DF03FE" w:rsidP="00C65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1C3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7F1C3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126" w:type="dxa"/>
            <w:vAlign w:val="center"/>
          </w:tcPr>
          <w:p w14:paraId="64061D17" w14:textId="42D4125F" w:rsidR="00DF03FE" w:rsidRPr="00553EDC" w:rsidRDefault="00DF03FE" w:rsidP="00C658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1C3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7F1C3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0E26C6AE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0A0B37E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01297AE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A3BCA" w14:textId="77777777" w:rsidR="006A3192" w:rsidRDefault="006A3192">
      <w:r>
        <w:separator/>
      </w:r>
    </w:p>
  </w:endnote>
  <w:endnote w:type="continuationSeparator" w:id="0">
    <w:p w14:paraId="078D3ADD" w14:textId="77777777" w:rsidR="006A3192" w:rsidRDefault="006A3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90227" w14:textId="77777777" w:rsidR="007F1C31" w:rsidRDefault="007F1C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F9DB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0D1E85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D21CA" w14:textId="77777777" w:rsidR="007F1C31" w:rsidRDefault="007F1C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A166" w14:textId="77777777" w:rsidR="006A3192" w:rsidRDefault="006A3192">
      <w:r>
        <w:separator/>
      </w:r>
    </w:p>
  </w:footnote>
  <w:footnote w:type="continuationSeparator" w:id="0">
    <w:p w14:paraId="7CBE33C2" w14:textId="77777777" w:rsidR="006A3192" w:rsidRDefault="006A3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D7B3F" w14:textId="77777777" w:rsidR="007F1C31" w:rsidRDefault="007F1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BAE0F" w14:textId="77777777" w:rsidR="007F1C31" w:rsidRDefault="007F1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6087B" w14:textId="77777777" w:rsidR="007F1C31" w:rsidRDefault="007F1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192"/>
    <w:rsid w:val="00005838"/>
    <w:rsid w:val="00014487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3192"/>
    <w:rsid w:val="006E3089"/>
    <w:rsid w:val="00712C39"/>
    <w:rsid w:val="0075025B"/>
    <w:rsid w:val="00756CDA"/>
    <w:rsid w:val="007E2ACC"/>
    <w:rsid w:val="007E68C5"/>
    <w:rsid w:val="007F1C3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03FE"/>
    <w:rsid w:val="00E30B2D"/>
    <w:rsid w:val="00E62859"/>
    <w:rsid w:val="00E85D70"/>
    <w:rsid w:val="00F33C66"/>
    <w:rsid w:val="00F635A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62785"/>
  <w15:chartTrackingRefBased/>
  <w15:docId w15:val="{A357CA8D-E431-4934-BFC2-8381C2B4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2</Pages>
  <Words>193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2023-10-30T09:40:00Z</dcterms:created>
  <dcterms:modified xsi:type="dcterms:W3CDTF">2023-11-03T09:12:00Z</dcterms:modified>
</cp:coreProperties>
</file>