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98B3" w14:textId="43AFBDDA" w:rsidR="009432A1" w:rsidRPr="009432A1" w:rsidRDefault="009011F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011FA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011FA">
        <w:rPr>
          <w:rFonts w:ascii="Arial" w:hAnsi="Arial" w:cs="Arial"/>
          <w:sz w:val="24"/>
          <w:szCs w:val="24"/>
        </w:rPr>
        <w:t>2023-1</w:t>
      </w:r>
      <w:r w:rsidR="006B30DC">
        <w:rPr>
          <w:rFonts w:ascii="Arial" w:hAnsi="Arial" w:cs="Arial"/>
          <w:sz w:val="24"/>
          <w:szCs w:val="24"/>
        </w:rPr>
        <w:t>1-03</w:t>
      </w:r>
    </w:p>
    <w:p w14:paraId="50CCE4B7" w14:textId="77777777" w:rsidR="009432A1" w:rsidRPr="009432A1" w:rsidRDefault="009011F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11FA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5F6F2A94" w14:textId="77777777" w:rsidR="009432A1" w:rsidRPr="009432A1" w:rsidRDefault="009011F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011FA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011FA">
        <w:rPr>
          <w:rFonts w:ascii="Arial" w:hAnsi="Arial" w:cs="Arial"/>
          <w:sz w:val="24"/>
          <w:szCs w:val="24"/>
        </w:rPr>
        <w:t>13</w:t>
      </w:r>
    </w:p>
    <w:p w14:paraId="46C15166" w14:textId="77777777" w:rsidR="009432A1" w:rsidRPr="009432A1" w:rsidRDefault="009011FA" w:rsidP="009432A1">
      <w:pPr>
        <w:rPr>
          <w:rFonts w:ascii="Arial" w:hAnsi="Arial" w:cs="Arial"/>
          <w:sz w:val="24"/>
          <w:szCs w:val="24"/>
        </w:rPr>
      </w:pPr>
      <w:r w:rsidRPr="009011FA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011FA">
        <w:rPr>
          <w:rFonts w:ascii="Arial" w:hAnsi="Arial" w:cs="Arial"/>
          <w:sz w:val="24"/>
          <w:szCs w:val="24"/>
        </w:rPr>
        <w:t>Niepołomice</w:t>
      </w:r>
    </w:p>
    <w:p w14:paraId="552ECB33" w14:textId="2413352B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DF7E7F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3658B6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2F64D1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A8B81B8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FC3B2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8139CAE" w14:textId="77777777" w:rsidTr="00A652DF">
        <w:tc>
          <w:tcPr>
            <w:tcW w:w="2269" w:type="dxa"/>
            <w:shd w:val="clear" w:color="auto" w:fill="auto"/>
          </w:tcPr>
          <w:p w14:paraId="3B75E95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855B7D" w14:textId="77777777" w:rsidR="009432A1" w:rsidRPr="004E4B64" w:rsidRDefault="009011F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1FA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montaż pomp ciepła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11FA" w:rsidRPr="004E4B64" w14:paraId="7A85CC5E" w14:textId="77777777" w:rsidTr="00E53EF0">
        <w:tc>
          <w:tcPr>
            <w:tcW w:w="2269" w:type="dxa"/>
            <w:shd w:val="clear" w:color="auto" w:fill="auto"/>
          </w:tcPr>
          <w:p w14:paraId="036EA9FD" w14:textId="77777777" w:rsidR="009011FA" w:rsidRPr="004E4B64" w:rsidRDefault="009011FA" w:rsidP="00E53E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7BFC2B" w14:textId="77777777" w:rsidR="009011FA" w:rsidRPr="004E4B64" w:rsidRDefault="009011FA" w:rsidP="00E53E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1FA">
              <w:rPr>
                <w:rFonts w:ascii="Arial" w:hAnsi="Arial" w:cs="Arial"/>
                <w:bCs/>
                <w:sz w:val="24"/>
                <w:szCs w:val="24"/>
              </w:rPr>
              <w:t>ZP.271.29.2023</w:t>
            </w:r>
          </w:p>
        </w:tc>
      </w:tr>
    </w:tbl>
    <w:p w14:paraId="27519EDB" w14:textId="67C1BC79" w:rsidR="0069085C" w:rsidRPr="006B30DC" w:rsidRDefault="00A80738" w:rsidP="006B30D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011FA" w:rsidRPr="009011FA">
        <w:rPr>
          <w:rFonts w:ascii="Arial" w:hAnsi="Arial" w:cs="Arial"/>
          <w:sz w:val="24"/>
          <w:szCs w:val="24"/>
        </w:rPr>
        <w:t>(</w:t>
      </w:r>
      <w:proofErr w:type="spellStart"/>
      <w:r w:rsidR="009011FA" w:rsidRPr="009011FA">
        <w:rPr>
          <w:rFonts w:ascii="Arial" w:hAnsi="Arial" w:cs="Arial"/>
          <w:sz w:val="24"/>
          <w:szCs w:val="24"/>
        </w:rPr>
        <w:t>t.j</w:t>
      </w:r>
      <w:proofErr w:type="spellEnd"/>
      <w:r w:rsidR="009011FA" w:rsidRPr="009011F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6B30DC">
        <w:rPr>
          <w:rFonts w:ascii="Arial" w:hAnsi="Arial" w:cs="Arial"/>
          <w:sz w:val="24"/>
          <w:szCs w:val="24"/>
        </w:rPr>
        <w:t xml:space="preserve">  </w:t>
      </w:r>
      <w:r w:rsidR="009011FA" w:rsidRPr="009011FA">
        <w:rPr>
          <w:rFonts w:ascii="Arial" w:hAnsi="Arial" w:cs="Arial"/>
          <w:b/>
          <w:sz w:val="24"/>
          <w:szCs w:val="24"/>
        </w:rPr>
        <w:t>300 202.70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14802B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29CE11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73716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FE2BC" w14:textId="77777777" w:rsidR="006E6392" w:rsidRDefault="006E6392">
      <w:r>
        <w:separator/>
      </w:r>
    </w:p>
  </w:endnote>
  <w:endnote w:type="continuationSeparator" w:id="0">
    <w:p w14:paraId="4DC10651" w14:textId="77777777" w:rsidR="006E6392" w:rsidRDefault="006E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41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42D3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1EC9" w14:textId="0E686180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9F2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D621A" w14:textId="77777777" w:rsidR="009F189D" w:rsidRDefault="009F189D">
    <w:pPr>
      <w:pStyle w:val="Stopka"/>
      <w:tabs>
        <w:tab w:val="clear" w:pos="4536"/>
      </w:tabs>
      <w:jc w:val="center"/>
    </w:pPr>
  </w:p>
  <w:p w14:paraId="30D95D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3ADEF" w14:textId="77777777" w:rsidR="006E6392" w:rsidRDefault="006E6392">
      <w:r>
        <w:separator/>
      </w:r>
    </w:p>
  </w:footnote>
  <w:footnote w:type="continuationSeparator" w:id="0">
    <w:p w14:paraId="39E79DFA" w14:textId="77777777" w:rsidR="006E6392" w:rsidRDefault="006E6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86F9A" w14:textId="77777777" w:rsidR="009011FA" w:rsidRDefault="00901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8C920" w14:textId="77777777" w:rsidR="009011FA" w:rsidRDefault="00901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D4619" w14:textId="77777777" w:rsidR="009011FA" w:rsidRDefault="009011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39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30DC"/>
    <w:rsid w:val="006E6392"/>
    <w:rsid w:val="007B2916"/>
    <w:rsid w:val="00843263"/>
    <w:rsid w:val="00861E75"/>
    <w:rsid w:val="00890B92"/>
    <w:rsid w:val="009011F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CA2BE"/>
  <w15:chartTrackingRefBased/>
  <w15:docId w15:val="{CABE86B9-CAB9-4A18-B7BF-4B986CE1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2023-10-31T14:43:00Z</cp:lastPrinted>
  <dcterms:created xsi:type="dcterms:W3CDTF">2023-10-31T14:43:00Z</dcterms:created>
  <dcterms:modified xsi:type="dcterms:W3CDTF">2023-10-31T14:43:00Z</dcterms:modified>
</cp:coreProperties>
</file>