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D659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D659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D6599">
        <w:rPr>
          <w:sz w:val="22"/>
          <w:szCs w:val="22"/>
        </w:rPr>
        <w:t>2023-10-31</w:t>
      </w:r>
    </w:p>
    <w:p w:rsidR="000D6599" w:rsidRPr="000D6599" w:rsidRDefault="000D6599" w:rsidP="00DB2C0F">
      <w:pPr>
        <w:rPr>
          <w:b/>
          <w:bCs/>
          <w:sz w:val="22"/>
          <w:szCs w:val="22"/>
        </w:rPr>
      </w:pPr>
      <w:r w:rsidRPr="000D6599">
        <w:rPr>
          <w:b/>
          <w:bCs/>
          <w:sz w:val="22"/>
          <w:szCs w:val="22"/>
        </w:rPr>
        <w:t>Akademia Górniczo - Hutnicza</w:t>
      </w:r>
    </w:p>
    <w:p w:rsidR="000D6599" w:rsidRPr="000D6599" w:rsidRDefault="000D6599" w:rsidP="00DB2C0F">
      <w:pPr>
        <w:rPr>
          <w:b/>
          <w:bCs/>
          <w:sz w:val="22"/>
          <w:szCs w:val="22"/>
        </w:rPr>
      </w:pPr>
      <w:r w:rsidRPr="000D6599">
        <w:rPr>
          <w:b/>
          <w:bCs/>
          <w:sz w:val="22"/>
          <w:szCs w:val="22"/>
        </w:rPr>
        <w:t>im. Stanisława Staszica w Krakowie</w:t>
      </w:r>
    </w:p>
    <w:p w:rsidR="00FB7F50" w:rsidRPr="002245BE" w:rsidRDefault="000D6599" w:rsidP="00DB2C0F">
      <w:pPr>
        <w:rPr>
          <w:b/>
          <w:bCs/>
          <w:sz w:val="22"/>
          <w:szCs w:val="22"/>
        </w:rPr>
      </w:pPr>
      <w:r w:rsidRPr="000D6599">
        <w:rPr>
          <w:b/>
          <w:bCs/>
          <w:sz w:val="22"/>
          <w:szCs w:val="22"/>
        </w:rPr>
        <w:t>Dział Zamówień Publicznych</w:t>
      </w:r>
    </w:p>
    <w:p w:rsidR="00FB7F50" w:rsidRPr="002245BE" w:rsidRDefault="000D6599" w:rsidP="00DB2C0F">
      <w:pPr>
        <w:rPr>
          <w:sz w:val="22"/>
          <w:szCs w:val="22"/>
        </w:rPr>
      </w:pPr>
      <w:r w:rsidRPr="000D659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D6599">
        <w:rPr>
          <w:sz w:val="22"/>
          <w:szCs w:val="22"/>
        </w:rPr>
        <w:t>30</w:t>
      </w:r>
    </w:p>
    <w:p w:rsidR="00FB7F50" w:rsidRPr="002245BE" w:rsidRDefault="000D6599" w:rsidP="00DB2C0F">
      <w:pPr>
        <w:rPr>
          <w:sz w:val="22"/>
          <w:szCs w:val="22"/>
        </w:rPr>
      </w:pPr>
      <w:r w:rsidRPr="000D659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D6599">
        <w:rPr>
          <w:sz w:val="22"/>
          <w:szCs w:val="22"/>
        </w:rPr>
        <w:t>Kraków</w:t>
      </w:r>
    </w:p>
    <w:p w:rsidR="008642B3" w:rsidRDefault="00A17CDB" w:rsidP="00DB2C0F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DB2C0F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DB2C0F" w:rsidRDefault="00DB2C0F" w:rsidP="00DB2C0F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D6599" w:rsidRPr="00607F9B" w:rsidTr="00BA1531">
        <w:trPr>
          <w:trHeight w:val="638"/>
        </w:trPr>
        <w:tc>
          <w:tcPr>
            <w:tcW w:w="959" w:type="dxa"/>
            <w:shd w:val="clear" w:color="auto" w:fill="auto"/>
          </w:tcPr>
          <w:p w:rsidR="000D6599" w:rsidRPr="00607F9B" w:rsidRDefault="000D6599" w:rsidP="00DB2C0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6599" w:rsidRPr="00607F9B" w:rsidRDefault="000D6599" w:rsidP="00DB2C0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D659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D659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6599">
              <w:rPr>
                <w:b/>
                <w:bCs/>
                <w:sz w:val="22"/>
                <w:szCs w:val="22"/>
              </w:rPr>
              <w:t>przeprowadzenie szkolenia z zakresu tworzenia infografik i metod skutecznej prezentacji danych dla pracowników AGH w ramach projektu POWR.03.05.00-00-A076  "Akademia Dostępności"- KC-zp.272-512/23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6599">
              <w:rPr>
                <w:b/>
                <w:sz w:val="22"/>
                <w:szCs w:val="22"/>
              </w:rPr>
              <w:t>KC-zp.272-512/23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B2C0F" w:rsidRDefault="00DB2C0F" w:rsidP="00DB2C0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:rsidR="008642B3" w:rsidRDefault="00C65E53" w:rsidP="00DB2C0F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D6599" w:rsidTr="00BA1531">
        <w:trPr>
          <w:cantSplit/>
        </w:trPr>
        <w:tc>
          <w:tcPr>
            <w:tcW w:w="10150" w:type="dxa"/>
          </w:tcPr>
          <w:p w:rsidR="000D6599" w:rsidRPr="00D26ED6" w:rsidRDefault="000D6599" w:rsidP="00BA153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D6599">
              <w:rPr>
                <w:b/>
                <w:sz w:val="22"/>
                <w:szCs w:val="22"/>
              </w:rPr>
              <w:t>USU CONCEPT SP. Z O.O.</w:t>
            </w:r>
          </w:p>
          <w:p w:rsidR="000D6599" w:rsidRPr="009F0E5C" w:rsidRDefault="000D6599" w:rsidP="00BA1531">
            <w:pPr>
              <w:jc w:val="both"/>
              <w:rPr>
                <w:bCs/>
                <w:sz w:val="22"/>
                <w:szCs w:val="22"/>
              </w:rPr>
            </w:pPr>
            <w:r w:rsidRPr="000D6599">
              <w:rPr>
                <w:bCs/>
                <w:sz w:val="22"/>
                <w:szCs w:val="22"/>
              </w:rPr>
              <w:t>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6599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D6599">
              <w:rPr>
                <w:bCs/>
                <w:sz w:val="22"/>
                <w:szCs w:val="22"/>
              </w:rPr>
              <w:t>/1</w:t>
            </w:r>
          </w:p>
          <w:p w:rsidR="000D6599" w:rsidRPr="009F0E5C" w:rsidRDefault="000D6599" w:rsidP="00BA1531">
            <w:pPr>
              <w:jc w:val="both"/>
              <w:rPr>
                <w:bCs/>
                <w:sz w:val="22"/>
                <w:szCs w:val="22"/>
              </w:rPr>
            </w:pPr>
            <w:r w:rsidRPr="000D6599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6599">
              <w:rPr>
                <w:bCs/>
                <w:sz w:val="22"/>
                <w:szCs w:val="22"/>
              </w:rPr>
              <w:t>PIASECZNO</w:t>
            </w:r>
          </w:p>
          <w:p w:rsidR="000D6599" w:rsidRPr="00D26ED6" w:rsidRDefault="000D6599" w:rsidP="00BA15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D6599">
              <w:rPr>
                <w:b/>
                <w:sz w:val="22"/>
                <w:szCs w:val="22"/>
              </w:rPr>
              <w:t>2 000.00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D6599" w:rsidRDefault="000D6599" w:rsidP="00BA153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276"/>
        <w:gridCol w:w="2551"/>
        <w:gridCol w:w="2694"/>
      </w:tblGrid>
      <w:tr w:rsidR="00DB2C0F" w:rsidRPr="008567C7" w:rsidTr="00DB2C0F">
        <w:trPr>
          <w:trHeight w:val="510"/>
        </w:trPr>
        <w:tc>
          <w:tcPr>
            <w:tcW w:w="709" w:type="dxa"/>
            <w:vAlign w:val="center"/>
          </w:tcPr>
          <w:p w:rsidR="00DB2C0F" w:rsidRPr="008567C7" w:rsidRDefault="00DB2C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DB2C0F" w:rsidRPr="008567C7" w:rsidRDefault="00DB2C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DB2C0F" w:rsidRPr="008567C7" w:rsidRDefault="00DB2C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:rsidR="00DB2C0F" w:rsidRPr="008567C7" w:rsidRDefault="00DB2C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2694" w:type="dxa"/>
            <w:vAlign w:val="center"/>
          </w:tcPr>
          <w:p w:rsidR="00DB2C0F" w:rsidRPr="008567C7" w:rsidRDefault="00DB2C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B2C0F" w:rsidRPr="008567C7" w:rsidTr="00DB2C0F">
        <w:tc>
          <w:tcPr>
            <w:tcW w:w="709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:rsidR="00DB2C0F" w:rsidRPr="002B6761" w:rsidRDefault="00DB2C0F" w:rsidP="00BA15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>USU CONCEPT SP. Z O.O.</w:t>
            </w:r>
          </w:p>
          <w:p w:rsidR="00DB2C0F" w:rsidRPr="008567C7" w:rsidRDefault="00DB2C0F" w:rsidP="00BA15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KOŚCIUSZKI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DB2C0F" w:rsidRPr="001B7815" w:rsidRDefault="00DB2C0F" w:rsidP="00BA15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</w:tc>
        <w:tc>
          <w:tcPr>
            <w:tcW w:w="1276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694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B2C0F" w:rsidRPr="008567C7" w:rsidTr="00DB2C0F">
        <w:tc>
          <w:tcPr>
            <w:tcW w:w="709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DB2C0F" w:rsidRPr="002B6761" w:rsidRDefault="00DB2C0F" w:rsidP="00BA15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Łukasz </w:t>
            </w:r>
            <w:proofErr w:type="spellStart"/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>Bogdali</w:t>
            </w:r>
            <w:proofErr w:type="spellEnd"/>
          </w:p>
          <w:p w:rsidR="00DB2C0F" w:rsidRPr="008567C7" w:rsidRDefault="00DB2C0F" w:rsidP="00BA15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Mieszka 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/59</w:t>
            </w:r>
          </w:p>
          <w:p w:rsidR="00DB2C0F" w:rsidRPr="001B7815" w:rsidRDefault="00DB2C0F" w:rsidP="00BA15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63-300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Pleszew</w:t>
            </w:r>
          </w:p>
        </w:tc>
        <w:tc>
          <w:tcPr>
            <w:tcW w:w="1276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48,00</w:t>
            </w:r>
          </w:p>
        </w:tc>
        <w:tc>
          <w:tcPr>
            <w:tcW w:w="2551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694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88,00</w:t>
            </w:r>
          </w:p>
        </w:tc>
      </w:tr>
      <w:tr w:rsidR="00DB2C0F" w:rsidRPr="008567C7" w:rsidTr="00DB2C0F">
        <w:tc>
          <w:tcPr>
            <w:tcW w:w="709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977" w:type="dxa"/>
            <w:vAlign w:val="center"/>
          </w:tcPr>
          <w:p w:rsidR="00DB2C0F" w:rsidRPr="002B6761" w:rsidRDefault="00DB2C0F" w:rsidP="00BA15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>ZESPÓŁ EKSPERTÓW MANAGER Pelczar spółka jawna</w:t>
            </w:r>
          </w:p>
          <w:p w:rsidR="00DB2C0F" w:rsidRPr="008567C7" w:rsidRDefault="00DB2C0F" w:rsidP="00BA15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Czyżówka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/09</w:t>
            </w:r>
          </w:p>
          <w:p w:rsidR="00DB2C0F" w:rsidRPr="001B7815" w:rsidRDefault="00DB2C0F" w:rsidP="00BA15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30-526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32,61</w:t>
            </w:r>
          </w:p>
        </w:tc>
        <w:tc>
          <w:tcPr>
            <w:tcW w:w="2551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694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72,61</w:t>
            </w:r>
          </w:p>
        </w:tc>
      </w:tr>
      <w:tr w:rsidR="00DB2C0F" w:rsidRPr="008567C7" w:rsidTr="00DB2C0F">
        <w:tc>
          <w:tcPr>
            <w:tcW w:w="709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:rsidR="00DB2C0F" w:rsidRPr="002B6761" w:rsidRDefault="00DB2C0F" w:rsidP="00BA15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>MrCertified</w:t>
            </w:r>
            <w:proofErr w:type="spellEnd"/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DB2C0F" w:rsidRPr="008567C7" w:rsidRDefault="00DB2C0F" w:rsidP="00BA15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Żurawia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/211</w:t>
            </w:r>
          </w:p>
          <w:p w:rsidR="00DB2C0F" w:rsidRPr="001B7815" w:rsidRDefault="00DB2C0F" w:rsidP="00BA15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00-680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17,42</w:t>
            </w:r>
          </w:p>
        </w:tc>
        <w:tc>
          <w:tcPr>
            <w:tcW w:w="2551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694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57,42</w:t>
            </w:r>
          </w:p>
        </w:tc>
      </w:tr>
      <w:tr w:rsidR="00DB2C0F" w:rsidRPr="008567C7" w:rsidTr="00DB2C0F">
        <w:tc>
          <w:tcPr>
            <w:tcW w:w="709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977" w:type="dxa"/>
            <w:vAlign w:val="center"/>
          </w:tcPr>
          <w:p w:rsidR="00DB2C0F" w:rsidRPr="002B6761" w:rsidRDefault="00DB2C0F" w:rsidP="00BA15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>Strefa Rozwoju Danuta Rynkiewicz</w:t>
            </w:r>
          </w:p>
          <w:p w:rsidR="00DB2C0F" w:rsidRPr="008567C7" w:rsidRDefault="00DB2C0F" w:rsidP="00BA15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Emilii Plater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/53</w:t>
            </w:r>
          </w:p>
          <w:p w:rsidR="00DB2C0F" w:rsidRPr="001B7815" w:rsidRDefault="00DB2C0F" w:rsidP="00BA15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</w:tc>
        <w:tc>
          <w:tcPr>
            <w:tcW w:w="1276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37,27</w:t>
            </w:r>
          </w:p>
        </w:tc>
        <w:tc>
          <w:tcPr>
            <w:tcW w:w="2551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694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37,27</w:t>
            </w:r>
          </w:p>
        </w:tc>
      </w:tr>
      <w:tr w:rsidR="00DB2C0F" w:rsidRPr="008567C7" w:rsidTr="00DB2C0F">
        <w:tc>
          <w:tcPr>
            <w:tcW w:w="709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DB2C0F" w:rsidRPr="002B6761" w:rsidRDefault="00DB2C0F" w:rsidP="00BA15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>FACH S p. z o.o.</w:t>
            </w:r>
          </w:p>
          <w:p w:rsidR="00DB2C0F" w:rsidRPr="008567C7" w:rsidRDefault="00DB2C0F" w:rsidP="00BA15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B2C0F" w:rsidRDefault="00DB2C0F" w:rsidP="00BA15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34-400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Nowy Targ</w:t>
            </w:r>
          </w:p>
          <w:p w:rsidR="009723F4" w:rsidRPr="001B7815" w:rsidRDefault="009723F4" w:rsidP="00BA15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23,08</w:t>
            </w:r>
          </w:p>
        </w:tc>
        <w:tc>
          <w:tcPr>
            <w:tcW w:w="2551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694" w:type="dxa"/>
            <w:vAlign w:val="center"/>
          </w:tcPr>
          <w:p w:rsidR="00DB2C0F" w:rsidRPr="008567C7" w:rsidRDefault="00DB2C0F" w:rsidP="00BA15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 xml:space="preserve">  23,08</w:t>
            </w:r>
          </w:p>
        </w:tc>
      </w:tr>
      <w:tr w:rsidR="002524F0" w:rsidRPr="008567C7" w:rsidTr="00CF3756">
        <w:tc>
          <w:tcPr>
            <w:tcW w:w="709" w:type="dxa"/>
            <w:vAlign w:val="center"/>
          </w:tcPr>
          <w:p w:rsidR="002524F0" w:rsidRPr="008567C7" w:rsidRDefault="002524F0" w:rsidP="002524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977" w:type="dxa"/>
            <w:vAlign w:val="center"/>
          </w:tcPr>
          <w:p w:rsidR="002524F0" w:rsidRPr="002B6761" w:rsidRDefault="002524F0" w:rsidP="002524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>TechElf</w:t>
            </w:r>
            <w:proofErr w:type="spellEnd"/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o.o.</w:t>
            </w:r>
          </w:p>
          <w:p w:rsidR="002524F0" w:rsidRPr="008567C7" w:rsidRDefault="002524F0" w:rsidP="002524F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Mazowiecka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/49</w:t>
            </w:r>
          </w:p>
          <w:p w:rsidR="002524F0" w:rsidRPr="001B7815" w:rsidRDefault="002524F0" w:rsidP="002524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00-052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2524F0" w:rsidRPr="008567C7" w:rsidRDefault="002524F0" w:rsidP="002524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-----*</w:t>
            </w:r>
          </w:p>
        </w:tc>
        <w:tc>
          <w:tcPr>
            <w:tcW w:w="2551" w:type="dxa"/>
          </w:tcPr>
          <w:p w:rsidR="002524F0" w:rsidRDefault="002524F0" w:rsidP="002524F0">
            <w:pPr>
              <w:jc w:val="center"/>
              <w:rPr>
                <w:sz w:val="18"/>
                <w:szCs w:val="18"/>
              </w:rPr>
            </w:pPr>
          </w:p>
          <w:p w:rsidR="002524F0" w:rsidRDefault="002524F0" w:rsidP="002524F0">
            <w:pPr>
              <w:jc w:val="center"/>
            </w:pPr>
            <w:r w:rsidRPr="00224D93">
              <w:rPr>
                <w:sz w:val="18"/>
                <w:szCs w:val="18"/>
              </w:rPr>
              <w:t>-----*</w:t>
            </w:r>
          </w:p>
        </w:tc>
        <w:tc>
          <w:tcPr>
            <w:tcW w:w="2694" w:type="dxa"/>
          </w:tcPr>
          <w:p w:rsidR="002524F0" w:rsidRDefault="002524F0" w:rsidP="002524F0">
            <w:pPr>
              <w:jc w:val="center"/>
              <w:rPr>
                <w:sz w:val="18"/>
                <w:szCs w:val="18"/>
              </w:rPr>
            </w:pPr>
          </w:p>
          <w:p w:rsidR="002524F0" w:rsidRDefault="002524F0" w:rsidP="002524F0">
            <w:pPr>
              <w:jc w:val="center"/>
              <w:rPr>
                <w:sz w:val="18"/>
                <w:szCs w:val="18"/>
              </w:rPr>
            </w:pPr>
          </w:p>
          <w:p w:rsidR="002524F0" w:rsidRDefault="002524F0" w:rsidP="002524F0">
            <w:pPr>
              <w:jc w:val="center"/>
            </w:pPr>
            <w:r w:rsidRPr="00224D93">
              <w:rPr>
                <w:sz w:val="18"/>
                <w:szCs w:val="18"/>
              </w:rPr>
              <w:t>-----*</w:t>
            </w:r>
          </w:p>
        </w:tc>
      </w:tr>
      <w:tr w:rsidR="002524F0" w:rsidRPr="008567C7" w:rsidTr="00CF3756">
        <w:tc>
          <w:tcPr>
            <w:tcW w:w="709" w:type="dxa"/>
            <w:vAlign w:val="center"/>
          </w:tcPr>
          <w:p w:rsidR="002524F0" w:rsidRPr="008567C7" w:rsidRDefault="002524F0" w:rsidP="002524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977" w:type="dxa"/>
            <w:vAlign w:val="center"/>
          </w:tcPr>
          <w:p w:rsidR="002524F0" w:rsidRPr="002B6761" w:rsidRDefault="002524F0" w:rsidP="002524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Akademia dla Biznesu Małgorzata </w:t>
            </w:r>
            <w:proofErr w:type="spellStart"/>
            <w:r w:rsidRPr="000D6599">
              <w:rPr>
                <w:rFonts w:ascii="Times New Roman" w:hAnsi="Times New Roman" w:cs="Times New Roman"/>
                <w:b/>
                <w:sz w:val="18"/>
                <w:szCs w:val="18"/>
              </w:rPr>
              <w:t>Waszczyk-Cocińska</w:t>
            </w:r>
            <w:proofErr w:type="spellEnd"/>
          </w:p>
          <w:p w:rsidR="002524F0" w:rsidRPr="008567C7" w:rsidRDefault="002524F0" w:rsidP="002524F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Joachima Lelewela 3/7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/69</w:t>
            </w:r>
          </w:p>
          <w:p w:rsidR="002524F0" w:rsidRPr="001B7815" w:rsidRDefault="002524F0" w:rsidP="002524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93-166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D6599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276" w:type="dxa"/>
            <w:vAlign w:val="center"/>
          </w:tcPr>
          <w:p w:rsidR="002524F0" w:rsidRPr="008567C7" w:rsidRDefault="002524F0" w:rsidP="002524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-----*</w:t>
            </w:r>
          </w:p>
        </w:tc>
        <w:tc>
          <w:tcPr>
            <w:tcW w:w="2551" w:type="dxa"/>
          </w:tcPr>
          <w:p w:rsidR="002524F0" w:rsidRDefault="002524F0" w:rsidP="002524F0">
            <w:pPr>
              <w:jc w:val="center"/>
              <w:rPr>
                <w:sz w:val="18"/>
                <w:szCs w:val="18"/>
              </w:rPr>
            </w:pPr>
          </w:p>
          <w:p w:rsidR="002524F0" w:rsidRDefault="002524F0" w:rsidP="002524F0">
            <w:pPr>
              <w:jc w:val="center"/>
              <w:rPr>
                <w:sz w:val="18"/>
                <w:szCs w:val="18"/>
              </w:rPr>
            </w:pPr>
          </w:p>
          <w:p w:rsidR="002524F0" w:rsidRDefault="002524F0" w:rsidP="002524F0">
            <w:pPr>
              <w:jc w:val="center"/>
            </w:pPr>
            <w:r w:rsidRPr="00224D93">
              <w:rPr>
                <w:sz w:val="18"/>
                <w:szCs w:val="18"/>
              </w:rPr>
              <w:t>-----*</w:t>
            </w:r>
          </w:p>
        </w:tc>
        <w:tc>
          <w:tcPr>
            <w:tcW w:w="2694" w:type="dxa"/>
          </w:tcPr>
          <w:p w:rsidR="002524F0" w:rsidRDefault="002524F0" w:rsidP="002524F0">
            <w:pPr>
              <w:jc w:val="center"/>
              <w:rPr>
                <w:sz w:val="18"/>
                <w:szCs w:val="18"/>
              </w:rPr>
            </w:pPr>
          </w:p>
          <w:p w:rsidR="002524F0" w:rsidRDefault="002524F0" w:rsidP="002524F0">
            <w:pPr>
              <w:jc w:val="center"/>
              <w:rPr>
                <w:sz w:val="18"/>
                <w:szCs w:val="18"/>
              </w:rPr>
            </w:pPr>
          </w:p>
          <w:p w:rsidR="002524F0" w:rsidRDefault="002524F0" w:rsidP="002524F0">
            <w:pPr>
              <w:jc w:val="center"/>
            </w:pPr>
            <w:r w:rsidRPr="00224D93">
              <w:rPr>
                <w:sz w:val="18"/>
                <w:szCs w:val="18"/>
              </w:rPr>
              <w:t>-----*</w:t>
            </w:r>
          </w:p>
        </w:tc>
      </w:tr>
    </w:tbl>
    <w:p w:rsidR="00E85D70" w:rsidRDefault="00AA5908" w:rsidP="00AA5908">
      <w:pPr>
        <w:spacing w:before="120"/>
        <w:jc w:val="both"/>
        <w:rPr>
          <w:color w:val="000000"/>
        </w:rPr>
      </w:pPr>
      <w:r>
        <w:rPr>
          <w:color w:val="000000"/>
        </w:rPr>
        <w:t>* Zamawiający nie przyznawał punktów ponieważ oferta została odrzucona</w:t>
      </w: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207" w:rsidRDefault="00A63207">
      <w:r>
        <w:separator/>
      </w:r>
    </w:p>
  </w:endnote>
  <w:endnote w:type="continuationSeparator" w:id="0">
    <w:p w:rsidR="00A63207" w:rsidRDefault="00A63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207" w:rsidRDefault="00A63207">
      <w:r>
        <w:separator/>
      </w:r>
    </w:p>
  </w:footnote>
  <w:footnote w:type="continuationSeparator" w:id="0">
    <w:p w:rsidR="00A63207" w:rsidRDefault="00A63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3F4" w:rsidRDefault="009723F4" w:rsidP="009723F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_POWER_kolor" style="width:386.25pt;height:35.25pt;visibility:visible;mso-wrap-style:square">
          <v:imagedata r:id="rId1" o:title="Log_POWER_kolor"/>
        </v:shape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207"/>
    <w:rsid w:val="00005838"/>
    <w:rsid w:val="00022322"/>
    <w:rsid w:val="00042497"/>
    <w:rsid w:val="000C1E6F"/>
    <w:rsid w:val="000D6599"/>
    <w:rsid w:val="000E4E56"/>
    <w:rsid w:val="001A1468"/>
    <w:rsid w:val="001B7815"/>
    <w:rsid w:val="001C31ED"/>
    <w:rsid w:val="002524F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23F4"/>
    <w:rsid w:val="0097748A"/>
    <w:rsid w:val="009F0E5C"/>
    <w:rsid w:val="00A029B8"/>
    <w:rsid w:val="00A17CDB"/>
    <w:rsid w:val="00A63207"/>
    <w:rsid w:val="00AA02AC"/>
    <w:rsid w:val="00AA590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B2C0F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F2BCB"/>
  <w15:chartTrackingRefBased/>
  <w15:docId w15:val="{40A36AC3-3CD0-43E0-BAC1-37E3C31E7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723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304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2023-10-31T13:49:00Z</dcterms:created>
  <dcterms:modified xsi:type="dcterms:W3CDTF">2023-10-31T13:51:00Z</dcterms:modified>
</cp:coreProperties>
</file>