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BCB17" w14:textId="3B3F69FD" w:rsidR="00025386" w:rsidRPr="00BC3183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5FC1F9F1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CF7B208" w14:textId="77777777" w:rsidR="00025386" w:rsidRDefault="00025386" w:rsidP="00025386"/>
                <w:p w14:paraId="2575D26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4153F5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E2BAD7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CABA026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F2BC8C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DC2D84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6F109E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8155CB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69215F2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C3183">
        <w:rPr>
          <w:b/>
          <w:i w:val="0"/>
          <w:iCs/>
          <w:lang w:val="pl-PL"/>
        </w:rPr>
        <w:t>6</w:t>
      </w:r>
    </w:p>
    <w:p w14:paraId="6DCAFBC2" w14:textId="77777777" w:rsidR="00025386" w:rsidRDefault="00025386"/>
    <w:p w14:paraId="1F29297B" w14:textId="77777777" w:rsidR="00025386" w:rsidRPr="00025386" w:rsidRDefault="00025386" w:rsidP="00025386"/>
    <w:p w14:paraId="09290BA9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F0750" w:rsidRPr="00AF0750">
        <w:rPr>
          <w:rFonts w:ascii="Times New Roman" w:eastAsia="Times New Roman" w:hAnsi="Times New Roman"/>
          <w:b/>
          <w:sz w:val="24"/>
          <w:szCs w:val="20"/>
          <w:lang w:eastAsia="pl-PL"/>
        </w:rPr>
        <w:t>ZP/49/2023</w:t>
      </w:r>
    </w:p>
    <w:p w14:paraId="06B0F9D0" w14:textId="77777777" w:rsidR="00025386" w:rsidRPr="00025386" w:rsidRDefault="00025386" w:rsidP="00025386"/>
    <w:p w14:paraId="4E6C4281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A40339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07204F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AF0750" w:rsidRPr="00AF0750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86F6059" w14:textId="77777777" w:rsidR="00A56A6F" w:rsidRPr="00A56A6F" w:rsidRDefault="00AF075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0750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do sterylizacji: rękawy papierowo - foliowe i testy skuteczności sterylizacji</w:t>
      </w:r>
    </w:p>
    <w:p w14:paraId="23D014A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B5B1E7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5768CD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143014ED" w14:textId="77777777" w:rsidTr="00C2318B">
        <w:tc>
          <w:tcPr>
            <w:tcW w:w="772" w:type="dxa"/>
            <w:shd w:val="clear" w:color="auto" w:fill="auto"/>
          </w:tcPr>
          <w:p w14:paraId="4006B8A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CE5BC3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472B85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016AF1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1478B9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C2633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C65F705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EC26F2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F8F8354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39F7A1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81B0AA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074D4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D08396A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FAE15F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8D8683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46E2B01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1748FE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AE640" w14:textId="77777777" w:rsidR="00373FF1" w:rsidRDefault="00373FF1" w:rsidP="00025386">
      <w:pPr>
        <w:spacing w:after="0" w:line="240" w:lineRule="auto"/>
      </w:pPr>
      <w:r>
        <w:separator/>
      </w:r>
    </w:p>
  </w:endnote>
  <w:endnote w:type="continuationSeparator" w:id="0">
    <w:p w14:paraId="5BBF4FD2" w14:textId="77777777" w:rsidR="00373FF1" w:rsidRDefault="00373F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89C1" w14:textId="77777777" w:rsidR="00AF0750" w:rsidRDefault="00AF07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60A3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0C4121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92820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91FF5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7F1F" w14:textId="77777777" w:rsidR="00AF0750" w:rsidRDefault="00AF0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10E40" w14:textId="77777777" w:rsidR="00373FF1" w:rsidRDefault="00373FF1" w:rsidP="00025386">
      <w:pPr>
        <w:spacing w:after="0" w:line="240" w:lineRule="auto"/>
      </w:pPr>
      <w:r>
        <w:separator/>
      </w:r>
    </w:p>
  </w:footnote>
  <w:footnote w:type="continuationSeparator" w:id="0">
    <w:p w14:paraId="0318374F" w14:textId="77777777" w:rsidR="00373FF1" w:rsidRDefault="00373F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FD70" w14:textId="77777777" w:rsidR="00AF0750" w:rsidRDefault="00AF0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9E3D3" w14:textId="77777777" w:rsidR="00AF0750" w:rsidRDefault="00AF0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785A4" w14:textId="77777777" w:rsidR="00AF0750" w:rsidRDefault="00AF0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FF1"/>
    <w:rsid w:val="00025386"/>
    <w:rsid w:val="001C2314"/>
    <w:rsid w:val="00373FF1"/>
    <w:rsid w:val="004E2B1B"/>
    <w:rsid w:val="005624D8"/>
    <w:rsid w:val="008F2498"/>
    <w:rsid w:val="009B09E9"/>
    <w:rsid w:val="00A56A6F"/>
    <w:rsid w:val="00AD38B5"/>
    <w:rsid w:val="00AF0750"/>
    <w:rsid w:val="00BC3183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DE0DE4B"/>
  <w15:chartTrackingRefBased/>
  <w15:docId w15:val="{888D6833-0B86-4E2B-9FE3-C98E64A70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2023-10-17T11:59:00Z</dcterms:created>
  <dcterms:modified xsi:type="dcterms:W3CDTF">2023-10-17T11:59:00Z</dcterms:modified>
</cp:coreProperties>
</file>