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1073F" w14:textId="77777777" w:rsidR="00FB7F50" w:rsidRPr="002245BE" w:rsidRDefault="0049379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9379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9379D">
        <w:rPr>
          <w:sz w:val="22"/>
          <w:szCs w:val="22"/>
        </w:rPr>
        <w:t>2023-10-31</w:t>
      </w:r>
    </w:p>
    <w:p w14:paraId="6D8FBEC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E9779D1" w14:textId="77777777" w:rsidR="0049379D" w:rsidRPr="0049379D" w:rsidRDefault="0049379D" w:rsidP="00FB7F50">
      <w:pPr>
        <w:spacing w:after="40"/>
        <w:rPr>
          <w:b/>
          <w:bCs/>
          <w:sz w:val="22"/>
          <w:szCs w:val="22"/>
        </w:rPr>
      </w:pPr>
      <w:r w:rsidRPr="0049379D">
        <w:rPr>
          <w:b/>
          <w:bCs/>
          <w:sz w:val="22"/>
          <w:szCs w:val="22"/>
        </w:rPr>
        <w:t>Akademia Górniczo - Hutnicza</w:t>
      </w:r>
    </w:p>
    <w:p w14:paraId="54291B5E" w14:textId="77777777" w:rsidR="0049379D" w:rsidRPr="0049379D" w:rsidRDefault="0049379D" w:rsidP="00FB7F50">
      <w:pPr>
        <w:spacing w:after="40"/>
        <w:rPr>
          <w:b/>
          <w:bCs/>
          <w:sz w:val="22"/>
          <w:szCs w:val="22"/>
        </w:rPr>
      </w:pPr>
      <w:r w:rsidRPr="0049379D">
        <w:rPr>
          <w:b/>
          <w:bCs/>
          <w:sz w:val="22"/>
          <w:szCs w:val="22"/>
        </w:rPr>
        <w:t>im. Stanisława Staszica w Krakowie</w:t>
      </w:r>
    </w:p>
    <w:p w14:paraId="480BDA30" w14:textId="77777777" w:rsidR="00FB7F50" w:rsidRPr="002245BE" w:rsidRDefault="0049379D" w:rsidP="00FB7F50">
      <w:pPr>
        <w:spacing w:after="40"/>
        <w:rPr>
          <w:b/>
          <w:bCs/>
          <w:sz w:val="22"/>
          <w:szCs w:val="22"/>
        </w:rPr>
      </w:pPr>
      <w:r w:rsidRPr="0049379D">
        <w:rPr>
          <w:b/>
          <w:bCs/>
          <w:sz w:val="22"/>
          <w:szCs w:val="22"/>
        </w:rPr>
        <w:t>Dział Zamówień Publicznych</w:t>
      </w:r>
    </w:p>
    <w:p w14:paraId="09BE32A4" w14:textId="77777777" w:rsidR="00FB7F50" w:rsidRPr="002245BE" w:rsidRDefault="0049379D" w:rsidP="00FB7F50">
      <w:pPr>
        <w:rPr>
          <w:sz w:val="22"/>
          <w:szCs w:val="22"/>
        </w:rPr>
      </w:pPr>
      <w:r w:rsidRPr="0049379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9379D">
        <w:rPr>
          <w:sz w:val="22"/>
          <w:szCs w:val="22"/>
        </w:rPr>
        <w:t>30</w:t>
      </w:r>
    </w:p>
    <w:p w14:paraId="60A970D4" w14:textId="77777777" w:rsidR="00FB7F50" w:rsidRPr="002245BE" w:rsidRDefault="0049379D" w:rsidP="00FB7F50">
      <w:pPr>
        <w:rPr>
          <w:sz w:val="22"/>
          <w:szCs w:val="22"/>
        </w:rPr>
      </w:pPr>
      <w:r w:rsidRPr="0049379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9379D">
        <w:rPr>
          <w:sz w:val="22"/>
          <w:szCs w:val="22"/>
        </w:rPr>
        <w:t>Kraków</w:t>
      </w:r>
    </w:p>
    <w:p w14:paraId="5F5A582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7F4693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9379D" w:rsidRPr="00607F9B" w14:paraId="55911E3F" w14:textId="77777777" w:rsidTr="0089230F">
        <w:trPr>
          <w:trHeight w:val="638"/>
        </w:trPr>
        <w:tc>
          <w:tcPr>
            <w:tcW w:w="959" w:type="dxa"/>
            <w:shd w:val="clear" w:color="auto" w:fill="auto"/>
          </w:tcPr>
          <w:p w14:paraId="66747043" w14:textId="77777777" w:rsidR="0049379D" w:rsidRPr="00607F9B" w:rsidRDefault="0049379D" w:rsidP="008923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03B706" w14:textId="1BC58FA0" w:rsidR="0049379D" w:rsidRPr="00607F9B" w:rsidRDefault="0049379D" w:rsidP="008923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9379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9379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379D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49379D">
              <w:rPr>
                <w:b/>
                <w:bCs/>
                <w:sz w:val="22"/>
                <w:szCs w:val="22"/>
              </w:rPr>
              <w:t>eyetrackera</w:t>
            </w:r>
            <w:proofErr w:type="spellEnd"/>
            <w:r w:rsidRPr="0049379D">
              <w:rPr>
                <w:b/>
                <w:bCs/>
                <w:sz w:val="22"/>
                <w:szCs w:val="22"/>
              </w:rPr>
              <w:t xml:space="preserve"> mobilnego dla Laboratorium Innowacji Marketingowych WZ - KC-zp.272-575/23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B423226" w14:textId="5782001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921493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921493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9379D" w14:paraId="5C916834" w14:textId="77777777" w:rsidTr="008923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58ABEC8" w14:textId="77777777" w:rsidR="0049379D" w:rsidRPr="00921493" w:rsidRDefault="0049379D" w:rsidP="0089230F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921493">
              <w:rPr>
                <w:b/>
                <w:sz w:val="22"/>
                <w:szCs w:val="22"/>
                <w:lang w:val="en-US"/>
              </w:rPr>
              <w:t xml:space="preserve">Digital Force Sp. z </w:t>
            </w:r>
            <w:proofErr w:type="spellStart"/>
            <w:r w:rsidRPr="00921493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66C5FCD5" w14:textId="77777777" w:rsidR="0049379D" w:rsidRPr="009F0E5C" w:rsidRDefault="0049379D" w:rsidP="0089230F">
            <w:pPr>
              <w:jc w:val="both"/>
              <w:rPr>
                <w:bCs/>
                <w:sz w:val="22"/>
                <w:szCs w:val="22"/>
              </w:rPr>
            </w:pPr>
            <w:r w:rsidRPr="0049379D">
              <w:rPr>
                <w:bCs/>
                <w:sz w:val="22"/>
                <w:szCs w:val="22"/>
              </w:rPr>
              <w:t>Modlińska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379D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9379D">
              <w:rPr>
                <w:bCs/>
                <w:sz w:val="22"/>
                <w:szCs w:val="22"/>
              </w:rPr>
              <w:t>/u10</w:t>
            </w:r>
          </w:p>
          <w:p w14:paraId="54817316" w14:textId="77777777" w:rsidR="0049379D" w:rsidRPr="009F0E5C" w:rsidRDefault="0049379D" w:rsidP="0089230F">
            <w:pPr>
              <w:jc w:val="both"/>
              <w:rPr>
                <w:bCs/>
                <w:sz w:val="22"/>
                <w:szCs w:val="22"/>
              </w:rPr>
            </w:pPr>
            <w:r w:rsidRPr="0049379D">
              <w:rPr>
                <w:bCs/>
                <w:sz w:val="22"/>
                <w:szCs w:val="22"/>
              </w:rPr>
              <w:t>03-186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379D">
              <w:rPr>
                <w:bCs/>
                <w:sz w:val="22"/>
                <w:szCs w:val="22"/>
              </w:rPr>
              <w:t>Warszawa</w:t>
            </w:r>
          </w:p>
          <w:p w14:paraId="0528E890" w14:textId="77777777" w:rsidR="0049379D" w:rsidRPr="00D26ED6" w:rsidRDefault="0049379D" w:rsidP="008923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6EA06D" w14:textId="77777777" w:rsidR="0049379D" w:rsidRPr="00D26ED6" w:rsidRDefault="0049379D" w:rsidP="0089230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9379D">
              <w:rPr>
                <w:sz w:val="22"/>
                <w:szCs w:val="22"/>
              </w:rPr>
              <w:t xml:space="preserve">dostawa </w:t>
            </w:r>
            <w:proofErr w:type="spellStart"/>
            <w:r w:rsidRPr="0049379D">
              <w:rPr>
                <w:sz w:val="22"/>
                <w:szCs w:val="22"/>
              </w:rPr>
              <w:t>eyetrackera</w:t>
            </w:r>
            <w:proofErr w:type="spellEnd"/>
            <w:r w:rsidRPr="0049379D">
              <w:rPr>
                <w:sz w:val="22"/>
                <w:szCs w:val="22"/>
              </w:rPr>
              <w:t xml:space="preserve"> mobilnego dla Laboratorium Innowacji Marketingowych WZ - KC-zp.272-575/23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9379D">
              <w:rPr>
                <w:b/>
                <w:sz w:val="22"/>
                <w:szCs w:val="22"/>
              </w:rPr>
              <w:t>68 979.42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80D2D58" w14:textId="77777777" w:rsidR="0049379D" w:rsidRDefault="0049379D" w:rsidP="0089230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157678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F2BD10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12CBC8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C49703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863D543" w14:textId="77777777" w:rsidR="002B6761" w:rsidRPr="008567C7" w:rsidRDefault="004937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8F943E7" w14:textId="77777777" w:rsidR="002B6761" w:rsidRPr="008567C7" w:rsidRDefault="004937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3DAEE995" w14:textId="77777777" w:rsidR="002B6761" w:rsidRPr="008567C7" w:rsidRDefault="004937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7A43CBD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F0320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ABCFE0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F6B370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9379D" w:rsidRPr="008567C7" w14:paraId="22717D34" w14:textId="77777777" w:rsidTr="0089230F">
        <w:tc>
          <w:tcPr>
            <w:tcW w:w="709" w:type="dxa"/>
            <w:vAlign w:val="center"/>
          </w:tcPr>
          <w:p w14:paraId="5EFDE0C3" w14:textId="77777777" w:rsidR="0049379D" w:rsidRPr="008567C7" w:rsidRDefault="0049379D" w:rsidP="008923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CA48B08" w14:textId="77777777" w:rsidR="0049379D" w:rsidRPr="00921493" w:rsidRDefault="0049379D" w:rsidP="008923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92149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Digital Force Sp. z </w:t>
            </w:r>
            <w:proofErr w:type="spellStart"/>
            <w:r w:rsidRPr="0092149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5F7684DA" w14:textId="77777777" w:rsidR="0049379D" w:rsidRPr="008567C7" w:rsidRDefault="0049379D" w:rsidP="008923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bCs/>
                <w:sz w:val="18"/>
                <w:szCs w:val="18"/>
              </w:rPr>
              <w:t>Modlińska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379D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379D">
              <w:rPr>
                <w:rFonts w:ascii="Times New Roman" w:hAnsi="Times New Roman" w:cs="Times New Roman"/>
                <w:bCs/>
                <w:sz w:val="18"/>
                <w:szCs w:val="18"/>
              </w:rPr>
              <w:t>/u10</w:t>
            </w:r>
          </w:p>
          <w:p w14:paraId="60D37BF4" w14:textId="77777777" w:rsidR="0049379D" w:rsidRPr="001B7815" w:rsidRDefault="0049379D" w:rsidP="008923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bCs/>
                <w:sz w:val="18"/>
                <w:szCs w:val="18"/>
              </w:rPr>
              <w:t>03-186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379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C473AE6" w14:textId="77777777" w:rsidR="0049379D" w:rsidRPr="008567C7" w:rsidRDefault="0049379D" w:rsidP="008923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3AB5BAD" w14:textId="77777777" w:rsidR="0049379D" w:rsidRPr="008567C7" w:rsidRDefault="0049379D" w:rsidP="008923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FE8D8B0" w14:textId="77777777" w:rsidR="0049379D" w:rsidRPr="008567C7" w:rsidRDefault="0049379D" w:rsidP="008923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2CD8D70" w14:textId="77777777" w:rsidR="0049379D" w:rsidRPr="008567C7" w:rsidRDefault="0049379D" w:rsidP="008923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2B7CFB0" w14:textId="77777777" w:rsidR="0049379D" w:rsidRPr="008567C7" w:rsidRDefault="0049379D" w:rsidP="008923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0A77026" w14:textId="77777777" w:rsidR="0049379D" w:rsidRPr="008567C7" w:rsidRDefault="0049379D" w:rsidP="008923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863A24" w14:textId="77777777" w:rsidR="0049379D" w:rsidRPr="008567C7" w:rsidRDefault="0049379D" w:rsidP="008923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379D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14:paraId="76DCECC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473C98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90663F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47321" w14:textId="77777777" w:rsidR="001055FA" w:rsidRDefault="001055FA">
      <w:r>
        <w:separator/>
      </w:r>
    </w:p>
  </w:endnote>
  <w:endnote w:type="continuationSeparator" w:id="0">
    <w:p w14:paraId="66203F52" w14:textId="77777777" w:rsidR="001055FA" w:rsidRDefault="00105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58B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3E88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4D43E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322D1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A8AA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B64C" w14:textId="77777777" w:rsidR="001055FA" w:rsidRDefault="001055FA">
      <w:r>
        <w:separator/>
      </w:r>
    </w:p>
  </w:footnote>
  <w:footnote w:type="continuationSeparator" w:id="0">
    <w:p w14:paraId="67E109E1" w14:textId="77777777" w:rsidR="001055FA" w:rsidRDefault="00105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F8E0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1C0D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B7D2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5FA"/>
    <w:rsid w:val="00005838"/>
    <w:rsid w:val="00022322"/>
    <w:rsid w:val="00042497"/>
    <w:rsid w:val="000C1E6F"/>
    <w:rsid w:val="000E4E56"/>
    <w:rsid w:val="001055FA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9379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1493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19FA0"/>
  <w15:chartTrackingRefBased/>
  <w15:docId w15:val="{2FCF7A04-D9D3-44A1-931D-F1BE46FB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2023-10-31T13:22:00Z</cp:lastPrinted>
  <dcterms:created xsi:type="dcterms:W3CDTF">2023-10-31T13:22:00Z</dcterms:created>
  <dcterms:modified xsi:type="dcterms:W3CDTF">2023-10-31T13:22:00Z</dcterms:modified>
</cp:coreProperties>
</file>