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71AE778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4719F">
        <w:rPr>
          <w:b/>
          <w:iCs/>
          <w:color w:val="000000"/>
          <w:sz w:val="22"/>
          <w:szCs w:val="22"/>
          <w:lang w:eastAsia="x-none"/>
        </w:rPr>
        <w:t xml:space="preserve">dostawa dwóch pieców komorowych dla </w:t>
      </w:r>
      <w:proofErr w:type="spellStart"/>
      <w:r w:rsidR="0034719F">
        <w:rPr>
          <w:b/>
          <w:iCs/>
          <w:color w:val="000000"/>
          <w:sz w:val="22"/>
          <w:szCs w:val="22"/>
          <w:lang w:eastAsia="x-none"/>
        </w:rPr>
        <w:t>WIMiC</w:t>
      </w:r>
      <w:proofErr w:type="spellEnd"/>
      <w:r w:rsidR="0034719F">
        <w:rPr>
          <w:b/>
          <w:iCs/>
          <w:color w:val="000000"/>
          <w:sz w:val="22"/>
          <w:szCs w:val="22"/>
          <w:lang w:eastAsia="x-none"/>
        </w:rPr>
        <w:t xml:space="preserve">  - KC-zp.272-613/23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58ED6C5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2C98B0E" w14:textId="1B0C722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5C2BDE4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41D5C940" w14:textId="19C41506" w:rsidR="0034719F" w:rsidRDefault="004E1467" w:rsidP="008D2AB8">
      <w:pPr>
        <w:pStyle w:val="Tekstpodstawowy"/>
      </w:pPr>
      <w:r>
        <w:t>Producent/model</w:t>
      </w:r>
      <w:r w:rsidR="00FE545C">
        <w:t xml:space="preserve"> zaoferowan</w:t>
      </w:r>
      <w:r w:rsidR="00651144">
        <w:t>ego</w:t>
      </w:r>
      <w:r w:rsidR="0034719F">
        <w:t>:</w:t>
      </w:r>
    </w:p>
    <w:p w14:paraId="72036569" w14:textId="00FC3095" w:rsidR="00FE545C" w:rsidRDefault="0034719F" w:rsidP="008D2AB8">
      <w:pPr>
        <w:pStyle w:val="Tekstpodstawowy"/>
        <w:rPr>
          <w:b w:val="0"/>
        </w:rPr>
      </w:pPr>
      <w:r>
        <w:t>Pieca 1</w:t>
      </w:r>
      <w:r w:rsidR="00CF1CC4">
        <w:t xml:space="preserve"> </w:t>
      </w:r>
      <w:r w:rsidR="00651144">
        <w:t xml:space="preserve"> </w:t>
      </w:r>
      <w:r w:rsidR="004E1467">
        <w:t>:</w:t>
      </w:r>
      <w:r w:rsidR="00FE545C" w:rsidRPr="00FE545C">
        <w:rPr>
          <w:b w:val="0"/>
        </w:rPr>
        <w:t>………………………</w:t>
      </w:r>
      <w:r w:rsidR="004E1467">
        <w:rPr>
          <w:b w:val="0"/>
        </w:rPr>
        <w:t>……………..</w:t>
      </w:r>
    </w:p>
    <w:p w14:paraId="6F1CE9B2" w14:textId="0BFCE20C" w:rsidR="0034719F" w:rsidRDefault="0034719F" w:rsidP="008D2AB8">
      <w:pPr>
        <w:pStyle w:val="Tekstpodstawowy"/>
      </w:pPr>
      <w:r w:rsidRPr="0034719F">
        <w:t>Pieca 2:</w:t>
      </w:r>
      <w:r w:rsidRPr="0034719F">
        <w:rPr>
          <w:b w:val="0"/>
          <w:bCs/>
        </w:rPr>
        <w:t>………………………………………</w:t>
      </w:r>
    </w:p>
    <w:p w14:paraId="151EB597" w14:textId="49464A3F" w:rsidR="008D2AB8" w:rsidRPr="004875DC" w:rsidRDefault="008D2AB8" w:rsidP="008D2AB8">
      <w:pPr>
        <w:widowControl w:val="0"/>
        <w:spacing w:line="360" w:lineRule="auto"/>
        <w:ind w:right="1"/>
        <w:jc w:val="both"/>
      </w:pPr>
      <w:r w:rsidRPr="00F55F86">
        <w:rPr>
          <w:bCs/>
        </w:rPr>
        <w:t>Termin realizacji umowy: ………</w:t>
      </w:r>
      <w:r w:rsidR="004E1467" w:rsidRPr="00F55F86">
        <w:rPr>
          <w:bCs/>
        </w:rPr>
        <w:t xml:space="preserve"> dni od daty podpisania umowy</w:t>
      </w:r>
      <w:r w:rsidR="00F55F86" w:rsidRPr="00F55F86">
        <w:rPr>
          <w:bCs/>
        </w:rPr>
        <w:t xml:space="preserve"> </w:t>
      </w:r>
      <w:r w:rsidR="00F55F86" w:rsidRPr="00F55F86">
        <w:rPr>
          <w:bCs/>
          <w:highlight w:val="yellow"/>
        </w:rPr>
        <w:t>(kryterium oceny ofert)</w:t>
      </w:r>
      <w:r w:rsidR="00F55F86">
        <w:rPr>
          <w:b/>
          <w:bCs/>
        </w:rPr>
        <w:t xml:space="preserve"> </w:t>
      </w:r>
      <w:r w:rsidR="004E1467">
        <w:t xml:space="preserve"> </w:t>
      </w:r>
      <w:r w:rsidR="003F7371">
        <w:t>.</w:t>
      </w:r>
      <w:r w:rsidR="004875DC">
        <w:rPr>
          <w:b/>
        </w:rPr>
        <w:br/>
      </w:r>
      <w:r w:rsidRPr="00257B19">
        <w:rPr>
          <w:bCs/>
        </w:rPr>
        <w:t>Okres udzielonej gwarancji wynosi: ………</w:t>
      </w:r>
      <w:r w:rsidR="004E1467" w:rsidRPr="00257B19">
        <w:rPr>
          <w:bCs/>
        </w:rPr>
        <w:t xml:space="preserve"> miesięcy</w:t>
      </w:r>
      <w:r w:rsidR="004E1467">
        <w:t xml:space="preserve"> </w:t>
      </w:r>
      <w:bookmarkStart w:id="0" w:name="_Hlk146876905"/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bookmarkEnd w:id="0"/>
      <w:r w:rsidR="004875DC">
        <w:rPr>
          <w:i/>
        </w:rPr>
        <w:br/>
      </w:r>
      <w:r w:rsidR="004875DC">
        <w:rPr>
          <w:i/>
        </w:rPr>
        <w:br/>
      </w:r>
      <w:r w:rsidR="004875DC">
        <w:rPr>
          <w:i/>
        </w:rPr>
        <w:lastRenderedPageBreak/>
        <w:br/>
      </w: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EA2DB" w14:textId="77777777" w:rsidR="00466EDD" w:rsidRDefault="00466EDD">
      <w:r>
        <w:separator/>
      </w:r>
    </w:p>
  </w:endnote>
  <w:endnote w:type="continuationSeparator" w:id="0">
    <w:p w14:paraId="55989319" w14:textId="77777777" w:rsidR="00466EDD" w:rsidRDefault="0046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102F" w14:textId="77777777" w:rsidR="002C1AE0" w:rsidRDefault="002C1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0E3F" w14:textId="77777777" w:rsidR="002C1AE0" w:rsidRDefault="002C1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57711" w14:textId="77777777" w:rsidR="00466EDD" w:rsidRDefault="00466EDD">
      <w:r>
        <w:separator/>
      </w:r>
    </w:p>
  </w:footnote>
  <w:footnote w:type="continuationSeparator" w:id="0">
    <w:p w14:paraId="6D37FDF6" w14:textId="77777777" w:rsidR="00466EDD" w:rsidRDefault="00466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0FB7" w14:textId="77777777" w:rsidR="002C1AE0" w:rsidRDefault="002C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D460" w14:textId="77777777" w:rsidR="002C1AE0" w:rsidRDefault="002C1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19516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9800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827239">
    <w:abstractNumId w:val="0"/>
  </w:num>
  <w:num w:numId="4" w16cid:durableId="516507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43E2"/>
    <w:rsid w:val="001374F8"/>
    <w:rsid w:val="00151E89"/>
    <w:rsid w:val="001801DD"/>
    <w:rsid w:val="001B3210"/>
    <w:rsid w:val="001C2EA7"/>
    <w:rsid w:val="001D4612"/>
    <w:rsid w:val="00207E98"/>
    <w:rsid w:val="00257B19"/>
    <w:rsid w:val="002723B0"/>
    <w:rsid w:val="002C1AE0"/>
    <w:rsid w:val="00315A4A"/>
    <w:rsid w:val="00323B65"/>
    <w:rsid w:val="0034719F"/>
    <w:rsid w:val="003F7371"/>
    <w:rsid w:val="00401C9D"/>
    <w:rsid w:val="00426CDF"/>
    <w:rsid w:val="00466EDD"/>
    <w:rsid w:val="0047571B"/>
    <w:rsid w:val="004875DC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1144"/>
    <w:rsid w:val="0065290F"/>
    <w:rsid w:val="006815F6"/>
    <w:rsid w:val="006C0EEB"/>
    <w:rsid w:val="00700CFF"/>
    <w:rsid w:val="00764BA4"/>
    <w:rsid w:val="007748F0"/>
    <w:rsid w:val="00787378"/>
    <w:rsid w:val="007A4321"/>
    <w:rsid w:val="007C05B4"/>
    <w:rsid w:val="00817CF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0C52"/>
    <w:rsid w:val="00AF045A"/>
    <w:rsid w:val="00B774DC"/>
    <w:rsid w:val="00BA1DFC"/>
    <w:rsid w:val="00C969A6"/>
    <w:rsid w:val="00CA7D36"/>
    <w:rsid w:val="00CF1CC4"/>
    <w:rsid w:val="00D24208"/>
    <w:rsid w:val="00D60C38"/>
    <w:rsid w:val="00D66893"/>
    <w:rsid w:val="00D90ACB"/>
    <w:rsid w:val="00DA4084"/>
    <w:rsid w:val="00DC1500"/>
    <w:rsid w:val="00E44371"/>
    <w:rsid w:val="00E529D7"/>
    <w:rsid w:val="00E949B0"/>
    <w:rsid w:val="00EC0BEA"/>
    <w:rsid w:val="00EC47DA"/>
    <w:rsid w:val="00EE42E2"/>
    <w:rsid w:val="00F00591"/>
    <w:rsid w:val="00F51688"/>
    <w:rsid w:val="00F53146"/>
    <w:rsid w:val="00F55F8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5558-DD56-42D8-BB82-ADB35992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520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2023-10-12T12:28:00Z</cp:lastPrinted>
  <dcterms:created xsi:type="dcterms:W3CDTF">2023-10-12T12:28:00Z</dcterms:created>
  <dcterms:modified xsi:type="dcterms:W3CDTF">2023-10-12T12:28:00Z</dcterms:modified>
</cp:coreProperties>
</file>