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DEFA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WZÓR UMOWY</w:t>
      </w:r>
    </w:p>
    <w:p w14:paraId="39D0DEE8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1D044C11" w14:textId="77777777" w:rsidR="00B103DB" w:rsidRPr="00194CD2" w:rsidRDefault="00B103DB" w:rsidP="00B103DB">
      <w:pPr>
        <w:spacing w:before="48" w:line="240" w:lineRule="atLeast"/>
        <w:rPr>
          <w:b/>
          <w:sz w:val="24"/>
          <w:szCs w:val="24"/>
          <w:lang w:val="pl-PL"/>
        </w:rPr>
      </w:pPr>
    </w:p>
    <w:p w14:paraId="48E6DD3A" w14:textId="5B3F091D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Zawarta w Krakowie w wyniku przeprowadzonego postępowania o zamówienie publiczne w trybie przetargu nieograniczonego pomiędzy:</w:t>
      </w:r>
    </w:p>
    <w:p w14:paraId="5BC1C49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33A0FDB3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..............................................................................................................</w:t>
      </w:r>
    </w:p>
    <w:p w14:paraId="4231921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reprezentowaną przez:</w:t>
      </w:r>
    </w:p>
    <w:p w14:paraId="02BF7DCA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07496FA6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2. Kwestora /Z-</w:t>
      </w:r>
      <w:proofErr w:type="spellStart"/>
      <w:r w:rsidRPr="00194CD2">
        <w:rPr>
          <w:color w:val="00000A"/>
          <w:sz w:val="24"/>
          <w:szCs w:val="24"/>
          <w:lang w:val="pl-PL"/>
        </w:rPr>
        <w:t>cę</w:t>
      </w:r>
      <w:proofErr w:type="spellEnd"/>
      <w:r w:rsidRPr="00194CD2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14:paraId="274CEEC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zwaną dalej ZAMAWIAJACYM</w:t>
      </w:r>
    </w:p>
    <w:p w14:paraId="4D72017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a </w:t>
      </w:r>
    </w:p>
    <w:p w14:paraId="29AFC68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7600E5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1B1335F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reprezentowanym przez:</w:t>
      </w:r>
    </w:p>
    <w:p w14:paraId="4B0AF397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7E2FC909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zwanym dalej WYKONAWCĄ</w:t>
      </w:r>
    </w:p>
    <w:p w14:paraId="0A404EA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1694E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</w:t>
      </w:r>
    </w:p>
    <w:p w14:paraId="5D5BC7F2" w14:textId="27378797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Przedmiotem niniejszej umowy jest</w:t>
      </w:r>
      <w:r w:rsidR="00B53C82">
        <w:rPr>
          <w:color w:val="00000A"/>
          <w:sz w:val="24"/>
          <w:szCs w:val="24"/>
          <w:lang w:val="pl-PL"/>
        </w:rPr>
        <w:t>:</w:t>
      </w:r>
      <w:r w:rsidRPr="00194CD2">
        <w:rPr>
          <w:color w:val="00000A"/>
          <w:sz w:val="24"/>
          <w:szCs w:val="24"/>
          <w:lang w:val="pl-PL"/>
        </w:rPr>
        <w:t xml:space="preserve"> </w:t>
      </w:r>
      <w:r w:rsidR="00675307" w:rsidRPr="00675307">
        <w:rPr>
          <w:b/>
          <w:bCs/>
          <w:iCs/>
          <w:color w:val="000000"/>
          <w:sz w:val="22"/>
          <w:lang w:val="x-none" w:eastAsia="x-none"/>
        </w:rPr>
        <w:t xml:space="preserve">Dostawa dwóch zintegrowanych stanowisk pomiarowych do badań silników elektrycznych dla </w:t>
      </w:r>
      <w:proofErr w:type="spellStart"/>
      <w:r w:rsidR="00675307" w:rsidRPr="00675307">
        <w:rPr>
          <w:b/>
          <w:bCs/>
          <w:iCs/>
          <w:color w:val="000000"/>
          <w:sz w:val="22"/>
          <w:lang w:val="x-none" w:eastAsia="x-none"/>
        </w:rPr>
        <w:t>WEAIiIB</w:t>
      </w:r>
      <w:proofErr w:type="spellEnd"/>
      <w:r w:rsidR="00675307" w:rsidRPr="00675307">
        <w:rPr>
          <w:b/>
          <w:bCs/>
          <w:iCs/>
          <w:color w:val="000000"/>
          <w:sz w:val="22"/>
          <w:lang w:val="x-none" w:eastAsia="x-none"/>
        </w:rPr>
        <w:t xml:space="preserve"> - KC-zp.272-634/23</w:t>
      </w:r>
    </w:p>
    <w:p w14:paraId="2512812F" w14:textId="74CED72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Szczegółowa specyfikacja </w:t>
      </w:r>
      <w:r w:rsidR="00B53C82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jest określona w .................... (</w:t>
      </w:r>
      <w:r w:rsidRPr="00194CD2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194CD2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1F29BA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2</w:t>
      </w:r>
    </w:p>
    <w:p w14:paraId="634921C3" w14:textId="7A22800B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zobowiązuje się </w:t>
      </w:r>
      <w:r w:rsidR="00E15E9A" w:rsidRPr="00194CD2">
        <w:rPr>
          <w:color w:val="00000A"/>
          <w:sz w:val="24"/>
          <w:szCs w:val="24"/>
          <w:lang w:val="pl-PL"/>
        </w:rPr>
        <w:t xml:space="preserve">wykonać, </w:t>
      </w:r>
      <w:r w:rsidRPr="00194CD2">
        <w:rPr>
          <w:color w:val="00000A"/>
          <w:sz w:val="24"/>
          <w:szCs w:val="24"/>
          <w:lang w:val="pl-PL"/>
        </w:rPr>
        <w:t xml:space="preserve">dostarczyć, wnieść i zamontować </w:t>
      </w:r>
      <w:r w:rsidR="00EA0FB5" w:rsidRPr="00194CD2">
        <w:rPr>
          <w:color w:val="00000A"/>
          <w:sz w:val="24"/>
          <w:szCs w:val="24"/>
          <w:lang w:val="pl-PL"/>
        </w:rPr>
        <w:t>i</w:t>
      </w:r>
      <w:r w:rsidRPr="00194CD2">
        <w:rPr>
          <w:color w:val="00000A"/>
          <w:sz w:val="24"/>
          <w:szCs w:val="24"/>
          <w:lang w:val="pl-PL"/>
        </w:rPr>
        <w:t xml:space="preserve"> uruchomić </w:t>
      </w:r>
      <w:r w:rsidR="00E05778">
        <w:rPr>
          <w:color w:val="00000A"/>
          <w:sz w:val="24"/>
          <w:szCs w:val="24"/>
          <w:lang w:val="pl-PL"/>
        </w:rPr>
        <w:t>przedmiot zamówienia</w:t>
      </w:r>
      <w:r w:rsidRPr="00194CD2">
        <w:rPr>
          <w:color w:val="00000A"/>
          <w:sz w:val="24"/>
          <w:szCs w:val="24"/>
          <w:lang w:val="pl-PL"/>
        </w:rPr>
        <w:t xml:space="preserve"> oraz usunąć na własny koszt zabezpieczenia, opakowania itp. elementów dostawy, o których mowa w § 1 w terminie  </w:t>
      </w:r>
      <w:r w:rsidR="00053C35">
        <w:rPr>
          <w:color w:val="00000A"/>
          <w:sz w:val="24"/>
          <w:szCs w:val="24"/>
          <w:lang w:val="pl-PL"/>
        </w:rPr>
        <w:t xml:space="preserve">do </w:t>
      </w:r>
      <w:r w:rsidR="00E05778">
        <w:rPr>
          <w:color w:val="00000A"/>
          <w:sz w:val="24"/>
          <w:szCs w:val="24"/>
          <w:lang w:val="pl-PL"/>
        </w:rPr>
        <w:t>21</w:t>
      </w:r>
      <w:r w:rsidRPr="00194CD2">
        <w:rPr>
          <w:color w:val="00000A"/>
          <w:sz w:val="24"/>
          <w:szCs w:val="24"/>
          <w:lang w:val="pl-PL"/>
        </w:rPr>
        <w:t xml:space="preserve"> dni od podpisania umowy do siedziby Zamawiającego tj. </w:t>
      </w:r>
      <w:r w:rsidR="00B53C82">
        <w:rPr>
          <w:color w:val="00000A"/>
          <w:sz w:val="24"/>
          <w:szCs w:val="24"/>
          <w:lang w:val="pl-PL"/>
        </w:rPr>
        <w:t xml:space="preserve">do budynku </w:t>
      </w:r>
      <w:r w:rsidR="003A68BF">
        <w:rPr>
          <w:color w:val="00000A"/>
          <w:sz w:val="24"/>
          <w:szCs w:val="24"/>
          <w:lang w:val="pl-PL"/>
        </w:rPr>
        <w:t>…………………….</w:t>
      </w:r>
    </w:p>
    <w:p w14:paraId="346DC572" w14:textId="7F46F8D0" w:rsidR="00B103DB" w:rsidRPr="00194CD2" w:rsidRDefault="00B103DB" w:rsidP="0098363E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EA0FB5" w:rsidRPr="00194CD2">
        <w:rPr>
          <w:color w:val="00000A"/>
          <w:sz w:val="24"/>
          <w:szCs w:val="24"/>
          <w:lang w:val="pl-PL"/>
        </w:rPr>
        <w:t xml:space="preserve">i </w:t>
      </w:r>
      <w:r w:rsidRPr="00194CD2">
        <w:rPr>
          <w:color w:val="00000A"/>
          <w:sz w:val="24"/>
          <w:szCs w:val="24"/>
          <w:lang w:val="pl-PL"/>
        </w:rPr>
        <w:t xml:space="preserve"> uruchomi </w:t>
      </w:r>
      <w:r w:rsidR="00E05778">
        <w:rPr>
          <w:color w:val="00000A"/>
          <w:sz w:val="24"/>
          <w:szCs w:val="24"/>
          <w:lang w:val="pl-PL"/>
        </w:rPr>
        <w:t>przedmiot zamówienia</w:t>
      </w:r>
      <w:bookmarkStart w:id="0" w:name="_GoBack"/>
      <w:bookmarkEnd w:id="0"/>
      <w:r w:rsidRPr="00194CD2">
        <w:rPr>
          <w:color w:val="00000A"/>
          <w:sz w:val="24"/>
          <w:szCs w:val="24"/>
          <w:lang w:val="pl-PL"/>
        </w:rPr>
        <w:t xml:space="preserve"> oraz usunie na własny koszt zabezpieczenia, opakowania itp. elementów dostawy</w:t>
      </w:r>
    </w:p>
    <w:p w14:paraId="723C892B" w14:textId="4EBBBC91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</w:t>
      </w:r>
      <w:r w:rsidR="00053C35">
        <w:rPr>
          <w:color w:val="00000A"/>
          <w:sz w:val="24"/>
          <w:szCs w:val="24"/>
          <w:lang w:val="pl-PL"/>
        </w:rPr>
        <w:br/>
      </w:r>
      <w:r w:rsidRPr="00194CD2">
        <w:rPr>
          <w:color w:val="00000A"/>
          <w:sz w:val="24"/>
          <w:szCs w:val="24"/>
          <w:lang w:val="pl-PL"/>
        </w:rPr>
        <w:t xml:space="preserve">w ust. 1 niniejszego paragrafu wyłącznie w dni robocze Zamawiającego w godzinach od 8:00 do 15:00, po wcześniejszym uzgodnieniu terminu z Zamawiającym. </w:t>
      </w:r>
    </w:p>
    <w:p w14:paraId="0DB4F886" w14:textId="77777777" w:rsidR="00430E8C" w:rsidRPr="00194CD2" w:rsidRDefault="00430E8C" w:rsidP="00430E8C">
      <w:pPr>
        <w:tabs>
          <w:tab w:val="left" w:pos="0"/>
          <w:tab w:val="left" w:pos="284"/>
        </w:tabs>
        <w:suppressAutoHyphens/>
        <w:spacing w:line="240" w:lineRule="atLeast"/>
        <w:ind w:left="357"/>
        <w:jc w:val="both"/>
        <w:rPr>
          <w:color w:val="00000A"/>
          <w:sz w:val="24"/>
          <w:szCs w:val="24"/>
          <w:lang w:val="pl-PL"/>
        </w:rPr>
      </w:pPr>
    </w:p>
    <w:p w14:paraId="17671FE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3</w:t>
      </w:r>
    </w:p>
    <w:p w14:paraId="6A3F75F8" w14:textId="016B77A6" w:rsidR="00B103DB" w:rsidRPr="00B53C82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EFDB190" w14:textId="46607D0A" w:rsidR="00B103DB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3B429B51" w14:textId="77777777" w:rsidR="00B53C82" w:rsidRPr="00FF2245" w:rsidRDefault="00B53C82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39969B70" w14:textId="77777777" w:rsidR="00675307" w:rsidRPr="00E05778" w:rsidRDefault="00675307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591D73F" w14:textId="18596C26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lastRenderedPageBreak/>
        <w:t>§ 4</w:t>
      </w:r>
    </w:p>
    <w:p w14:paraId="26FB887F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194CD2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194CD2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1AB0263D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194CD2">
        <w:rPr>
          <w:i/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14:paraId="72B7AB2E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194CD2">
        <w:rPr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:………………………….).</w:t>
      </w:r>
    </w:p>
    <w:p w14:paraId="0B2EE652" w14:textId="6C884901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</w:t>
      </w:r>
      <w:r w:rsidR="00B53C82">
        <w:rPr>
          <w:color w:val="00000A"/>
          <w:sz w:val="24"/>
          <w:szCs w:val="24"/>
          <w:lang w:val="pl-PL"/>
        </w:rPr>
        <w:t xml:space="preserve">przedmiot zamówienia </w:t>
      </w:r>
      <w:r w:rsidRPr="00194CD2">
        <w:rPr>
          <w:color w:val="00000A"/>
          <w:sz w:val="24"/>
          <w:szCs w:val="24"/>
          <w:lang w:val="pl-PL"/>
        </w:rPr>
        <w:t xml:space="preserve"> i  </w:t>
      </w:r>
      <w:r w:rsidR="00B53C82">
        <w:rPr>
          <w:color w:val="00000A"/>
          <w:sz w:val="24"/>
          <w:szCs w:val="24"/>
          <w:lang w:val="pl-PL"/>
        </w:rPr>
        <w:t>jego</w:t>
      </w:r>
      <w:r w:rsidRPr="00194CD2">
        <w:rPr>
          <w:color w:val="00000A"/>
          <w:sz w:val="24"/>
          <w:szCs w:val="24"/>
          <w:lang w:val="pl-PL"/>
        </w:rPr>
        <w:t xml:space="preserve">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</w:t>
      </w:r>
      <w:r w:rsidR="003A68BF">
        <w:rPr>
          <w:color w:val="00000A"/>
          <w:sz w:val="24"/>
          <w:szCs w:val="24"/>
          <w:lang w:val="pl-PL"/>
        </w:rPr>
        <w:t>.</w:t>
      </w:r>
    </w:p>
    <w:p w14:paraId="21468CC4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5</w:t>
      </w:r>
    </w:p>
    <w:p w14:paraId="2A92FECA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4455F13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194CD2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45D57FC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C053099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0E260D1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4D0E4F9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6</w:t>
      </w:r>
    </w:p>
    <w:p w14:paraId="3CED1872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23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ECFAE25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3058AE63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5526EA00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18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194CD2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0D0B7765" w14:textId="77777777" w:rsidR="005C248E" w:rsidRDefault="005C248E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</w:p>
    <w:p w14:paraId="50EBDA44" w14:textId="4ED6446A" w:rsidR="00B103DB" w:rsidRPr="00194CD2" w:rsidRDefault="00B103DB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7</w:t>
      </w:r>
    </w:p>
    <w:p w14:paraId="03213B7F" w14:textId="2738F330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Zamawiający przystąpi do czynności odbioru </w:t>
      </w:r>
      <w:r w:rsidR="005C248E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2CF433F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F7AEA8C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1984B67B" w14:textId="77777777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- karty gwarancyjne Wyposażenia obejmującą wszystkie elementy objęte przedmiotem umowy, instrukcje obsługi i eksploatacji (o ile dotyczy);</w:t>
      </w:r>
    </w:p>
    <w:p w14:paraId="13595A50" w14:textId="11815E13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194CD2">
        <w:rPr>
          <w:color w:val="00000A"/>
          <w:sz w:val="24"/>
          <w:szCs w:val="24"/>
          <w:lang w:val="pl-PL"/>
        </w:rPr>
        <w:br/>
        <w:t>z wymaganymi normami (o ile dotyczy) –</w:t>
      </w:r>
      <w:r w:rsidR="004D6B35" w:rsidRPr="00194CD2">
        <w:rPr>
          <w:color w:val="00000A"/>
          <w:sz w:val="24"/>
          <w:szCs w:val="24"/>
          <w:lang w:val="pl-PL"/>
        </w:rPr>
        <w:t xml:space="preserve"> </w:t>
      </w:r>
      <w:r w:rsidR="004D6B35" w:rsidRPr="00194CD2">
        <w:rPr>
          <w:bCs/>
          <w:iCs/>
          <w:spacing w:val="-3"/>
          <w:sz w:val="24"/>
          <w:szCs w:val="24"/>
          <w:lang w:val="pl-PL"/>
        </w:rPr>
        <w:t>instrukcja użytkowania, konserwacji wyposażenia w języku polskim.</w:t>
      </w:r>
    </w:p>
    <w:p w14:paraId="65EA696E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194CD2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6CDB8DE7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3DDFDB2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4FE7CB0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8</w:t>
      </w:r>
    </w:p>
    <w:p w14:paraId="1F983552" w14:textId="77777777" w:rsidR="00B53C82" w:rsidRDefault="00B103DB" w:rsidP="00B53C82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udziela …… miesięcznej gwarancji na </w:t>
      </w:r>
      <w:r w:rsidR="009F05A2" w:rsidRPr="00194CD2">
        <w:rPr>
          <w:color w:val="00000A"/>
          <w:sz w:val="24"/>
          <w:szCs w:val="24"/>
          <w:lang w:val="pl-PL"/>
        </w:rPr>
        <w:t xml:space="preserve">wszystkie elementy dostawy oraz ich montaż </w:t>
      </w:r>
      <w:r w:rsidRPr="00194CD2">
        <w:rPr>
          <w:color w:val="00000A"/>
          <w:sz w:val="24"/>
          <w:szCs w:val="24"/>
          <w:lang w:val="pl-PL"/>
        </w:rPr>
        <w:t xml:space="preserve">będące przedmiotem niniejszej umowy, przy czym uprawnienia z tytułu rękojmi nie zostają wyłączone. Okres gwarancji liczy się od daty podpisania bezusterkowego protokołu zdawczo-odbiorczego. </w:t>
      </w:r>
    </w:p>
    <w:p w14:paraId="783A262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69D5D50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4B5A0598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57957D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1D08C6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74C01E7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095E5DB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043E8AF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14:paraId="6E65791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lastRenderedPageBreak/>
        <w:t>W przypadku zmiany numeru telefonu lub e-maila, Wykonawca ma obowiązek powiadomić Zamawiającego z 5-dniowym wyprzedzeniem pod rygorem uznania zgłoszenia o awarii za dokonane prawidłowo.</w:t>
      </w:r>
    </w:p>
    <w:p w14:paraId="45E29DDA" w14:textId="63FC93C5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Okres gwarancji na </w:t>
      </w:r>
      <w:r w:rsidR="004630B2">
        <w:rPr>
          <w:bCs/>
          <w:color w:val="00000A"/>
          <w:sz w:val="24"/>
          <w:szCs w:val="24"/>
          <w:lang w:val="pl-PL"/>
        </w:rPr>
        <w:t>urządzenie</w:t>
      </w:r>
      <w:r w:rsidRPr="00194CD2"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sprzętu po wykonaniu naprawy.</w:t>
      </w:r>
    </w:p>
    <w:p w14:paraId="21CE86D8" w14:textId="4B2A4B83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</w:t>
      </w:r>
      <w:r w:rsidR="004630B2">
        <w:rPr>
          <w:bCs/>
          <w:color w:val="00000A"/>
          <w:sz w:val="24"/>
          <w:szCs w:val="24"/>
          <w:lang w:val="pl-PL"/>
        </w:rPr>
        <w:t xml:space="preserve">urządzenia. </w:t>
      </w:r>
      <w:r w:rsidRPr="00194CD2">
        <w:rPr>
          <w:bCs/>
          <w:color w:val="00000A"/>
          <w:sz w:val="24"/>
          <w:szCs w:val="24"/>
          <w:lang w:val="pl-PL"/>
        </w:rPr>
        <w:t xml:space="preserve">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0B17CD5C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2B2E0170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1EF9F650" w14:textId="77777777" w:rsidR="00B103DB" w:rsidRPr="00194CD2" w:rsidRDefault="00B103DB" w:rsidP="00B103DB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66B1F9E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9</w:t>
      </w:r>
    </w:p>
    <w:p w14:paraId="06A8F852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B4B28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zapłaci Zamawiającemu kary umowne:</w:t>
      </w:r>
    </w:p>
    <w:p w14:paraId="2D5B8245" w14:textId="77777777" w:rsidR="00B103DB" w:rsidRPr="00194CD2" w:rsidRDefault="00B103DB" w:rsidP="005C248E">
      <w:pPr>
        <w:numPr>
          <w:ilvl w:val="0"/>
          <w:numId w:val="25"/>
        </w:numPr>
        <w:tabs>
          <w:tab w:val="left" w:pos="567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2AA1574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194CD2">
        <w:rPr>
          <w:i/>
          <w:color w:val="00000A"/>
          <w:sz w:val="24"/>
          <w:szCs w:val="24"/>
          <w:lang w:val="pl-PL"/>
        </w:rPr>
        <w:t xml:space="preserve"> </w:t>
      </w:r>
      <w:r w:rsidRPr="00194CD2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0A9DF9D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Wykonawcy, w wysokości 10% całkowitego wynagrodzenia netto określonego w  § 4 ust. 1;</w:t>
      </w:r>
    </w:p>
    <w:p w14:paraId="698665AD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Wykonawcy, w wysokości 10% wartości netto części przedmiotu umowy, której dotyczy odstąpienie;</w:t>
      </w:r>
    </w:p>
    <w:p w14:paraId="63F77D01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zapłaci Wykonawcy karę umową:</w:t>
      </w:r>
    </w:p>
    <w:p w14:paraId="2883836E" w14:textId="77777777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Zamawiającego, w wysokości 10% całkowitego wynagrodzenia netto określonego w § 4 ust. 1;</w:t>
      </w:r>
    </w:p>
    <w:p w14:paraId="5855D44C" w14:textId="25FCF6D6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Zamawiającego, w wysokości 10% wartości netto części przedmiotu umowy, której dotyczy odstąpienie</w:t>
      </w:r>
      <w:r w:rsidR="005C248E">
        <w:rPr>
          <w:color w:val="00000A"/>
          <w:sz w:val="24"/>
          <w:szCs w:val="24"/>
          <w:lang w:val="pl-PL"/>
        </w:rPr>
        <w:t>.</w:t>
      </w:r>
    </w:p>
    <w:p w14:paraId="6FBE506E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73209095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Zastrzeżenia co do kar umownych pozostają w mocy w całości lub w części, pomimo oświadczenia o odstąpieniu od umowy.</w:t>
      </w:r>
    </w:p>
    <w:p w14:paraId="435791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173C338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114F80A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3C7C50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817FA5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10</w:t>
      </w:r>
    </w:p>
    <w:p w14:paraId="1AEA7EA5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194CD2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1094088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AFD6AE9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76FB4DC0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11</w:t>
      </w:r>
    </w:p>
    <w:p w14:paraId="21E2A82D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F5A8FB5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047BF90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7B8CC29D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6212EFED" w14:textId="5123933D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SWZ zasad wykonywania umowy tj. w szczególności w razie dostarczenia przez Wykonawcę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color w:val="00000A"/>
          <w:sz w:val="24"/>
          <w:szCs w:val="24"/>
          <w:lang w:val="pl-PL" w:eastAsia="en-US"/>
        </w:rPr>
        <w:t xml:space="preserve"> lub </w:t>
      </w:r>
      <w:r w:rsidR="004630B2">
        <w:rPr>
          <w:color w:val="00000A"/>
          <w:sz w:val="24"/>
          <w:szCs w:val="24"/>
          <w:lang w:val="pl-PL" w:eastAsia="en-US"/>
        </w:rPr>
        <w:t>jego</w:t>
      </w:r>
      <w:r w:rsidRPr="00194CD2">
        <w:rPr>
          <w:color w:val="00000A"/>
          <w:sz w:val="24"/>
          <w:szCs w:val="24"/>
          <w:lang w:val="pl-PL" w:eastAsia="en-US"/>
        </w:rPr>
        <w:t xml:space="preserve"> części nieodpowiadających treści umowy, samowolnej zmiany parametrów technicznych wykonanych/dostarczonych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194CD2"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4630B2">
        <w:rPr>
          <w:color w:val="00000A"/>
          <w:sz w:val="24"/>
          <w:szCs w:val="24"/>
          <w:lang w:val="pl-PL" w:eastAsia="en-US"/>
        </w:rPr>
        <w:t>wyposażenia lub urządzenia.</w:t>
      </w:r>
    </w:p>
    <w:p w14:paraId="0B8B50B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7AA4020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EE8AF5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5A55865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E0F66F7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EDC8E1" w14:textId="77777777" w:rsidR="00B103DB" w:rsidRPr="00194CD2" w:rsidRDefault="00B103DB" w:rsidP="00B103D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70402D9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12</w:t>
      </w:r>
    </w:p>
    <w:p w14:paraId="6921C921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2DD7B8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lastRenderedPageBreak/>
        <w:t xml:space="preserve">W razie wątpliwości, czy określona informacja stanowi tajemnicę Wykonawca zobowiązany jest zwrócić się w formie pisemnej do Zamawiającego o wyjaśnienie takiej wątpliwości. </w:t>
      </w:r>
    </w:p>
    <w:p w14:paraId="09B99ACB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074154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7060C26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B0E7DB9" w14:textId="77777777" w:rsidR="00B103DB" w:rsidRPr="00194CD2" w:rsidRDefault="00B103DB" w:rsidP="00B103DB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</w:rPr>
        <w:t>§ 13</w:t>
      </w:r>
    </w:p>
    <w:p w14:paraId="05FA04BE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194CD2">
        <w:rPr>
          <w:color w:val="000000"/>
          <w:sz w:val="24"/>
          <w:szCs w:val="24"/>
          <w:lang w:val="pl-PL"/>
        </w:rPr>
        <w:br/>
        <w:t>pod rygorem nieważności.</w:t>
      </w:r>
    </w:p>
    <w:p w14:paraId="63949B07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194CD2">
        <w:rPr>
          <w:i/>
          <w:color w:val="000000"/>
          <w:sz w:val="24"/>
          <w:szCs w:val="24"/>
          <w:lang w:val="pl-PL"/>
        </w:rPr>
        <w:t xml:space="preserve">  </w:t>
      </w:r>
    </w:p>
    <w:p w14:paraId="570C499D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194CD2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0D70DF5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następstwem wprowadzania </w:t>
      </w:r>
      <w:r w:rsidRPr="00194CD2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194CD2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3E357F4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</w:t>
      </w:r>
      <w:r w:rsidRPr="00194CD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194CD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5616D43" w14:textId="77777777" w:rsidR="00B103DB" w:rsidRPr="00194CD2" w:rsidRDefault="00B103DB" w:rsidP="00E15E9A">
      <w:pPr>
        <w:numPr>
          <w:ilvl w:val="0"/>
          <w:numId w:val="2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5A97756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194CD2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7153E978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194CD2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3B308885" w14:textId="77777777" w:rsidR="00B103DB" w:rsidRPr="00194CD2" w:rsidRDefault="00B103DB" w:rsidP="00E15E9A">
      <w:pPr>
        <w:numPr>
          <w:ilvl w:val="1"/>
          <w:numId w:val="19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194CD2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194CD2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194CD2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FF22DC2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18D24458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194CD2">
        <w:rPr>
          <w:color w:val="00000A"/>
          <w:sz w:val="24"/>
          <w:szCs w:val="24"/>
          <w:lang w:val="pl-PL"/>
        </w:rPr>
        <w:t xml:space="preserve">  </w:t>
      </w:r>
    </w:p>
    <w:p w14:paraId="5594A7C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§14</w:t>
      </w:r>
    </w:p>
    <w:p w14:paraId="42F565E5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B52CB8B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§15</w:t>
      </w:r>
    </w:p>
    <w:p w14:paraId="12578D0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43CA373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§16</w:t>
      </w:r>
    </w:p>
    <w:p w14:paraId="3FB4DB26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84814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03608FF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§17</w:t>
      </w:r>
    </w:p>
    <w:p w14:paraId="5403E30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42A16FB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4DC069EF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69ACCBFD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251AA4C5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</w:t>
      </w:r>
    </w:p>
    <w:p w14:paraId="0A2FD6B6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684CBFFC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636E0567" w14:textId="473053B3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0ED23EFA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....................................................................</w:t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  <w:t>………………………………....</w:t>
      </w:r>
      <w:r w:rsidRPr="00194CD2">
        <w:rPr>
          <w:sz w:val="24"/>
          <w:szCs w:val="24"/>
          <w:lang w:val="pl-PL"/>
        </w:rPr>
        <w:tab/>
        <w:t xml:space="preserve">                                 </w:t>
      </w:r>
    </w:p>
    <w:p w14:paraId="32C6A848" w14:textId="77777777" w:rsidR="00B103DB" w:rsidRPr="00194CD2" w:rsidRDefault="00B103DB" w:rsidP="00B103DB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A32931F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5142D23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B888764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FBECC44" w14:textId="77777777" w:rsidR="00B103DB" w:rsidRPr="00194CD2" w:rsidRDefault="00B103DB" w:rsidP="00B103D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5AF0460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647AF24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16D0DE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5157B7DA" w14:textId="749647C8" w:rsidR="00B103DB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4CADE8" w14:textId="4CB866A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464E62" w14:textId="7939F74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FCFDA99" w14:textId="2401F2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CD8149" w14:textId="5BE5B84A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DBE8F2" w14:textId="0D843B46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E2981D" w14:textId="23F2666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4F5D67" w14:textId="70BF060B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57B4BA" w14:textId="1EBD309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AFDF5C8" w14:textId="436596E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B5A4F1E" w14:textId="429A04C5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9B5CF5C" w14:textId="3EE0D570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68FB6F" w14:textId="2082B1AF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0E750AD" w14:textId="550EEF56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900A510" w14:textId="68C92316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753FFC0" w14:textId="3C872CC9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8CDF22A" w14:textId="7FCFF23F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78D558B" w14:textId="77777777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2FA7474" w14:textId="77777777" w:rsidR="005C248E" w:rsidRPr="00194CD2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3512EB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8238A59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67F756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C736DF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F90F608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73B75C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21800B" w14:textId="77777777" w:rsidR="00B103DB" w:rsidRPr="00194CD2" w:rsidRDefault="00B103DB" w:rsidP="00B103D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lastRenderedPageBreak/>
        <w:t>Załącznik nr 2 do umowy</w:t>
      </w:r>
    </w:p>
    <w:p w14:paraId="433A2DC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9FA972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D84F8E1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 </w:t>
      </w:r>
    </w:p>
    <w:p w14:paraId="414C7713" w14:textId="77777777" w:rsidR="00B103DB" w:rsidRPr="00194CD2" w:rsidRDefault="00B103DB" w:rsidP="00B103D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Nazwa Wykonawcy</w:t>
      </w:r>
    </w:p>
    <w:p w14:paraId="2D80FB9B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8412BC5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</w:t>
      </w:r>
    </w:p>
    <w:p w14:paraId="073902D4" w14:textId="77777777" w:rsidR="00B103DB" w:rsidRPr="00194CD2" w:rsidRDefault="00B103DB" w:rsidP="00B103D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NIP</w:t>
      </w:r>
      <w:r w:rsidRPr="00194CD2">
        <w:rPr>
          <w:sz w:val="24"/>
          <w:szCs w:val="24"/>
          <w:lang w:val="pl-PL"/>
        </w:rPr>
        <w:tab/>
        <w:t> </w:t>
      </w:r>
    </w:p>
    <w:p w14:paraId="312E45D3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397C1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3546C3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OŚWIADCZENIE DLA CELÓW PODATKOWYCH</w:t>
      </w:r>
    </w:p>
    <w:p w14:paraId="18E8A984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BBFE67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71B79E7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  <w:lang w:val="pl-PL"/>
        </w:rPr>
        <w:t>Podmiot</w:t>
      </w:r>
      <w:r w:rsidRPr="00194CD2">
        <w:rPr>
          <w:sz w:val="24"/>
          <w:szCs w:val="24"/>
          <w:lang w:val="pl-PL"/>
        </w:rPr>
        <w:t>”) niniejszym oświadcza, że Podmiot:</w:t>
      </w:r>
    </w:p>
    <w:p w14:paraId="34206D82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jest / nie jest</w:t>
      </w:r>
      <w:r w:rsidRPr="00194CD2">
        <w:rPr>
          <w:sz w:val="24"/>
          <w:szCs w:val="24"/>
          <w:vertAlign w:val="superscript"/>
          <w:lang w:val="pl-PL"/>
        </w:rPr>
        <w:footnoteReference w:id="1"/>
      </w:r>
      <w:r w:rsidRPr="00194CD2">
        <w:rPr>
          <w:sz w:val="24"/>
          <w:szCs w:val="24"/>
          <w:lang w:val="pl-PL"/>
        </w:rPr>
        <w:t xml:space="preserve"> podmiotem powiązanym z Akademią Górniczo-Hutniczą </w:t>
      </w:r>
      <w:r w:rsidRPr="00194CD2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  <w:lang w:val="pl-PL"/>
        </w:rPr>
        <w:footnoteReference w:id="2"/>
      </w:r>
      <w:r w:rsidRPr="00194CD2">
        <w:rPr>
          <w:sz w:val="24"/>
          <w:szCs w:val="24"/>
          <w:lang w:val="pl-PL"/>
        </w:rPr>
        <w:t>;</w:t>
      </w:r>
    </w:p>
    <w:p w14:paraId="5B15DEDB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1134E19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CA80D6C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194CD2">
        <w:rPr>
          <w:sz w:val="24"/>
          <w:szCs w:val="24"/>
          <w:vertAlign w:val="superscript"/>
          <w:lang w:val="pl-PL"/>
        </w:rPr>
        <w:footnoteReference w:id="7"/>
      </w:r>
      <w:r w:rsidRPr="00194CD2">
        <w:rPr>
          <w:sz w:val="24"/>
          <w:szCs w:val="24"/>
          <w:lang w:val="pl-PL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261790EC" w14:textId="77777777" w:rsidR="00B103DB" w:rsidRPr="00194CD2" w:rsidRDefault="00B103DB" w:rsidP="00B103DB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11F7969" w14:textId="77777777" w:rsidR="00B103DB" w:rsidRPr="00194CD2" w:rsidRDefault="00B103DB" w:rsidP="00B103D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5F819C8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5E5909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8A630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058BDC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103DB" w:rsidRPr="00E05778" w14:paraId="0EB041E8" w14:textId="77777777" w:rsidTr="00066284">
        <w:tc>
          <w:tcPr>
            <w:tcW w:w="4105" w:type="dxa"/>
            <w:hideMark/>
          </w:tcPr>
          <w:p w14:paraId="47D356FB" w14:textId="2D523F16" w:rsidR="00B103DB" w:rsidRPr="00194CD2" w:rsidRDefault="00B103DB" w:rsidP="0006628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</w:t>
            </w:r>
          </w:p>
          <w:p w14:paraId="11BCAFC8" w14:textId="77777777" w:rsidR="00B103DB" w:rsidRPr="00194CD2" w:rsidRDefault="00B103DB" w:rsidP="0006628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1ADD283E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15D8686" w14:textId="77777777" w:rsidR="00B103DB" w:rsidRPr="00194CD2" w:rsidRDefault="00B103DB" w:rsidP="00B103DB">
      <w:pPr>
        <w:rPr>
          <w:sz w:val="24"/>
          <w:szCs w:val="24"/>
          <w:lang w:val="pl-PL"/>
        </w:rPr>
      </w:pPr>
    </w:p>
    <w:p w14:paraId="4D802411" w14:textId="77777777" w:rsidR="00496551" w:rsidRPr="00194CD2" w:rsidRDefault="00496551" w:rsidP="00B103DB">
      <w:pPr>
        <w:rPr>
          <w:sz w:val="24"/>
          <w:szCs w:val="24"/>
          <w:lang w:val="pl-PL"/>
        </w:rPr>
      </w:pPr>
    </w:p>
    <w:sectPr w:rsidR="00496551" w:rsidRPr="00194C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680C3" w14:textId="77777777" w:rsidR="00F43101" w:rsidRDefault="00F43101">
      <w:r>
        <w:separator/>
      </w:r>
    </w:p>
  </w:endnote>
  <w:endnote w:type="continuationSeparator" w:id="0">
    <w:p w14:paraId="58E68C5E" w14:textId="77777777" w:rsidR="00F43101" w:rsidRDefault="00F4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A9942" w14:textId="77777777" w:rsidR="00354AC1" w:rsidRDefault="00354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17B73" w14:textId="77777777" w:rsidR="00354AC1" w:rsidRDefault="00354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330DC" w14:textId="77777777" w:rsidR="00354AC1" w:rsidRDefault="00354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95049" w14:textId="77777777" w:rsidR="00F43101" w:rsidRDefault="00F43101">
      <w:r>
        <w:separator/>
      </w:r>
    </w:p>
  </w:footnote>
  <w:footnote w:type="continuationSeparator" w:id="0">
    <w:p w14:paraId="29DC3394" w14:textId="77777777" w:rsidR="00F43101" w:rsidRDefault="00F43101">
      <w:r>
        <w:continuationSeparator/>
      </w:r>
    </w:p>
  </w:footnote>
  <w:footnote w:id="1">
    <w:p w14:paraId="6BFE9EC4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1DA81C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C70B04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FE9847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4D759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65F66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66C5BD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CBCE7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A7AA36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398741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66D7B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A2C93F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F4D40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C138882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8D198" w14:textId="77777777" w:rsidR="00B103DB" w:rsidRDefault="00B103DB" w:rsidP="00B103D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43DA369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B2E243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F0C9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B1E3A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B765FDE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48B353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142B4D" w14:textId="77777777" w:rsidR="00B103DB" w:rsidRDefault="00B103DB" w:rsidP="00B103D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FCE12FF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FBB9B4E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B41AA92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397577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5C0236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8CDC35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8CC6FE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5EE7FDB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50BF" w14:textId="77777777" w:rsidR="00354AC1" w:rsidRDefault="00354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30DF" w14:textId="77777777" w:rsidR="00354AC1" w:rsidRDefault="00354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87B0" w14:textId="77777777" w:rsidR="00354AC1" w:rsidRDefault="00354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343D8D"/>
    <w:multiLevelType w:val="multilevel"/>
    <w:tmpl w:val="08A4E7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06C6159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76613D3A"/>
    <w:multiLevelType w:val="hybridMultilevel"/>
    <w:tmpl w:val="8B409DB0"/>
    <w:lvl w:ilvl="0" w:tplc="59022E10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F6BC1AC2">
      <w:start w:val="1"/>
      <w:numFmt w:val="lowerLetter"/>
      <w:lvlText w:val="%2."/>
      <w:lvlJc w:val="left"/>
      <w:pPr>
        <w:ind w:left="796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6"/>
  </w:num>
  <w:num w:numId="25">
    <w:abstractNumId w:val="18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4"/>
    <w:rsid w:val="000033EA"/>
    <w:rsid w:val="0002467C"/>
    <w:rsid w:val="00040A7A"/>
    <w:rsid w:val="00053C35"/>
    <w:rsid w:val="0007315E"/>
    <w:rsid w:val="000936CA"/>
    <w:rsid w:val="00097182"/>
    <w:rsid w:val="000B1A00"/>
    <w:rsid w:val="000C0F66"/>
    <w:rsid w:val="00165734"/>
    <w:rsid w:val="001764D4"/>
    <w:rsid w:val="00194CD2"/>
    <w:rsid w:val="001F341B"/>
    <w:rsid w:val="00200B88"/>
    <w:rsid w:val="002430FD"/>
    <w:rsid w:val="00267340"/>
    <w:rsid w:val="00275C59"/>
    <w:rsid w:val="00282E7E"/>
    <w:rsid w:val="00337165"/>
    <w:rsid w:val="00354AC1"/>
    <w:rsid w:val="003974EB"/>
    <w:rsid w:val="003A68BF"/>
    <w:rsid w:val="003C6167"/>
    <w:rsid w:val="003F1749"/>
    <w:rsid w:val="00430A34"/>
    <w:rsid w:val="00430E8C"/>
    <w:rsid w:val="00432FAD"/>
    <w:rsid w:val="004630B2"/>
    <w:rsid w:val="00496551"/>
    <w:rsid w:val="004A692C"/>
    <w:rsid w:val="004C4EC3"/>
    <w:rsid w:val="004D6B35"/>
    <w:rsid w:val="0050219D"/>
    <w:rsid w:val="00512FD2"/>
    <w:rsid w:val="00523F87"/>
    <w:rsid w:val="00555D64"/>
    <w:rsid w:val="005857AB"/>
    <w:rsid w:val="00593CEB"/>
    <w:rsid w:val="005B2336"/>
    <w:rsid w:val="005C248E"/>
    <w:rsid w:val="005C6D38"/>
    <w:rsid w:val="005D1623"/>
    <w:rsid w:val="005D2104"/>
    <w:rsid w:val="00614C95"/>
    <w:rsid w:val="00660027"/>
    <w:rsid w:val="00675307"/>
    <w:rsid w:val="0069339E"/>
    <w:rsid w:val="006F51B5"/>
    <w:rsid w:val="006F7905"/>
    <w:rsid w:val="00714F51"/>
    <w:rsid w:val="00731F6E"/>
    <w:rsid w:val="00771BC3"/>
    <w:rsid w:val="007A1F82"/>
    <w:rsid w:val="007A2EF1"/>
    <w:rsid w:val="007B00D4"/>
    <w:rsid w:val="007D703B"/>
    <w:rsid w:val="00800261"/>
    <w:rsid w:val="00841B63"/>
    <w:rsid w:val="0086736E"/>
    <w:rsid w:val="00874696"/>
    <w:rsid w:val="008A2ECE"/>
    <w:rsid w:val="008D3AF3"/>
    <w:rsid w:val="008E0730"/>
    <w:rsid w:val="0092337E"/>
    <w:rsid w:val="0092730E"/>
    <w:rsid w:val="009561DA"/>
    <w:rsid w:val="0098363E"/>
    <w:rsid w:val="0098432D"/>
    <w:rsid w:val="00997B0E"/>
    <w:rsid w:val="009A694A"/>
    <w:rsid w:val="009A7064"/>
    <w:rsid w:val="009F05A2"/>
    <w:rsid w:val="009F7ECA"/>
    <w:rsid w:val="00A57131"/>
    <w:rsid w:val="00A601F8"/>
    <w:rsid w:val="00A701A7"/>
    <w:rsid w:val="00A70EA7"/>
    <w:rsid w:val="00A9456F"/>
    <w:rsid w:val="00AA7F39"/>
    <w:rsid w:val="00AF7449"/>
    <w:rsid w:val="00B103DB"/>
    <w:rsid w:val="00B53C82"/>
    <w:rsid w:val="00BA1B11"/>
    <w:rsid w:val="00BA5498"/>
    <w:rsid w:val="00BB386D"/>
    <w:rsid w:val="00BD0C12"/>
    <w:rsid w:val="00BD5E3D"/>
    <w:rsid w:val="00C07E7C"/>
    <w:rsid w:val="00C12A61"/>
    <w:rsid w:val="00C14141"/>
    <w:rsid w:val="00C2196F"/>
    <w:rsid w:val="00C23E95"/>
    <w:rsid w:val="00C5016F"/>
    <w:rsid w:val="00C74D2A"/>
    <w:rsid w:val="00C923E8"/>
    <w:rsid w:val="00C93478"/>
    <w:rsid w:val="00CA3CD6"/>
    <w:rsid w:val="00CD12B0"/>
    <w:rsid w:val="00D03706"/>
    <w:rsid w:val="00D07E02"/>
    <w:rsid w:val="00D432AD"/>
    <w:rsid w:val="00D46DCD"/>
    <w:rsid w:val="00D70657"/>
    <w:rsid w:val="00D90ED3"/>
    <w:rsid w:val="00D9696A"/>
    <w:rsid w:val="00D97E9A"/>
    <w:rsid w:val="00DD0EDB"/>
    <w:rsid w:val="00DE2464"/>
    <w:rsid w:val="00E05778"/>
    <w:rsid w:val="00E13592"/>
    <w:rsid w:val="00E15E9A"/>
    <w:rsid w:val="00E256BD"/>
    <w:rsid w:val="00E27575"/>
    <w:rsid w:val="00E3334C"/>
    <w:rsid w:val="00E41EFD"/>
    <w:rsid w:val="00E4751B"/>
    <w:rsid w:val="00E874DC"/>
    <w:rsid w:val="00EA0FB5"/>
    <w:rsid w:val="00ED7A5A"/>
    <w:rsid w:val="00EE6740"/>
    <w:rsid w:val="00EF0390"/>
    <w:rsid w:val="00F43101"/>
    <w:rsid w:val="00F735E6"/>
    <w:rsid w:val="00FB4F4A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1D26"/>
  <w15:chartTrackingRefBased/>
  <w15:docId w15:val="{1514C26D-FAD9-4010-B1D3-2DD12491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3D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B53C8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9</Pages>
  <Words>2645</Words>
  <Characters>17977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20581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5</cp:revision>
  <cp:lastPrinted>1899-12-31T23:00:00Z</cp:lastPrinted>
  <dcterms:created xsi:type="dcterms:W3CDTF">2023-10-11T12:01:00Z</dcterms:created>
  <dcterms:modified xsi:type="dcterms:W3CDTF">2023-10-30T08:17:00Z</dcterms:modified>
</cp:coreProperties>
</file>