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63841440" w:rsidR="00A213F8" w:rsidRPr="00DC248F" w:rsidRDefault="00A213F8" w:rsidP="00DC248F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DC248F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09AE6A9C" w14:textId="0ECF526A" w:rsidR="00A213F8" w:rsidRPr="00A54A80" w:rsidRDefault="00A213F8" w:rsidP="00A213F8">
      <w:pPr>
        <w:widowControl w:val="0"/>
        <w:ind w:right="1"/>
        <w:jc w:val="both"/>
        <w:rPr>
          <w:sz w:val="22"/>
        </w:rPr>
      </w:pPr>
      <w:r w:rsidRPr="00A54A80">
        <w:rPr>
          <w:sz w:val="22"/>
        </w:rPr>
        <w:t>Przystępując do postępowania o udzielenie zamówienia publicznego, którego przedmiotem jest</w:t>
      </w:r>
      <w:r w:rsidR="00967F20" w:rsidRPr="00A54A80">
        <w:rPr>
          <w:sz w:val="22"/>
        </w:rPr>
        <w:t>:</w:t>
      </w:r>
      <w:r w:rsidRPr="00A54A80">
        <w:rPr>
          <w:sz w:val="22"/>
        </w:rPr>
        <w:t xml:space="preserve"> </w:t>
      </w:r>
      <w:bookmarkStart w:id="0" w:name="_Hlk149545313"/>
      <w:r w:rsidR="00A54A80" w:rsidRPr="00A54A80">
        <w:rPr>
          <w:b/>
          <w:bCs/>
          <w:iCs/>
          <w:color w:val="000000"/>
          <w:sz w:val="22"/>
          <w:lang w:eastAsia="x-none"/>
        </w:rPr>
        <w:t xml:space="preserve">Usługa restauracyjna podczas obchodów Dni </w:t>
      </w:r>
      <w:proofErr w:type="spellStart"/>
      <w:r w:rsidR="00A54A80" w:rsidRPr="00A54A80">
        <w:rPr>
          <w:b/>
          <w:bCs/>
          <w:iCs/>
          <w:color w:val="000000"/>
          <w:sz w:val="22"/>
          <w:lang w:eastAsia="x-none"/>
        </w:rPr>
        <w:t>Hoborskiego</w:t>
      </w:r>
      <w:proofErr w:type="spellEnd"/>
      <w:r w:rsidR="00A54A80" w:rsidRPr="00A54A80">
        <w:rPr>
          <w:b/>
          <w:bCs/>
          <w:iCs/>
          <w:color w:val="000000"/>
          <w:sz w:val="22"/>
          <w:lang w:eastAsia="x-none"/>
        </w:rPr>
        <w:t xml:space="preserve">- Święta Nauk Ścisłych w dn. 24/11/2023 r. dla </w:t>
      </w:r>
      <w:proofErr w:type="spellStart"/>
      <w:r w:rsidR="00A54A80" w:rsidRPr="00A54A80">
        <w:rPr>
          <w:b/>
          <w:bCs/>
          <w:iCs/>
          <w:color w:val="000000"/>
          <w:sz w:val="22"/>
          <w:lang w:eastAsia="x-none"/>
        </w:rPr>
        <w:t>WEiP</w:t>
      </w:r>
      <w:proofErr w:type="spellEnd"/>
      <w:r w:rsidR="00A54A80" w:rsidRPr="00A54A80">
        <w:rPr>
          <w:b/>
          <w:bCs/>
          <w:iCs/>
          <w:color w:val="000000"/>
          <w:sz w:val="22"/>
          <w:lang w:eastAsia="x-none"/>
        </w:rPr>
        <w:t xml:space="preserve"> - KC-zp.272-656/23</w:t>
      </w:r>
      <w:bookmarkEnd w:id="0"/>
      <w:r w:rsidRPr="00A54A80">
        <w:rPr>
          <w:b/>
        </w:rPr>
        <w:t xml:space="preserve">, </w:t>
      </w:r>
      <w:r w:rsidRPr="00A54A80">
        <w:rPr>
          <w:sz w:val="22"/>
        </w:rPr>
        <w:t>oferuję realizację przedmiotu zamówienia, zgodnie z zasadami określonymi w specyfikacji warunków zamówienia.</w:t>
      </w:r>
    </w:p>
    <w:p w14:paraId="033C86A4" w14:textId="77777777" w:rsidR="00A213F8" w:rsidRPr="00A54A80" w:rsidRDefault="00A213F8" w:rsidP="00A213F8">
      <w:pPr>
        <w:tabs>
          <w:tab w:val="right" w:pos="9000"/>
        </w:tabs>
        <w:rPr>
          <w:sz w:val="22"/>
        </w:rPr>
      </w:pPr>
    </w:p>
    <w:p w14:paraId="4405FC3F" w14:textId="7A193801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netto za całość zamówienia</w:t>
      </w:r>
      <w:r w:rsidR="00575F14" w:rsidRPr="00A54A80">
        <w:rPr>
          <w:b/>
          <w:sz w:val="22"/>
        </w:rPr>
        <w:t xml:space="preserve"> tj. usługę restauracyjną dla max. </w:t>
      </w:r>
      <w:r w:rsidR="00A54A80" w:rsidRPr="00A54A80">
        <w:rPr>
          <w:b/>
          <w:sz w:val="22"/>
        </w:rPr>
        <w:t xml:space="preserve">125 </w:t>
      </w:r>
      <w:r w:rsidR="00575F14" w:rsidRPr="00A54A80">
        <w:rPr>
          <w:b/>
          <w:sz w:val="22"/>
        </w:rPr>
        <w:t>uczestników:</w:t>
      </w:r>
      <w:r w:rsidR="008E020A" w:rsidRPr="00A54A80">
        <w:rPr>
          <w:b/>
          <w:sz w:val="22"/>
        </w:rPr>
        <w:t>….</w:t>
      </w:r>
      <w:r w:rsidR="00967F20" w:rsidRPr="00A54A80">
        <w:rPr>
          <w:b/>
          <w:sz w:val="22"/>
        </w:rPr>
        <w:t>....</w:t>
      </w:r>
      <w:r w:rsidRPr="00A54A80">
        <w:rPr>
          <w:b/>
          <w:sz w:val="22"/>
        </w:rPr>
        <w:t>... PLN</w:t>
      </w:r>
    </w:p>
    <w:p w14:paraId="34AADF59" w14:textId="77777777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</w:p>
    <w:p w14:paraId="1A471760" w14:textId="5448B27D" w:rsidR="00A213F8" w:rsidRPr="00A54A80" w:rsidRDefault="00A213F8" w:rsidP="00A213F8">
      <w:pPr>
        <w:widowControl w:val="0"/>
        <w:spacing w:line="264" w:lineRule="auto"/>
        <w:ind w:right="1"/>
        <w:rPr>
          <w:b/>
          <w:sz w:val="22"/>
        </w:rPr>
      </w:pPr>
      <w:r w:rsidRPr="00A54A80">
        <w:rPr>
          <w:b/>
          <w:sz w:val="22"/>
        </w:rPr>
        <w:t>Cena brutto za całość zamówienia</w:t>
      </w:r>
      <w:r w:rsidR="00575F14" w:rsidRPr="00A54A80">
        <w:rPr>
          <w:b/>
          <w:sz w:val="22"/>
        </w:rPr>
        <w:t xml:space="preserve">, tj. usługę restauracyjną dla max. </w:t>
      </w:r>
      <w:r w:rsidR="00A54A80" w:rsidRPr="00A54A80">
        <w:rPr>
          <w:b/>
          <w:sz w:val="22"/>
        </w:rPr>
        <w:t>125</w:t>
      </w:r>
      <w:r w:rsidR="00575F14" w:rsidRPr="00A54A80">
        <w:rPr>
          <w:b/>
          <w:sz w:val="22"/>
        </w:rPr>
        <w:t xml:space="preserve"> uczestników</w:t>
      </w:r>
      <w:r w:rsidRPr="00A54A80">
        <w:rPr>
          <w:b/>
          <w:sz w:val="22"/>
        </w:rPr>
        <w:t xml:space="preserve">: </w:t>
      </w:r>
      <w:r w:rsidR="00967F20" w:rsidRPr="00A54A80">
        <w:rPr>
          <w:b/>
          <w:sz w:val="22"/>
        </w:rPr>
        <w:t>......</w:t>
      </w:r>
      <w:r w:rsidRPr="00A54A80">
        <w:rPr>
          <w:b/>
          <w:sz w:val="22"/>
        </w:rPr>
        <w:t>...PLN</w:t>
      </w:r>
    </w:p>
    <w:p w14:paraId="345880A3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24BC0FC" w14:textId="674E2553" w:rsidR="00A213F8" w:rsidRDefault="00A213F8" w:rsidP="00A213F8">
      <w:pPr>
        <w:widowControl w:val="0"/>
        <w:spacing w:line="264" w:lineRule="auto"/>
        <w:ind w:right="1"/>
        <w:jc w:val="both"/>
      </w:pPr>
      <w:r w:rsidRPr="00A213F8">
        <w:t>Słownie brutto: .......................................................................................................................</w:t>
      </w:r>
    </w:p>
    <w:p w14:paraId="3260C7EE" w14:textId="77777777" w:rsidR="00D108BF" w:rsidRDefault="00D108BF" w:rsidP="00A213F8">
      <w:pPr>
        <w:widowControl w:val="0"/>
        <w:spacing w:line="264" w:lineRule="auto"/>
        <w:ind w:right="1"/>
        <w:jc w:val="both"/>
      </w:pPr>
      <w:r>
        <w:t>w tym:</w:t>
      </w:r>
    </w:p>
    <w:p w14:paraId="3BFADCDC" w14:textId="7E76492D" w:rsidR="00D108BF" w:rsidRPr="00A213F8" w:rsidRDefault="00D108BF" w:rsidP="00D108BF">
      <w:pPr>
        <w:widowControl w:val="0"/>
        <w:numPr>
          <w:ilvl w:val="0"/>
          <w:numId w:val="6"/>
        </w:numPr>
        <w:spacing w:line="264" w:lineRule="auto"/>
        <w:ind w:right="1"/>
        <w:jc w:val="both"/>
      </w:pPr>
      <w:r>
        <w:t xml:space="preserve">cena </w:t>
      </w:r>
      <w:r w:rsidR="00A96B59">
        <w:t xml:space="preserve">brutto </w:t>
      </w:r>
      <w:r>
        <w:t xml:space="preserve">za usługę </w:t>
      </w:r>
      <w:r w:rsidR="008516A0">
        <w:t xml:space="preserve">restauracyjną </w:t>
      </w:r>
      <w:r>
        <w:t>dla 1 osoby: ………….. PLN</w:t>
      </w:r>
    </w:p>
    <w:p w14:paraId="6F37603B" w14:textId="77777777" w:rsidR="00A213F8" w:rsidRPr="00A213F8" w:rsidRDefault="00A213F8" w:rsidP="00A213F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A73ABB9" w14:textId="77777777" w:rsidR="00A213F8" w:rsidRPr="00A213F8" w:rsidRDefault="00A213F8" w:rsidP="00A213F8">
      <w:pPr>
        <w:widowControl w:val="0"/>
        <w:spacing w:line="360" w:lineRule="auto"/>
        <w:rPr>
          <w:b/>
        </w:rPr>
      </w:pPr>
      <w:r w:rsidRPr="00A213F8">
        <w:rPr>
          <w:b/>
        </w:rPr>
        <w:t>Powyższa cena zawiera podatek VAT w wysokości .......... % tj. ……………………. PLN</w:t>
      </w:r>
    </w:p>
    <w:p w14:paraId="36526431" w14:textId="679B7723" w:rsidR="00A54A80" w:rsidRDefault="00A213F8" w:rsidP="00A54A80">
      <w:pPr>
        <w:jc w:val="both"/>
        <w:rPr>
          <w:sz w:val="22"/>
          <w:szCs w:val="22"/>
        </w:rPr>
      </w:pPr>
      <w:r w:rsidRPr="00A213F8">
        <w:rPr>
          <w:b/>
        </w:rPr>
        <w:t xml:space="preserve">Termin realizacji </w:t>
      </w:r>
      <w:r w:rsidR="00967F20">
        <w:rPr>
          <w:b/>
        </w:rPr>
        <w:t>zamówienia</w:t>
      </w:r>
      <w:r w:rsidRPr="00A213F8">
        <w:rPr>
          <w:b/>
        </w:rPr>
        <w:t xml:space="preserve">: </w:t>
      </w:r>
      <w:r w:rsidR="00A54A80">
        <w:rPr>
          <w:b/>
          <w:bCs/>
        </w:rPr>
        <w:t>24/11/</w:t>
      </w:r>
      <w:r w:rsidR="00D108BF">
        <w:rPr>
          <w:b/>
          <w:bCs/>
        </w:rPr>
        <w:t>2023 r.</w:t>
      </w:r>
      <w:r w:rsidR="00A54A80">
        <w:rPr>
          <w:sz w:val="22"/>
          <w:szCs w:val="22"/>
        </w:rPr>
        <w:t>, w tym:</w:t>
      </w:r>
    </w:p>
    <w:p w14:paraId="11DA6C18" w14:textId="71D9917C" w:rsidR="00A54A80" w:rsidRDefault="00A54A80" w:rsidP="00A54A80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172783">
        <w:rPr>
          <w:sz w:val="22"/>
          <w:szCs w:val="22"/>
        </w:rPr>
        <w:t>obiad dla max. 80 osób (min. 40 osób) g. ok. 13:30</w:t>
      </w:r>
      <w:r w:rsidR="00A96B59">
        <w:rPr>
          <w:sz w:val="22"/>
          <w:szCs w:val="22"/>
        </w:rPr>
        <w:t>/</w:t>
      </w:r>
      <w:bookmarkStart w:id="1" w:name="_GoBack"/>
      <w:bookmarkEnd w:id="1"/>
      <w:r w:rsidRPr="00172783">
        <w:rPr>
          <w:sz w:val="22"/>
          <w:szCs w:val="22"/>
        </w:rPr>
        <w:t>14:00</w:t>
      </w:r>
    </w:p>
    <w:p w14:paraId="0371825B" w14:textId="77777777" w:rsidR="00A54A80" w:rsidRDefault="00A54A80" w:rsidP="00A54A80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obiad dla max. 45 osób (min. 15 osób) g. ok. 15:30</w:t>
      </w:r>
    </w:p>
    <w:p w14:paraId="5D244E3D" w14:textId="6A3AAA12" w:rsidR="00A213F8" w:rsidRDefault="00D108BF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D108BF">
        <w:rPr>
          <w:b/>
        </w:rPr>
        <w:t xml:space="preserve">Odległość miejsca wykonania usługi od budynku </w:t>
      </w:r>
      <w:r w:rsidR="00A54A80">
        <w:rPr>
          <w:b/>
        </w:rPr>
        <w:t>A-0 A</w:t>
      </w:r>
      <w:r w:rsidRPr="00D108BF">
        <w:rPr>
          <w:b/>
        </w:rPr>
        <w:t>GH– trasa piesza: ………  m</w:t>
      </w:r>
      <w:r>
        <w:t xml:space="preserve"> </w:t>
      </w:r>
      <w:r w:rsidR="00967F20">
        <w:t>/</w:t>
      </w:r>
      <w:r w:rsidR="00560E8B" w:rsidRPr="00967F20">
        <w:rPr>
          <w:b/>
          <w:color w:val="FF0000"/>
        </w:rPr>
        <w:t>kryterium oceny ofert</w:t>
      </w:r>
      <w:r w:rsidR="00967F20">
        <w:rPr>
          <w:b/>
          <w:color w:val="FF0000"/>
        </w:rPr>
        <w:t>/.</w:t>
      </w:r>
    </w:p>
    <w:p w14:paraId="5336AC8D" w14:textId="03198F9B" w:rsidR="008E020A" w:rsidRPr="008E020A" w:rsidRDefault="008E020A" w:rsidP="00A213F8">
      <w:pPr>
        <w:widowControl w:val="0"/>
        <w:spacing w:line="360" w:lineRule="auto"/>
        <w:ind w:right="1"/>
        <w:jc w:val="both"/>
        <w:rPr>
          <w:b/>
        </w:rPr>
      </w:pPr>
      <w:r w:rsidRPr="008E020A">
        <w:rPr>
          <w:b/>
        </w:rPr>
        <w:t xml:space="preserve">Usługa będzie świadczona </w:t>
      </w:r>
      <w:r w:rsidR="00DC248F">
        <w:rPr>
          <w:b/>
        </w:rPr>
        <w:t>w lokalu</w:t>
      </w:r>
      <w:r w:rsidRPr="008E020A">
        <w:rPr>
          <w:b/>
        </w:rPr>
        <w:t>: ………………………</w:t>
      </w:r>
      <w:r w:rsidR="00DC248F">
        <w:rPr>
          <w:b/>
        </w:rPr>
        <w:t>adres:</w:t>
      </w:r>
      <w:r w:rsidRPr="008E020A">
        <w:rPr>
          <w:b/>
        </w:rPr>
        <w:t>…………………………..</w:t>
      </w: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227C0233" w:rsidR="00A213F8" w:rsidRPr="00A213F8" w:rsidRDefault="00A213F8" w:rsidP="00967F20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</w:t>
      </w:r>
      <w:r w:rsidRPr="00080CE7">
        <w:rPr>
          <w:bCs/>
          <w:sz w:val="22"/>
          <w:szCs w:val="22"/>
        </w:rPr>
        <w:lastRenderedPageBreak/>
        <w:t xml:space="preserve">wynagrodzenia nastąpi </w:t>
      </w:r>
      <w:r w:rsidR="00575F14">
        <w:rPr>
          <w:bCs/>
          <w:sz w:val="22"/>
          <w:szCs w:val="22"/>
        </w:rPr>
        <w:t>za realną liczbę uczestników bankietu</w:t>
      </w:r>
      <w:r w:rsidR="00575F14" w:rsidRPr="00080CE7">
        <w:rPr>
          <w:bCs/>
          <w:sz w:val="22"/>
          <w:szCs w:val="22"/>
        </w:rPr>
        <w:t xml:space="preserve"> </w:t>
      </w:r>
      <w:r w:rsidRPr="00080CE7">
        <w:rPr>
          <w:bCs/>
          <w:sz w:val="22"/>
          <w:szCs w:val="22"/>
        </w:rPr>
        <w:t>przelewem na rachunek Sprzedawc</w:t>
      </w:r>
      <w:r w:rsidR="00575F14">
        <w:rPr>
          <w:bCs/>
          <w:sz w:val="22"/>
          <w:szCs w:val="22"/>
        </w:rPr>
        <w:t xml:space="preserve">y, </w:t>
      </w:r>
      <w:r w:rsidRPr="00080CE7">
        <w:rPr>
          <w:bCs/>
          <w:sz w:val="22"/>
          <w:szCs w:val="22"/>
        </w:rPr>
        <w:t xml:space="preserve">zawarty na dzień zlecenia przelewu w wykazie podmiotów o których mowa w art. 96b ust. 1) Ustawy </w:t>
      </w:r>
      <w:r w:rsidR="008E020A">
        <w:rPr>
          <w:bCs/>
          <w:sz w:val="22"/>
          <w:szCs w:val="22"/>
        </w:rPr>
        <w:br/>
      </w:r>
      <w:r w:rsidRPr="00080CE7">
        <w:rPr>
          <w:bCs/>
          <w:sz w:val="22"/>
          <w:szCs w:val="22"/>
        </w:rPr>
        <w:t>o podatku od towarów i usług.</w:t>
      </w:r>
    </w:p>
    <w:p w14:paraId="1D615241" w14:textId="6DC0BEF9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41FB993C" w:rsid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62C0A46B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E020A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A213F8" w:rsidRPr="00A213F8" w14:paraId="0E23993F" w14:textId="77777777" w:rsidTr="008E020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8E020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6EC11ED3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370694C1" w:rsidR="008D2AB8" w:rsidRDefault="00A213F8" w:rsidP="008E020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D108BF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D108BF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967F20" w:rsidRPr="00D108BF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D108BF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D108BF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588ED" w14:textId="77777777" w:rsidR="000547A9" w:rsidRDefault="000547A9">
      <w:r>
        <w:separator/>
      </w:r>
    </w:p>
  </w:endnote>
  <w:endnote w:type="continuationSeparator" w:id="0">
    <w:p w14:paraId="38BF6BA8" w14:textId="77777777" w:rsidR="000547A9" w:rsidRDefault="00054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C6A0A" w14:textId="77777777" w:rsidR="000547A9" w:rsidRDefault="000547A9">
      <w:r>
        <w:separator/>
      </w:r>
    </w:p>
  </w:footnote>
  <w:footnote w:type="continuationSeparator" w:id="0">
    <w:p w14:paraId="1A761B00" w14:textId="77777777" w:rsidR="000547A9" w:rsidRDefault="00054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BEA35F" w14:textId="505464E4" w:rsidR="00DC248F" w:rsidRDefault="00DC248F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22A48"/>
    <w:multiLevelType w:val="hybridMultilevel"/>
    <w:tmpl w:val="7F102E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8F5C24D0"/>
    <w:lvl w:ilvl="0" w:tplc="94CA73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547A9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3F98"/>
    <w:rsid w:val="004B7300"/>
    <w:rsid w:val="004C1E7C"/>
    <w:rsid w:val="004C6753"/>
    <w:rsid w:val="00560E8B"/>
    <w:rsid w:val="00575DB5"/>
    <w:rsid w:val="00575F1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6EC0"/>
    <w:rsid w:val="007A4321"/>
    <w:rsid w:val="00833933"/>
    <w:rsid w:val="008516A0"/>
    <w:rsid w:val="00853083"/>
    <w:rsid w:val="008B2F0C"/>
    <w:rsid w:val="008B4928"/>
    <w:rsid w:val="008D2AB8"/>
    <w:rsid w:val="008E020A"/>
    <w:rsid w:val="008E5425"/>
    <w:rsid w:val="008F1C66"/>
    <w:rsid w:val="009442BC"/>
    <w:rsid w:val="00966904"/>
    <w:rsid w:val="00967F20"/>
    <w:rsid w:val="00970FE4"/>
    <w:rsid w:val="00A0022B"/>
    <w:rsid w:val="00A213F8"/>
    <w:rsid w:val="00A346FE"/>
    <w:rsid w:val="00A47B4D"/>
    <w:rsid w:val="00A54A80"/>
    <w:rsid w:val="00A83018"/>
    <w:rsid w:val="00A96B59"/>
    <w:rsid w:val="00B774DC"/>
    <w:rsid w:val="00C969A6"/>
    <w:rsid w:val="00CA7D36"/>
    <w:rsid w:val="00D108BF"/>
    <w:rsid w:val="00D24208"/>
    <w:rsid w:val="00D60C38"/>
    <w:rsid w:val="00D66893"/>
    <w:rsid w:val="00D90ACB"/>
    <w:rsid w:val="00DC1500"/>
    <w:rsid w:val="00DC248F"/>
    <w:rsid w:val="00E44371"/>
    <w:rsid w:val="00E949B0"/>
    <w:rsid w:val="00EC0BEA"/>
    <w:rsid w:val="00EE5753"/>
    <w:rsid w:val="00F00591"/>
    <w:rsid w:val="00F31B06"/>
    <w:rsid w:val="00F35492"/>
    <w:rsid w:val="00F51688"/>
    <w:rsid w:val="00F53146"/>
    <w:rsid w:val="00F91018"/>
    <w:rsid w:val="00FA0F30"/>
    <w:rsid w:val="00FA51A4"/>
    <w:rsid w:val="00FE129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54A80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D338C-AE3D-427E-BA9C-E0FF30478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569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2</cp:revision>
  <cp:lastPrinted>2023-10-30T07:01:00Z</cp:lastPrinted>
  <dcterms:created xsi:type="dcterms:W3CDTF">2023-10-30T10:26:00Z</dcterms:created>
  <dcterms:modified xsi:type="dcterms:W3CDTF">2023-10-30T10:26:00Z</dcterms:modified>
</cp:coreProperties>
</file>