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68D379" w14:textId="593AD2D1" w:rsidR="00BC121E" w:rsidRPr="00985F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</w:t>
      </w:r>
      <w:r w:rsidR="00A14DFB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A14DFB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4/2023</w:t>
      </w:r>
    </w:p>
    <w:p w14:paraId="3953FC60" w14:textId="1040D276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1CF1A972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  <w:sz w:val="24"/>
          <w:szCs w:val="24"/>
        </w:rPr>
        <w:object w:dxaOrig="225" w:dyaOrig="225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0178AB18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  <w:sz w:val="24"/>
          <w:szCs w:val="24"/>
        </w:rPr>
        <w:object w:dxaOrig="225" w:dyaOrig="225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  <w:shd w:val="clear" w:color="auto" w:fill="auto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253D5F0" w14:textId="1C9EC291" w:rsidR="009A4CD3" w:rsidRDefault="006D7F0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8BD38E" wp14:editId="765B036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1712200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D310F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5435A7E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72C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52A1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5F1E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Urszula Sojka</cp:lastModifiedBy>
  <cp:revision>3</cp:revision>
  <cp:lastPrinted>2023-05-22T06:41:00Z</cp:lastPrinted>
  <dcterms:created xsi:type="dcterms:W3CDTF">2023-10-10T11:24:00Z</dcterms:created>
  <dcterms:modified xsi:type="dcterms:W3CDTF">2023-10-10T11:25:00Z</dcterms:modified>
</cp:coreProperties>
</file>