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C9444" w14:textId="3324188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0A4B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77C8F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A6C42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1E8FB2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4D7B77A1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4A93EC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3BD9D8E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2F628E0D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2F05FC9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0A97A4C6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7698F20E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648AF0C7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421FD7E3" w14:textId="4143FF80" w:rsidR="008D2AB8" w:rsidRPr="0022732C" w:rsidRDefault="003D789A" w:rsidP="003D789A">
      <w:pPr>
        <w:tabs>
          <w:tab w:val="right" w:pos="9000"/>
        </w:tabs>
        <w:spacing w:line="360" w:lineRule="auto"/>
        <w:rPr>
          <w:sz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5AAA010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F609B0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Akademia Górniczo - Hutnicza</w:t>
      </w:r>
    </w:p>
    <w:p w14:paraId="67DE7BDA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im. Stanisława Staszica w Krakowie</w:t>
      </w:r>
    </w:p>
    <w:p w14:paraId="5D424F0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3DDE06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Al. Mickiewicza</w:t>
      </w:r>
      <w:r w:rsidR="008D2AB8">
        <w:rPr>
          <w:b/>
        </w:rPr>
        <w:t xml:space="preserve"> </w:t>
      </w:r>
      <w:r w:rsidRPr="00296693">
        <w:rPr>
          <w:b/>
        </w:rPr>
        <w:t>30</w:t>
      </w:r>
      <w:r w:rsidR="008D2AB8">
        <w:rPr>
          <w:b/>
        </w:rPr>
        <w:t xml:space="preserve"> </w:t>
      </w:r>
    </w:p>
    <w:p w14:paraId="01F5F595" w14:textId="77777777" w:rsidR="008D2AB8" w:rsidRDefault="00296693" w:rsidP="008D2AB8">
      <w:pPr>
        <w:rPr>
          <w:b/>
        </w:rPr>
      </w:pPr>
      <w:r w:rsidRPr="00296693">
        <w:rPr>
          <w:b/>
        </w:rPr>
        <w:t>30-059</w:t>
      </w:r>
      <w:r w:rsidR="008D2AB8">
        <w:rPr>
          <w:b/>
        </w:rPr>
        <w:t xml:space="preserve"> </w:t>
      </w:r>
      <w:r w:rsidRPr="00296693">
        <w:rPr>
          <w:b/>
        </w:rPr>
        <w:t>Kraków</w:t>
      </w:r>
      <w:r w:rsidR="008D2AB8">
        <w:rPr>
          <w:b/>
        </w:rPr>
        <w:t xml:space="preserve">,  </w:t>
      </w:r>
    </w:p>
    <w:p w14:paraId="53DB10C5" w14:textId="77777777" w:rsidR="008D2AB8" w:rsidRDefault="008D2AB8" w:rsidP="008D2AB8">
      <w:pPr>
        <w:ind w:firstLine="3969"/>
        <w:rPr>
          <w:b/>
        </w:rPr>
      </w:pPr>
    </w:p>
    <w:p w14:paraId="161F45E4" w14:textId="324AB924" w:rsidR="008D2AB8" w:rsidRPr="00F07574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025C35" w:rsidRPr="00025C35">
        <w:rPr>
          <w:rFonts w:ascii="Arial" w:hAnsi="Arial" w:cs="Arial"/>
          <w:b/>
          <w:bCs/>
          <w:sz w:val="18"/>
          <w:szCs w:val="18"/>
          <w:lang w:eastAsia="en-US"/>
        </w:rPr>
        <w:t xml:space="preserve">dostawa multimetrów stołowych i obciążeń elektronicznych dla </w:t>
      </w:r>
      <w:proofErr w:type="spellStart"/>
      <w:r w:rsidR="00025C35" w:rsidRPr="00025C35">
        <w:rPr>
          <w:rFonts w:ascii="Arial" w:hAnsi="Arial" w:cs="Arial"/>
          <w:b/>
          <w:bCs/>
          <w:sz w:val="18"/>
          <w:szCs w:val="18"/>
          <w:lang w:eastAsia="en-US"/>
        </w:rPr>
        <w:t>WEiP</w:t>
      </w:r>
      <w:proofErr w:type="spellEnd"/>
      <w:r w:rsidR="00025C35" w:rsidRPr="00025C35">
        <w:rPr>
          <w:rFonts w:ascii="Arial" w:hAnsi="Arial" w:cs="Arial"/>
          <w:b/>
          <w:bCs/>
          <w:sz w:val="18"/>
          <w:szCs w:val="18"/>
          <w:lang w:eastAsia="en-US"/>
        </w:rPr>
        <w:t xml:space="preserve"> - KC-zp.272-602/23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441FD7">
        <w:t xml:space="preserve"> </w:t>
      </w:r>
      <w:r>
        <w:t>zgodnie z zasadami określonymi w specyfikacji warunków zamówienia.</w:t>
      </w:r>
    </w:p>
    <w:p w14:paraId="48C8EAA8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D82EE7" w:rsidRPr="002403D0" w14:paraId="439E4304" w14:textId="77777777" w:rsidTr="00D47DA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2CCA3" w14:textId="77777777" w:rsidR="00D82EE7" w:rsidRPr="002403D0" w:rsidRDefault="00D82EE7" w:rsidP="00D47DA9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B16527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825E23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623DCF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Ilość</w:t>
            </w:r>
          </w:p>
          <w:p w14:paraId="5EE9E08D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85D75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2403D0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064258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Wartość netto</w:t>
            </w:r>
          </w:p>
          <w:p w14:paraId="552C18F0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C58967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VAT</w:t>
            </w:r>
          </w:p>
          <w:p w14:paraId="10350292" w14:textId="77777777" w:rsidR="00D82EE7" w:rsidRPr="002403D0" w:rsidRDefault="00D82EE7" w:rsidP="00D47DA9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B05FD2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7558F1BF" w14:textId="77777777" w:rsidR="00D82EE7" w:rsidRPr="002403D0" w:rsidRDefault="00D82EE7" w:rsidP="00D47DA9">
            <w:pPr>
              <w:jc w:val="center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[PLN]</w:t>
            </w:r>
          </w:p>
          <w:p w14:paraId="703F3341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 xml:space="preserve"> (z doliczonym </w:t>
            </w:r>
            <w:r w:rsidRPr="002403D0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D82EE7" w:rsidRPr="002403D0" w14:paraId="69D40A62" w14:textId="77777777" w:rsidTr="00D47DA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7DDAC7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3ED477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69C0B4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12B3AE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83B81B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3ACFDB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44E705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5F51DB" w14:textId="77777777" w:rsidR="00D82EE7" w:rsidRPr="002403D0" w:rsidRDefault="00D82EE7" w:rsidP="00D47DA9">
            <w:pPr>
              <w:jc w:val="center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D82EE7" w:rsidRPr="002403D0" w14:paraId="267E7195" w14:textId="77777777" w:rsidTr="00D82E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4AEA" w14:textId="77777777" w:rsidR="00D82EE7" w:rsidRPr="002403D0" w:rsidRDefault="00D82EE7" w:rsidP="00D47D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A968" w14:textId="52DAB539" w:rsidR="00D82EE7" w:rsidRPr="002403D0" w:rsidRDefault="00D82EE7" w:rsidP="00D47DA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bCs/>
                <w:sz w:val="18"/>
                <w:szCs w:val="18"/>
                <w:lang w:eastAsia="zh-CN"/>
              </w:rPr>
              <w:t xml:space="preserve">Multimetr laboratoryjny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CFAE" w14:textId="77777777" w:rsidR="00D82EE7" w:rsidRPr="002403D0" w:rsidRDefault="00D82EE7" w:rsidP="00D47DA9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F1F8" w14:textId="2B672AA5" w:rsidR="00D82EE7" w:rsidRPr="002403D0" w:rsidRDefault="00D82EE7" w:rsidP="00D47D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93EE" w14:textId="77777777" w:rsidR="00D82EE7" w:rsidRPr="002403D0" w:rsidRDefault="00D82EE7" w:rsidP="00D47DA9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ED52" w14:textId="77777777" w:rsidR="00D82EE7" w:rsidRPr="002403D0" w:rsidRDefault="00D82EE7" w:rsidP="00D47DA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A5727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9E5060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</w:tr>
      <w:tr w:rsidR="00D82EE7" w:rsidRPr="002403D0" w14:paraId="0E3D51BC" w14:textId="77777777" w:rsidTr="00D82E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81A99" w14:textId="77777777" w:rsidR="00D82EE7" w:rsidRPr="002403D0" w:rsidRDefault="00D82EE7" w:rsidP="00D47D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45A3" w14:textId="2B4E630F" w:rsidR="00D82EE7" w:rsidRPr="002403D0" w:rsidRDefault="00D82EE7" w:rsidP="00D47DA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bCs/>
                <w:sz w:val="18"/>
                <w:szCs w:val="18"/>
                <w:lang w:eastAsia="zh-CN"/>
              </w:rPr>
              <w:t xml:space="preserve">Obciążenie elektroniczne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40D3" w14:textId="77777777" w:rsidR="00D82EE7" w:rsidRPr="002403D0" w:rsidRDefault="00D82EE7" w:rsidP="00D47DA9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CAD9" w14:textId="793B0DD0" w:rsidR="00D82EE7" w:rsidRPr="002403D0" w:rsidRDefault="00D82EE7" w:rsidP="00D47D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CBC4" w14:textId="77777777" w:rsidR="00D82EE7" w:rsidRPr="002403D0" w:rsidRDefault="00D82EE7" w:rsidP="00D47DA9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C505" w14:textId="77777777" w:rsidR="00D82EE7" w:rsidRPr="002403D0" w:rsidRDefault="00D82EE7" w:rsidP="00D47DA9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E07BD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6BBCF9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</w:tr>
      <w:tr w:rsidR="00D82EE7" w:rsidRPr="002403D0" w14:paraId="1C2169E9" w14:textId="77777777" w:rsidTr="00D47D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84A5C0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  <w:p w14:paraId="66D79C6D" w14:textId="77777777" w:rsidR="00D82EE7" w:rsidRPr="002403D0" w:rsidRDefault="00D82EE7" w:rsidP="00D47DA9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2403D0">
              <w:rPr>
                <w:b/>
                <w:bCs/>
                <w:sz w:val="18"/>
                <w:szCs w:val="18"/>
              </w:rPr>
              <w:t>RAZEM:</w:t>
            </w:r>
          </w:p>
          <w:p w14:paraId="7898EE17" w14:textId="77777777" w:rsidR="00D82EE7" w:rsidRPr="002403D0" w:rsidRDefault="00D82EE7" w:rsidP="00D47DA9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E929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786AA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25E725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</w:tr>
      <w:tr w:rsidR="00D82EE7" w:rsidRPr="002403D0" w14:paraId="47D55702" w14:textId="77777777" w:rsidTr="00D47D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BFAC" w14:textId="77777777" w:rsidR="00D82EE7" w:rsidRPr="002403D0" w:rsidRDefault="00D82EE7" w:rsidP="00D47DA9">
            <w:pPr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40E13E2" w14:textId="77777777" w:rsidR="00D82EE7" w:rsidRPr="002403D0" w:rsidRDefault="00D82EE7" w:rsidP="00D47DA9">
            <w:pPr>
              <w:rPr>
                <w:sz w:val="18"/>
                <w:szCs w:val="18"/>
              </w:rPr>
            </w:pPr>
            <w:r w:rsidRPr="002403D0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9C3E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FFD9E1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566108" w14:textId="77777777" w:rsidR="00D82EE7" w:rsidRPr="002403D0" w:rsidRDefault="00D82EE7" w:rsidP="00D47DA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B78FF92" w14:textId="74CF7830" w:rsidR="008D2AB8" w:rsidRDefault="008D2AB8" w:rsidP="008D2AB8">
      <w:pPr>
        <w:pStyle w:val="Tekstpodstawowy"/>
      </w:pPr>
    </w:p>
    <w:p w14:paraId="77EFF849" w14:textId="51705DC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F3D7F">
        <w:rPr>
          <w:b/>
          <w:bCs/>
        </w:rPr>
        <w:t>…………</w:t>
      </w:r>
      <w:r w:rsidR="000F3D7F" w:rsidRPr="000F3D7F">
        <w:rPr>
          <w:b/>
          <w:bCs/>
        </w:rPr>
        <w:t xml:space="preserve"> dni od daty podpisania umowy</w:t>
      </w:r>
    </w:p>
    <w:p w14:paraId="4C14ED73" w14:textId="60343FD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0F3D7F">
        <w:rPr>
          <w:b/>
          <w:bCs/>
        </w:rPr>
        <w:t>………</w:t>
      </w:r>
      <w:r w:rsidR="000F3D7F" w:rsidRPr="000F3D7F">
        <w:rPr>
          <w:b/>
          <w:bCs/>
        </w:rPr>
        <w:t xml:space="preserve"> miesięcy</w:t>
      </w:r>
      <w:r w:rsidR="000F3D7F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59E6220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C5F062D" w14:textId="77777777" w:rsidR="0021171E" w:rsidRPr="005846E9" w:rsidRDefault="008D2AB8" w:rsidP="0021171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21171E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B44ACB" w14:textId="169A59A8" w:rsidR="008D2AB8" w:rsidRPr="00FE545C" w:rsidRDefault="0021171E" w:rsidP="0021171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5846E9">
        <w:rPr>
          <w:sz w:val="22"/>
          <w:szCs w:val="22"/>
        </w:rPr>
        <w:br w:type="page"/>
      </w:r>
      <w:r w:rsidR="00531055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4B76E89" w14:textId="77777777" w:rsidR="00531055" w:rsidRPr="008A0111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C18683F" w14:textId="77777777" w:rsidR="00531055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813561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DA5EBC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713CD7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380F8D" w14:textId="77777777" w:rsidR="00531055" w:rsidRPr="008A0111" w:rsidRDefault="00531055" w:rsidP="005310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055" w:rsidRPr="008A0111" w14:paraId="56A0017A" w14:textId="77777777" w:rsidTr="005A0F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490C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42D60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53BD7173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61DBF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531055" w:rsidRPr="008A0111" w14:paraId="4BD30C82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57E09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0FB8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D74B4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1055" w:rsidRPr="008A0111" w14:paraId="53A9DF9B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3BF73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9205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28B6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F40F3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4BF82C2F" w14:textId="77777777" w:rsidR="00531055" w:rsidRPr="001652CF" w:rsidRDefault="00531055" w:rsidP="0053105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0AC3EF4E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19C029D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C12519B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65D1971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49E9A96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39D33AD" w14:textId="77777777" w:rsidR="00531055" w:rsidRPr="008A0111" w:rsidRDefault="00531055" w:rsidP="00531055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D43CC2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692B87D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460700C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15B57DAE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EA33634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663595D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2C67EAA0" w14:textId="77777777" w:rsidR="00531055" w:rsidRPr="008A0111" w:rsidRDefault="00531055" w:rsidP="00531055">
      <w:pPr>
        <w:jc w:val="both"/>
        <w:rPr>
          <w:sz w:val="22"/>
          <w:szCs w:val="22"/>
        </w:rPr>
      </w:pPr>
    </w:p>
    <w:p w14:paraId="29A0CB8D" w14:textId="77777777" w:rsidR="00531055" w:rsidRPr="008A0111" w:rsidRDefault="00531055" w:rsidP="00531055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18ADA862" w14:textId="77777777" w:rsidR="00531055" w:rsidRPr="008A0111" w:rsidRDefault="00531055" w:rsidP="00531055">
      <w:pPr>
        <w:rPr>
          <w:b/>
          <w:sz w:val="22"/>
          <w:szCs w:val="22"/>
          <w:u w:val="single"/>
        </w:rPr>
      </w:pPr>
    </w:p>
    <w:p w14:paraId="5180DAA9" w14:textId="06982A45" w:rsidR="00FE545C" w:rsidRDefault="00FE545C" w:rsidP="00FE545C">
      <w:pPr>
        <w:rPr>
          <w:b/>
          <w:sz w:val="22"/>
          <w:szCs w:val="22"/>
          <w:u w:val="single"/>
        </w:rPr>
      </w:pPr>
    </w:p>
    <w:p w14:paraId="444A07D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9F08F" w14:textId="77777777" w:rsidR="008913CE" w:rsidRDefault="008913CE">
      <w:r>
        <w:separator/>
      </w:r>
    </w:p>
  </w:endnote>
  <w:endnote w:type="continuationSeparator" w:id="0">
    <w:p w14:paraId="3E719BA0" w14:textId="77777777" w:rsidR="008913CE" w:rsidRDefault="0089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42462" w14:textId="77777777" w:rsidR="00296693" w:rsidRDefault="002966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380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56B84" w14:textId="77777777" w:rsidR="00296693" w:rsidRDefault="00296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C5C9E" w14:textId="77777777" w:rsidR="008913CE" w:rsidRDefault="008913CE">
      <w:r>
        <w:separator/>
      </w:r>
    </w:p>
  </w:footnote>
  <w:footnote w:type="continuationSeparator" w:id="0">
    <w:p w14:paraId="1D23A6AA" w14:textId="77777777" w:rsidR="008913CE" w:rsidRDefault="00891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8CBC" w14:textId="77777777" w:rsidR="00296693" w:rsidRDefault="00296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97C4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280B" w14:textId="77777777" w:rsidR="00296693" w:rsidRDefault="00296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58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667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1169">
    <w:abstractNumId w:val="0"/>
  </w:num>
  <w:num w:numId="4" w16cid:durableId="1304198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8E5"/>
    <w:rsid w:val="00012286"/>
    <w:rsid w:val="00025C35"/>
    <w:rsid w:val="000704FC"/>
    <w:rsid w:val="00071CCC"/>
    <w:rsid w:val="000B731D"/>
    <w:rsid w:val="000D6134"/>
    <w:rsid w:val="000E09C7"/>
    <w:rsid w:val="000F3D7F"/>
    <w:rsid w:val="000F6589"/>
    <w:rsid w:val="00106636"/>
    <w:rsid w:val="00116EC6"/>
    <w:rsid w:val="001801DD"/>
    <w:rsid w:val="001D4612"/>
    <w:rsid w:val="00207E98"/>
    <w:rsid w:val="0021171E"/>
    <w:rsid w:val="002723B0"/>
    <w:rsid w:val="00296693"/>
    <w:rsid w:val="00315A4A"/>
    <w:rsid w:val="003D789A"/>
    <w:rsid w:val="0040187D"/>
    <w:rsid w:val="00441FD7"/>
    <w:rsid w:val="004B7300"/>
    <w:rsid w:val="004C6753"/>
    <w:rsid w:val="0053105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13C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0FEB"/>
    <w:rsid w:val="00C8443F"/>
    <w:rsid w:val="00C969A6"/>
    <w:rsid w:val="00CA7D36"/>
    <w:rsid w:val="00D24208"/>
    <w:rsid w:val="00D60C38"/>
    <w:rsid w:val="00D66893"/>
    <w:rsid w:val="00D82EE7"/>
    <w:rsid w:val="00D90ACB"/>
    <w:rsid w:val="00DC1500"/>
    <w:rsid w:val="00E44371"/>
    <w:rsid w:val="00E518E5"/>
    <w:rsid w:val="00E949B0"/>
    <w:rsid w:val="00EA207B"/>
    <w:rsid w:val="00EC0BEA"/>
    <w:rsid w:val="00F00591"/>
    <w:rsid w:val="00F0757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F2BC3"/>
  <w15:chartTrackingRefBased/>
  <w15:docId w15:val="{D5E010CF-F7E2-4F22-91D3-4CA9D5AB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526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2023-10-16T09:11:00Z</cp:lastPrinted>
  <dcterms:created xsi:type="dcterms:W3CDTF">2023-10-16T09:11:00Z</dcterms:created>
  <dcterms:modified xsi:type="dcterms:W3CDTF">2023-10-16T09:11:00Z</dcterms:modified>
</cp:coreProperties>
</file>