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C9444" w14:textId="3324188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6C0A4B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77C8FD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0A6C42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61E8FB2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NAZWA WYKONAWCY:……………………………………………………………………..</w:t>
      </w:r>
    </w:p>
    <w:p w14:paraId="4D7B77A1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4A93EC5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ADRES:………………………………………………………………………………………….</w:t>
      </w:r>
    </w:p>
    <w:p w14:paraId="3BD9D8E5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 zamieszkania (dotyczy osób prowadzących działalność gospodarczą):</w:t>
      </w:r>
      <w:r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…………………..</w:t>
      </w:r>
    </w:p>
    <w:p w14:paraId="2F628E0D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2F05FC9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TEL.………………………………………………………………………………………………</w:t>
      </w:r>
    </w:p>
    <w:p w14:paraId="0A97A4C6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FAX ……………………………………………………………………………………………..</w:t>
      </w:r>
    </w:p>
    <w:p w14:paraId="7698F20E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E-MAIL…………………………………………………………………………………………..</w:t>
      </w:r>
    </w:p>
    <w:p w14:paraId="648AF0C7" w14:textId="77777777" w:rsidR="003D789A" w:rsidRPr="008A0111" w:rsidRDefault="003D789A" w:rsidP="003D78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NIP…………………………………. REGON:……………………………………………….....</w:t>
      </w:r>
    </w:p>
    <w:p w14:paraId="421FD7E3" w14:textId="4143FF80" w:rsidR="008D2AB8" w:rsidRPr="0022732C" w:rsidRDefault="003D789A" w:rsidP="003D789A">
      <w:pPr>
        <w:tabs>
          <w:tab w:val="right" w:pos="9000"/>
        </w:tabs>
        <w:spacing w:line="360" w:lineRule="auto"/>
        <w:rPr>
          <w:sz w:val="22"/>
        </w:rPr>
      </w:pPr>
      <w:r w:rsidRPr="008A0111">
        <w:rPr>
          <w:sz w:val="22"/>
          <w:szCs w:val="22"/>
        </w:rPr>
        <w:t>BANK/ NR KONTA …………………………………………………………………………….</w:t>
      </w:r>
    </w:p>
    <w:p w14:paraId="5AAA010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6F609B0" w14:textId="77777777" w:rsidR="00296693" w:rsidRPr="00296693" w:rsidRDefault="00296693" w:rsidP="008D2AB8">
      <w:pPr>
        <w:ind w:right="-110"/>
        <w:rPr>
          <w:b/>
        </w:rPr>
      </w:pPr>
      <w:r w:rsidRPr="00296693">
        <w:rPr>
          <w:b/>
        </w:rPr>
        <w:t>Akademia Górniczo - Hutnicza</w:t>
      </w:r>
    </w:p>
    <w:p w14:paraId="67DE7BDA" w14:textId="77777777" w:rsidR="00296693" w:rsidRPr="00296693" w:rsidRDefault="00296693" w:rsidP="008D2AB8">
      <w:pPr>
        <w:ind w:right="-110"/>
        <w:rPr>
          <w:b/>
        </w:rPr>
      </w:pPr>
      <w:r w:rsidRPr="00296693">
        <w:rPr>
          <w:b/>
        </w:rPr>
        <w:t>im. Stanisława Staszica w Krakowie</w:t>
      </w:r>
    </w:p>
    <w:p w14:paraId="5D424F02" w14:textId="77777777" w:rsidR="008D2AB8" w:rsidRDefault="00296693" w:rsidP="008D2AB8">
      <w:pPr>
        <w:ind w:right="-110"/>
        <w:rPr>
          <w:b/>
        </w:rPr>
      </w:pPr>
      <w:r w:rsidRPr="0029669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3DDE062" w14:textId="77777777" w:rsidR="008D2AB8" w:rsidRDefault="00296693" w:rsidP="008D2AB8">
      <w:pPr>
        <w:ind w:right="-110"/>
        <w:rPr>
          <w:b/>
        </w:rPr>
      </w:pPr>
      <w:r w:rsidRPr="00296693">
        <w:rPr>
          <w:b/>
        </w:rPr>
        <w:t>Al. Mickiewicza</w:t>
      </w:r>
      <w:r w:rsidR="008D2AB8">
        <w:rPr>
          <w:b/>
        </w:rPr>
        <w:t xml:space="preserve"> </w:t>
      </w:r>
      <w:r w:rsidRPr="00296693">
        <w:rPr>
          <w:b/>
        </w:rPr>
        <w:t>30</w:t>
      </w:r>
      <w:r w:rsidR="008D2AB8">
        <w:rPr>
          <w:b/>
        </w:rPr>
        <w:t xml:space="preserve"> </w:t>
      </w:r>
    </w:p>
    <w:p w14:paraId="01F5F595" w14:textId="77777777" w:rsidR="008D2AB8" w:rsidRDefault="00296693" w:rsidP="008D2AB8">
      <w:pPr>
        <w:rPr>
          <w:b/>
        </w:rPr>
      </w:pPr>
      <w:r w:rsidRPr="00296693">
        <w:rPr>
          <w:b/>
        </w:rPr>
        <w:t>30-059</w:t>
      </w:r>
      <w:r w:rsidR="008D2AB8">
        <w:rPr>
          <w:b/>
        </w:rPr>
        <w:t xml:space="preserve"> </w:t>
      </w:r>
      <w:r w:rsidRPr="00296693">
        <w:rPr>
          <w:b/>
        </w:rPr>
        <w:t>Kraków</w:t>
      </w:r>
      <w:r w:rsidR="008D2AB8">
        <w:rPr>
          <w:b/>
        </w:rPr>
        <w:t xml:space="preserve">,  </w:t>
      </w:r>
    </w:p>
    <w:p w14:paraId="53DB10C5" w14:textId="77777777" w:rsidR="008D2AB8" w:rsidRDefault="008D2AB8" w:rsidP="008D2AB8">
      <w:pPr>
        <w:ind w:firstLine="3969"/>
        <w:rPr>
          <w:b/>
        </w:rPr>
      </w:pPr>
    </w:p>
    <w:p w14:paraId="161F45E4" w14:textId="43F5DFAC" w:rsidR="008D2AB8" w:rsidRPr="00F07574" w:rsidRDefault="008D2AB8" w:rsidP="008D2AB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bookmarkStart w:id="0" w:name="_Hlk148095542"/>
      <w:r w:rsidR="00F07574" w:rsidRPr="00F07574">
        <w:rPr>
          <w:b/>
        </w:rPr>
        <w:t>dostawa stanowiska do pomiaru gęstości dla WEiP - KC-zp.272-604/23</w:t>
      </w:r>
      <w:bookmarkEnd w:id="0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441FD7">
        <w:t xml:space="preserve"> </w:t>
      </w:r>
      <w:r>
        <w:t>zgodnie z zasadami określonymi w specyfikacji warunków zamówienia.</w:t>
      </w:r>
    </w:p>
    <w:p w14:paraId="48C8EAA8" w14:textId="77777777" w:rsidR="008D2AB8" w:rsidRDefault="008D2AB8" w:rsidP="008D2AB8">
      <w:pPr>
        <w:tabs>
          <w:tab w:val="right" w:pos="9000"/>
        </w:tabs>
      </w:pPr>
    </w:p>
    <w:p w14:paraId="5EDF1D06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306961E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5DD6B8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A73E68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B5E9404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6613D4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78FF92" w14:textId="6A7BCCD9" w:rsidR="008D2AB8" w:rsidRDefault="008D2AB8" w:rsidP="008D2AB8">
      <w:pPr>
        <w:pStyle w:val="Tekstpodstawowy"/>
      </w:pPr>
      <w:r>
        <w:t>Powyższa cena zawiera podatek VAT w wysokości .......... % tj.</w:t>
      </w:r>
      <w:r w:rsidR="00B80FEB">
        <w:t xml:space="preserve"> </w:t>
      </w:r>
      <w:r>
        <w:t>…………………….</w:t>
      </w:r>
      <w:r w:rsidR="00B80FEB">
        <w:t xml:space="preserve"> </w:t>
      </w:r>
      <w:r>
        <w:t>PLN</w:t>
      </w:r>
    </w:p>
    <w:p w14:paraId="7BF16D03" w14:textId="63E57BB0" w:rsidR="00FE545C" w:rsidRDefault="00441FD7" w:rsidP="008D2AB8">
      <w:pPr>
        <w:pStyle w:val="Tekstpodstawowy"/>
      </w:pPr>
      <w:r>
        <w:t>P</w:t>
      </w:r>
      <w:r w:rsidR="00FE545C">
        <w:t xml:space="preserve">roducent/model zaoferowanego </w:t>
      </w:r>
      <w:r>
        <w:t xml:space="preserve">urządzenia: 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77EFF849" w14:textId="677547E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F3D7F">
        <w:rPr>
          <w:b/>
          <w:bCs/>
        </w:rPr>
        <w:t>…………</w:t>
      </w:r>
      <w:r w:rsidR="000F3D7F" w:rsidRPr="000F3D7F">
        <w:rPr>
          <w:b/>
          <w:bCs/>
        </w:rPr>
        <w:t xml:space="preserve"> dni od daty podpisania umowy</w:t>
      </w:r>
      <w:r w:rsidR="000F3D7F">
        <w:t xml:space="preserve"> </w:t>
      </w:r>
      <w:r w:rsidRPr="0022732C">
        <w:rPr>
          <w:i/>
          <w:highlight w:val="yellow"/>
        </w:rPr>
        <w:t>(</w:t>
      </w:r>
    </w:p>
    <w:p w14:paraId="4C14ED73" w14:textId="60343FD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0F3D7F">
        <w:rPr>
          <w:b/>
          <w:bCs/>
        </w:rPr>
        <w:t>………</w:t>
      </w:r>
      <w:r w:rsidR="000F3D7F" w:rsidRPr="000F3D7F">
        <w:rPr>
          <w:b/>
          <w:bCs/>
        </w:rPr>
        <w:t xml:space="preserve"> miesięcy</w:t>
      </w:r>
      <w:r w:rsidR="000F3D7F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14:paraId="59E6220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C5F062D" w14:textId="77777777" w:rsidR="0021171E" w:rsidRPr="005846E9" w:rsidRDefault="008D2AB8" w:rsidP="0021171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="0021171E" w:rsidRPr="008A011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CB44ACB" w14:textId="169A59A8" w:rsidR="008D2AB8" w:rsidRPr="00FE545C" w:rsidRDefault="0021171E" w:rsidP="0021171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5846E9">
        <w:rPr>
          <w:sz w:val="22"/>
          <w:szCs w:val="22"/>
        </w:rPr>
        <w:br w:type="page"/>
      </w:r>
      <w:r w:rsidR="00531055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4B76E89" w14:textId="77777777" w:rsidR="00531055" w:rsidRPr="008A0111" w:rsidRDefault="00531055" w:rsidP="005310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C18683F" w14:textId="77777777" w:rsidR="00531055" w:rsidRDefault="00531055" w:rsidP="005310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A011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A0111">
        <w:rPr>
          <w:color w:val="000000"/>
          <w:sz w:val="22"/>
          <w:szCs w:val="22"/>
        </w:rPr>
        <w:t xml:space="preserve"> i nie wnosimy do nich żadnych zastrzeżeń.</w:t>
      </w:r>
    </w:p>
    <w:p w14:paraId="68135615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DA5EBC" w14:textId="77777777" w:rsidR="00531055" w:rsidRPr="008A0111" w:rsidRDefault="00531055" w:rsidP="00531055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713CD7" w14:textId="77777777" w:rsidR="00531055" w:rsidRPr="008A0111" w:rsidRDefault="00531055" w:rsidP="00531055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F380F8D" w14:textId="77777777" w:rsidR="00531055" w:rsidRPr="008A0111" w:rsidRDefault="00531055" w:rsidP="0053105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1055" w:rsidRPr="008A0111" w14:paraId="56A0017A" w14:textId="77777777" w:rsidTr="005A0F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9490C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42D60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 xml:space="preserve">Opis części zamówienia, którą wykonawca </w:t>
            </w:r>
          </w:p>
          <w:p w14:paraId="53BD7173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61DBF" w14:textId="77777777" w:rsidR="00531055" w:rsidRPr="008A0111" w:rsidRDefault="00531055" w:rsidP="005A0F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Nazwa podwykonawcy</w:t>
            </w:r>
            <w:r w:rsidRPr="008A0111">
              <w:rPr>
                <w:sz w:val="22"/>
                <w:szCs w:val="22"/>
              </w:rPr>
              <w:br/>
              <w:t>(o ile jest znana)</w:t>
            </w:r>
          </w:p>
        </w:tc>
      </w:tr>
      <w:tr w:rsidR="00531055" w:rsidRPr="008A0111" w14:paraId="4BD30C82" w14:textId="77777777" w:rsidTr="005A0F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57E09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0FB81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D74B4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1055" w:rsidRPr="008A0111" w14:paraId="53A9DF9B" w14:textId="77777777" w:rsidTr="005A0F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3BF73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49205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28B61" w14:textId="77777777" w:rsidR="00531055" w:rsidRPr="008A0111" w:rsidRDefault="00531055" w:rsidP="005A0F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F40F35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Upoważnionymi do reprezentowania naszej firmy są następujące osoby:</w:t>
      </w:r>
    </w:p>
    <w:p w14:paraId="4BF82C2F" w14:textId="77777777" w:rsidR="00531055" w:rsidRPr="001652CF" w:rsidRDefault="00531055" w:rsidP="0053105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A011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</w:p>
    <w:p w14:paraId="0AC3EF4E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</w:r>
    </w:p>
    <w:p w14:paraId="19C029DA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C12519B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  <w:t xml:space="preserve"> </w:t>
      </w:r>
    </w:p>
    <w:p w14:paraId="65D1971A" w14:textId="77777777" w:rsidR="00531055" w:rsidRPr="008A0111" w:rsidRDefault="00531055" w:rsidP="0053105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49E9A96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upoważnienie dla powyżej wskazanych osób wynika z następującego (ych) dokumentu(ów)</w:t>
      </w:r>
    </w:p>
    <w:p w14:paraId="439D33AD" w14:textId="77777777" w:rsidR="00531055" w:rsidRPr="008A0111" w:rsidRDefault="00531055" w:rsidP="00531055">
      <w:p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0D43CC2" w14:textId="77777777" w:rsidR="00531055" w:rsidRPr="008A0111" w:rsidRDefault="00531055" w:rsidP="00531055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załącznikami do niniejszej oferty są:</w:t>
      </w:r>
    </w:p>
    <w:p w14:paraId="692B87D6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460700C6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15B57DAE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EA33634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663595D" w14:textId="77777777" w:rsidR="00531055" w:rsidRPr="008A0111" w:rsidRDefault="00531055" w:rsidP="005310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2C67EAA0" w14:textId="77777777" w:rsidR="00531055" w:rsidRPr="008A0111" w:rsidRDefault="00531055" w:rsidP="00531055">
      <w:pPr>
        <w:jc w:val="both"/>
        <w:rPr>
          <w:sz w:val="22"/>
          <w:szCs w:val="22"/>
        </w:rPr>
      </w:pPr>
    </w:p>
    <w:p w14:paraId="29A0CB8D" w14:textId="77777777" w:rsidR="00531055" w:rsidRPr="008A0111" w:rsidRDefault="00531055" w:rsidP="00531055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8A011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8A0111">
        <w:rPr>
          <w:color w:val="FF0000"/>
          <w:sz w:val="22"/>
          <w:szCs w:val="22"/>
          <w:lang w:eastAsia="zh-CN"/>
        </w:rPr>
        <w:t>.</w:t>
      </w:r>
    </w:p>
    <w:p w14:paraId="18ADA862" w14:textId="77777777" w:rsidR="00531055" w:rsidRPr="008A0111" w:rsidRDefault="00531055" w:rsidP="00531055">
      <w:pPr>
        <w:rPr>
          <w:b/>
          <w:sz w:val="22"/>
          <w:szCs w:val="22"/>
          <w:u w:val="single"/>
        </w:rPr>
      </w:pPr>
    </w:p>
    <w:p w14:paraId="5180DAA9" w14:textId="06982A45" w:rsidR="00FE545C" w:rsidRDefault="00FE545C" w:rsidP="00FE545C">
      <w:pPr>
        <w:rPr>
          <w:b/>
          <w:sz w:val="22"/>
          <w:szCs w:val="22"/>
          <w:u w:val="single"/>
        </w:rPr>
      </w:pPr>
    </w:p>
    <w:p w14:paraId="444A07D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9F08F" w14:textId="77777777" w:rsidR="008913CE" w:rsidRDefault="008913CE">
      <w:r>
        <w:separator/>
      </w:r>
    </w:p>
  </w:endnote>
  <w:endnote w:type="continuationSeparator" w:id="0">
    <w:p w14:paraId="3E719BA0" w14:textId="77777777" w:rsidR="008913CE" w:rsidRDefault="00891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42462" w14:textId="77777777" w:rsidR="00296693" w:rsidRDefault="002966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3803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56B84" w14:textId="77777777" w:rsidR="00296693" w:rsidRDefault="002966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C5C9E" w14:textId="77777777" w:rsidR="008913CE" w:rsidRDefault="008913CE">
      <w:r>
        <w:separator/>
      </w:r>
    </w:p>
  </w:footnote>
  <w:footnote w:type="continuationSeparator" w:id="0">
    <w:p w14:paraId="1D23A6AA" w14:textId="77777777" w:rsidR="008913CE" w:rsidRDefault="00891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18CBC" w14:textId="77777777" w:rsidR="00296693" w:rsidRDefault="00296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97C4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8280B" w14:textId="77777777" w:rsidR="00296693" w:rsidRDefault="002966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45858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96678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11169">
    <w:abstractNumId w:val="0"/>
  </w:num>
  <w:num w:numId="4" w16cid:durableId="13041982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8E5"/>
    <w:rsid w:val="00012286"/>
    <w:rsid w:val="000704FC"/>
    <w:rsid w:val="00071CCC"/>
    <w:rsid w:val="000B731D"/>
    <w:rsid w:val="000D6134"/>
    <w:rsid w:val="000E09C7"/>
    <w:rsid w:val="000F3D7F"/>
    <w:rsid w:val="000F6589"/>
    <w:rsid w:val="00106636"/>
    <w:rsid w:val="00116EC6"/>
    <w:rsid w:val="001801DD"/>
    <w:rsid w:val="001D4612"/>
    <w:rsid w:val="00207E98"/>
    <w:rsid w:val="0021171E"/>
    <w:rsid w:val="002723B0"/>
    <w:rsid w:val="00296693"/>
    <w:rsid w:val="00315A4A"/>
    <w:rsid w:val="003D789A"/>
    <w:rsid w:val="00441FD7"/>
    <w:rsid w:val="004B7300"/>
    <w:rsid w:val="004C6753"/>
    <w:rsid w:val="0053105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13C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0FEB"/>
    <w:rsid w:val="00C8443F"/>
    <w:rsid w:val="00C969A6"/>
    <w:rsid w:val="00CA7D36"/>
    <w:rsid w:val="00D24208"/>
    <w:rsid w:val="00D60C38"/>
    <w:rsid w:val="00D66893"/>
    <w:rsid w:val="00D90ACB"/>
    <w:rsid w:val="00DC1500"/>
    <w:rsid w:val="00E44371"/>
    <w:rsid w:val="00E518E5"/>
    <w:rsid w:val="00E949B0"/>
    <w:rsid w:val="00EA207B"/>
    <w:rsid w:val="00EC0BEA"/>
    <w:rsid w:val="00F00591"/>
    <w:rsid w:val="00F0757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F2BC3"/>
  <w15:chartTrackingRefBased/>
  <w15:docId w15:val="{D5E010CF-F7E2-4F22-91D3-4CA9D5ABE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498</Words>
  <Characters>4371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1899-12-31T23:00:00Z</cp:lastPrinted>
  <dcterms:created xsi:type="dcterms:W3CDTF">2023-10-13T11:38:00Z</dcterms:created>
  <dcterms:modified xsi:type="dcterms:W3CDTF">2023-10-13T11:39:00Z</dcterms:modified>
</cp:coreProperties>
</file>