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AA91" w14:textId="30864198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A3026">
        <w:rPr>
          <w:b/>
          <w:sz w:val="24"/>
          <w:szCs w:val="24"/>
        </w:rPr>
        <w:t>5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6B0CED">
      <w:pPr>
        <w:tabs>
          <w:tab w:val="right" w:pos="9000"/>
        </w:tabs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4007ACFE" w14:textId="3B926D02" w:rsidR="00987E4B" w:rsidRDefault="00987E4B" w:rsidP="006C3F19">
      <w:pPr>
        <w:tabs>
          <w:tab w:val="left" w:pos="0"/>
        </w:tabs>
        <w:jc w:val="both"/>
        <w:rPr>
          <w:b/>
        </w:rPr>
      </w:pPr>
      <w:r w:rsidRPr="00D20CBF">
        <w:rPr>
          <w:sz w:val="24"/>
          <w:szCs w:val="24"/>
        </w:rPr>
        <w:t>Przedmiot post</w:t>
      </w:r>
      <w:r w:rsidR="00D20CBF">
        <w:rPr>
          <w:sz w:val="24"/>
          <w:szCs w:val="24"/>
        </w:rPr>
        <w:t>ę</w:t>
      </w:r>
      <w:r w:rsidRPr="00D20CBF">
        <w:rPr>
          <w:sz w:val="24"/>
          <w:szCs w:val="24"/>
        </w:rPr>
        <w:t>powania:</w:t>
      </w:r>
      <w:r w:rsidRPr="00AA36AA">
        <w:rPr>
          <w:b/>
        </w:rPr>
        <w:t xml:space="preserve"> </w:t>
      </w:r>
      <w:r w:rsidR="00424B9B" w:rsidRPr="00424B9B">
        <w:rPr>
          <w:b/>
          <w:sz w:val="24"/>
          <w:szCs w:val="24"/>
        </w:rPr>
        <w:t xml:space="preserve">wykonanie pomiarów widm oscylacyjnego dichroizmu kołowego (VCD) oraz </w:t>
      </w:r>
      <w:proofErr w:type="spellStart"/>
      <w:r w:rsidR="00424B9B" w:rsidRPr="00424B9B">
        <w:rPr>
          <w:b/>
          <w:sz w:val="24"/>
          <w:szCs w:val="24"/>
        </w:rPr>
        <w:t>ramanowskiej</w:t>
      </w:r>
      <w:proofErr w:type="spellEnd"/>
      <w:r w:rsidR="00424B9B" w:rsidRPr="00424B9B">
        <w:rPr>
          <w:b/>
          <w:sz w:val="24"/>
          <w:szCs w:val="24"/>
        </w:rPr>
        <w:t xml:space="preserve"> aktywności optycznej (ROA) dla próbek ropy naftowej, jej produktów oraz innych cieczy oleistych - KC-zp.272-</w:t>
      </w:r>
      <w:r w:rsidR="006C2BD4">
        <w:rPr>
          <w:b/>
          <w:sz w:val="24"/>
          <w:szCs w:val="24"/>
        </w:rPr>
        <w:t>643</w:t>
      </w:r>
      <w:bookmarkStart w:id="0" w:name="_GoBack"/>
      <w:bookmarkEnd w:id="0"/>
      <w:r w:rsidR="00424B9B" w:rsidRPr="00424B9B">
        <w:rPr>
          <w:b/>
          <w:sz w:val="24"/>
          <w:szCs w:val="24"/>
        </w:rPr>
        <w:t>/23</w:t>
      </w:r>
    </w:p>
    <w:p w14:paraId="219EE53D" w14:textId="67CD1BF7" w:rsidR="006B0CED" w:rsidRDefault="006B0CED" w:rsidP="006C3F19">
      <w:pPr>
        <w:tabs>
          <w:tab w:val="left" w:pos="0"/>
        </w:tabs>
        <w:jc w:val="both"/>
        <w:rPr>
          <w:b/>
          <w:lang w:val="x-none"/>
        </w:rPr>
      </w:pPr>
    </w:p>
    <w:p w14:paraId="741825AA" w14:textId="726D902C" w:rsidR="006B0CED" w:rsidRPr="00D20CBF" w:rsidRDefault="00D20CBF" w:rsidP="006B0CED">
      <w:pPr>
        <w:tabs>
          <w:tab w:val="left" w:pos="0"/>
        </w:tabs>
        <w:spacing w:line="288" w:lineRule="auto"/>
        <w:jc w:val="both"/>
        <w:rPr>
          <w:b/>
          <w:color w:val="000000"/>
          <w:sz w:val="24"/>
          <w:szCs w:val="24"/>
          <w:u w:val="single"/>
        </w:rPr>
      </w:pPr>
      <w:r w:rsidRPr="00D20CBF">
        <w:rPr>
          <w:b/>
          <w:color w:val="000000"/>
          <w:sz w:val="24"/>
          <w:szCs w:val="24"/>
          <w:u w:val="single"/>
        </w:rPr>
        <w:t>Oświadczamy, że dysponujemy lub będziemy dysponować:</w:t>
      </w:r>
    </w:p>
    <w:tbl>
      <w:tblPr>
        <w:tblW w:w="9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5528"/>
        <w:gridCol w:w="1842"/>
      </w:tblGrid>
      <w:tr w:rsidR="009A3026" w14:paraId="79DD679D" w14:textId="615C7E43" w:rsidTr="009A3026">
        <w:trPr>
          <w:trHeight w:val="21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9F200" w14:textId="675911ED" w:rsidR="009A3026" w:rsidRP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 w:rsidRPr="009A3026">
              <w:rPr>
                <w:b/>
                <w:color w:val="000000"/>
                <w:sz w:val="22"/>
                <w:szCs w:val="22"/>
              </w:rPr>
              <w:t>Imię i nazwisko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5E4F5" w14:textId="614689D1" w:rsid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D078B1">
              <w:rPr>
                <w:b/>
                <w:color w:val="000000"/>
                <w:sz w:val="22"/>
                <w:szCs w:val="22"/>
              </w:rPr>
              <w:t>D</w:t>
            </w:r>
            <w:r>
              <w:rPr>
                <w:b/>
                <w:color w:val="000000"/>
                <w:sz w:val="22"/>
                <w:szCs w:val="22"/>
              </w:rPr>
              <w:t>oświadczenie (zgodnie z pkt 8.2.3 SWZ)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4C9A6" w14:textId="2C3722AA" w:rsidR="009A3026" w:rsidRDefault="009A3026" w:rsidP="009A3026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Informacja o podstawie do dysponowania osobami</w:t>
            </w:r>
            <w:r>
              <w:rPr>
                <w:rStyle w:val="Odwoanieprzypisudolnego"/>
                <w:b/>
                <w:color w:val="000000"/>
                <w:sz w:val="22"/>
                <w:szCs w:val="22"/>
              </w:rPr>
              <w:footnoteReference w:id="1"/>
            </w:r>
            <w:r w:rsidRPr="006B0CED">
              <w:rPr>
                <w:b/>
                <w:color w:val="000000"/>
                <w:sz w:val="22"/>
                <w:szCs w:val="22"/>
                <w:vertAlign w:val="superscript"/>
              </w:rPr>
              <w:t>*</w:t>
            </w:r>
          </w:p>
        </w:tc>
      </w:tr>
      <w:tr w:rsidR="009A3026" w14:paraId="5C2C1595" w14:textId="1998C212" w:rsidTr="009A302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D1AA" w14:textId="77777777" w:rsidR="00665BB0" w:rsidRDefault="009A3026" w:rsidP="009A3026">
            <w:pPr>
              <w:spacing w:before="60" w:after="120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 xml:space="preserve">  </w:t>
            </w:r>
            <w:r w:rsidR="00665BB0">
              <w:rPr>
                <w:iCs/>
                <w:color w:val="00000A"/>
                <w:sz w:val="22"/>
                <w:szCs w:val="22"/>
                <w:lang w:eastAsia="zh-CN"/>
              </w:rPr>
              <w:t>……………………</w:t>
            </w:r>
          </w:p>
          <w:p w14:paraId="33A60AD2" w14:textId="77777777" w:rsidR="00665BB0" w:rsidRDefault="00665BB0" w:rsidP="009A3026">
            <w:pPr>
              <w:spacing w:before="60" w:after="120"/>
              <w:jc w:val="both"/>
              <w:rPr>
                <w:iCs/>
                <w:color w:val="00000A"/>
                <w:sz w:val="22"/>
                <w:szCs w:val="22"/>
                <w:lang w:eastAsia="zh-CN"/>
              </w:rPr>
            </w:pPr>
          </w:p>
          <w:p w14:paraId="663BBBB0" w14:textId="27C2754C" w:rsidR="009A3026" w:rsidRPr="00B418F8" w:rsidRDefault="00665BB0" w:rsidP="009A3026">
            <w:pPr>
              <w:spacing w:before="60" w:after="120"/>
              <w:jc w:val="both"/>
              <w:rPr>
                <w:bCs/>
              </w:rPr>
            </w:pPr>
            <w:r>
              <w:rPr>
                <w:iCs/>
                <w:color w:val="00000A"/>
                <w:sz w:val="22"/>
                <w:szCs w:val="22"/>
                <w:lang w:eastAsia="zh-CN"/>
              </w:rPr>
              <w:t>……………………..</w:t>
            </w:r>
            <w:r w:rsidR="009A3026">
              <w:rPr>
                <w:iCs/>
                <w:color w:val="00000A"/>
                <w:sz w:val="22"/>
                <w:szCs w:val="22"/>
                <w:lang w:eastAsia="zh-CN"/>
              </w:rPr>
              <w:t xml:space="preserve"> </w:t>
            </w:r>
          </w:p>
          <w:p w14:paraId="5D71807F" w14:textId="20392E2D" w:rsidR="009A3026" w:rsidRDefault="009A3026" w:rsidP="009A3026">
            <w:pPr>
              <w:pStyle w:val="Tretekstu"/>
              <w:spacing w:after="0" w:line="240" w:lineRule="auto"/>
              <w:ind w:left="357" w:hanging="288"/>
              <w:rPr>
                <w:color w:val="000000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EA260" w14:textId="26B4A5F7" w:rsidR="009A3026" w:rsidRPr="00314861" w:rsidRDefault="003D6B57" w:rsidP="009A3026">
            <w:pPr>
              <w:suppressAutoHyphens/>
              <w:overflowPunct w:val="0"/>
              <w:autoSpaceDE w:val="0"/>
              <w:ind w:left="79"/>
              <w:contextualSpacing/>
              <w:jc w:val="both"/>
              <w:textAlignment w:val="baseline"/>
            </w:pPr>
            <w:r w:rsidRPr="003D6B57">
              <w:rPr>
                <w:lang w:eastAsia="zh-CN"/>
              </w:rPr>
              <w:t xml:space="preserve">wykonała co najmniej dwa badania z zakresu spektroskopii </w:t>
            </w:r>
            <w:proofErr w:type="spellStart"/>
            <w:r w:rsidRPr="003D6B57">
              <w:rPr>
                <w:lang w:eastAsia="zh-CN"/>
              </w:rPr>
              <w:t>chiralooptycznej</w:t>
            </w:r>
            <w:proofErr w:type="spellEnd"/>
            <w:r w:rsidRPr="003D6B57">
              <w:rPr>
                <w:lang w:eastAsia="zh-CN"/>
              </w:rPr>
              <w:t xml:space="preserve"> (oscylacyjny dichroizm kołowy, </w:t>
            </w:r>
            <w:proofErr w:type="spellStart"/>
            <w:r w:rsidRPr="003D6B57">
              <w:rPr>
                <w:lang w:eastAsia="zh-CN"/>
              </w:rPr>
              <w:t>ramanowska</w:t>
            </w:r>
            <w:proofErr w:type="spellEnd"/>
            <w:r w:rsidRPr="003D6B57">
              <w:rPr>
                <w:lang w:eastAsia="zh-CN"/>
              </w:rPr>
              <w:t xml:space="preserve"> aktywność optyczna). </w:t>
            </w:r>
            <w:r w:rsidR="009A3026" w:rsidRPr="00314861">
              <w:rPr>
                <w:lang w:eastAsia="zh-CN"/>
              </w:rPr>
              <w:t xml:space="preserve">- </w:t>
            </w:r>
            <w:r w:rsidR="009A3026" w:rsidRPr="00314861">
              <w:rPr>
                <w:highlight w:val="yellow"/>
              </w:rPr>
              <w:t xml:space="preserve"> TAK/NIE*</w:t>
            </w:r>
          </w:p>
          <w:p w14:paraId="7232C066" w14:textId="77777777" w:rsidR="00216CAF" w:rsidRPr="00314861" w:rsidRDefault="00216CAF" w:rsidP="00216CAF">
            <w:pPr>
              <w:tabs>
                <w:tab w:val="left" w:pos="0"/>
              </w:tabs>
              <w:jc w:val="both"/>
            </w:pPr>
          </w:p>
          <w:p w14:paraId="18865B23" w14:textId="5C4FAF0D" w:rsidR="00216CAF" w:rsidRPr="00314861" w:rsidRDefault="00216CAF" w:rsidP="00216CAF">
            <w:pPr>
              <w:tabs>
                <w:tab w:val="left" w:pos="0"/>
              </w:tabs>
              <w:jc w:val="both"/>
            </w:pPr>
            <w:r w:rsidRPr="00314861">
              <w:t xml:space="preserve">……………………………………. </w:t>
            </w:r>
          </w:p>
          <w:p w14:paraId="0314D766" w14:textId="52897C07" w:rsidR="00314861" w:rsidRPr="00314861" w:rsidRDefault="00314861" w:rsidP="00216CAF">
            <w:pPr>
              <w:tabs>
                <w:tab w:val="left" w:pos="0"/>
              </w:tabs>
              <w:jc w:val="both"/>
            </w:pPr>
            <w:r w:rsidRPr="00314861">
              <w:t>………………………………….</w:t>
            </w:r>
          </w:p>
          <w:p w14:paraId="7562F978" w14:textId="544F03AC" w:rsidR="00216CAF" w:rsidRPr="00314861" w:rsidRDefault="00216CAF" w:rsidP="00216CAF">
            <w:pPr>
              <w:tabs>
                <w:tab w:val="left" w:pos="0"/>
              </w:tabs>
              <w:jc w:val="both"/>
              <w:rPr>
                <w:i/>
              </w:rPr>
            </w:pPr>
            <w:r w:rsidRPr="00314861">
              <w:rPr>
                <w:i/>
              </w:rPr>
              <w:t xml:space="preserve">(proszę wskazać </w:t>
            </w:r>
            <w:r w:rsidR="003D6B57">
              <w:rPr>
                <w:i/>
              </w:rPr>
              <w:t>zakres badań, datę wykonania oraz jego odbiorcę</w:t>
            </w:r>
            <w:r w:rsidRPr="00314861">
              <w:rPr>
                <w:i/>
              </w:rPr>
              <w:t>)</w:t>
            </w:r>
          </w:p>
          <w:p w14:paraId="710973CA" w14:textId="77777777" w:rsidR="00216CAF" w:rsidRPr="00314861" w:rsidRDefault="00216CAF" w:rsidP="00216CAF">
            <w:pPr>
              <w:tabs>
                <w:tab w:val="left" w:pos="0"/>
              </w:tabs>
              <w:jc w:val="both"/>
            </w:pPr>
          </w:p>
          <w:p w14:paraId="665B6B31" w14:textId="678661BD" w:rsidR="009A3026" w:rsidRPr="00424B9B" w:rsidRDefault="009A3026" w:rsidP="00216CAF">
            <w:pPr>
              <w:tabs>
                <w:tab w:val="left" w:pos="0"/>
              </w:tabs>
              <w:jc w:val="both"/>
              <w:rPr>
                <w:i/>
                <w:color w:val="FF000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9DB13" w14:textId="77777777" w:rsidR="009A3026" w:rsidRDefault="009A3026" w:rsidP="009A302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3394AC15" w14:textId="77777777" w:rsidR="00E74792" w:rsidRPr="00E74792" w:rsidRDefault="00E74792" w:rsidP="00E7479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</w:pPr>
      <w:r w:rsidRPr="00E7479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Dokument należy sporządzić w postaci elektronicznej i podpisać kwalifikowanym</w:t>
      </w:r>
    </w:p>
    <w:p w14:paraId="699A7582" w14:textId="77777777" w:rsidR="00E74792" w:rsidRPr="00E74792" w:rsidRDefault="00E74792" w:rsidP="00E74792">
      <w:pPr>
        <w:tabs>
          <w:tab w:val="left" w:pos="0"/>
        </w:tabs>
        <w:ind w:left="426" w:right="1"/>
        <w:contextualSpacing/>
        <w:jc w:val="center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74792">
        <w:rPr>
          <w:rFonts w:asciiTheme="minorHAnsi" w:eastAsia="Calibri" w:hAnsiTheme="minorHAnsi" w:cstheme="minorHAnsi"/>
          <w:bCs/>
          <w:i/>
          <w:iCs/>
          <w:color w:val="FF0000"/>
          <w:sz w:val="22"/>
          <w:szCs w:val="22"/>
          <w:lang w:eastAsia="en-US"/>
        </w:rPr>
        <w:t>podpisem elektronicznym lub podpisem zaufanym lub elektronicznym podpisem osobistym.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773CD39" w14:textId="77777777" w:rsidR="00314861" w:rsidRDefault="00314861" w:rsidP="00987E4B">
      <w:pPr>
        <w:rPr>
          <w:sz w:val="16"/>
          <w:szCs w:val="16"/>
        </w:rPr>
      </w:pPr>
    </w:p>
    <w:p w14:paraId="05BCE6CF" w14:textId="77777777" w:rsidR="00314861" w:rsidRDefault="00314861" w:rsidP="00987E4B">
      <w:pPr>
        <w:rPr>
          <w:sz w:val="16"/>
          <w:szCs w:val="16"/>
        </w:rPr>
      </w:pPr>
    </w:p>
    <w:p w14:paraId="07FB9216" w14:textId="77777777" w:rsidR="00314861" w:rsidRDefault="00314861" w:rsidP="00987E4B">
      <w:pPr>
        <w:rPr>
          <w:sz w:val="16"/>
          <w:szCs w:val="16"/>
        </w:rPr>
      </w:pPr>
    </w:p>
    <w:p w14:paraId="3AD64C43" w14:textId="77777777" w:rsidR="00314861" w:rsidRDefault="00314861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31B3DB3A" w:rsidR="00987E4B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5BEE0D65" w14:textId="77777777" w:rsidR="006B0CED" w:rsidRPr="00AA36AA" w:rsidRDefault="006B0CED" w:rsidP="00987E4B">
      <w:pPr>
        <w:rPr>
          <w:sz w:val="16"/>
          <w:szCs w:val="16"/>
        </w:rPr>
      </w:pP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9A3026">
      <w:headerReference w:type="default" r:id="rId7"/>
      <w:footnotePr>
        <w:numFmt w:val="chicago"/>
      </w:footnotePr>
      <w:pgSz w:w="11906" w:h="16838"/>
      <w:pgMar w:top="568" w:right="1152" w:bottom="0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715303" w14:textId="77777777" w:rsidR="007F55F9" w:rsidRDefault="007F55F9">
      <w:r>
        <w:separator/>
      </w:r>
    </w:p>
  </w:endnote>
  <w:endnote w:type="continuationSeparator" w:id="0">
    <w:p w14:paraId="77ADE1B5" w14:textId="77777777" w:rsidR="007F55F9" w:rsidRDefault="007F5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2269F" w14:textId="77777777" w:rsidR="007F55F9" w:rsidRDefault="007F55F9">
      <w:r>
        <w:separator/>
      </w:r>
    </w:p>
  </w:footnote>
  <w:footnote w:type="continuationSeparator" w:id="0">
    <w:p w14:paraId="7889C357" w14:textId="77777777" w:rsidR="007F55F9" w:rsidRDefault="007F55F9">
      <w:r>
        <w:continuationSeparator/>
      </w:r>
    </w:p>
  </w:footnote>
  <w:footnote w:id="1">
    <w:p w14:paraId="5A39983E" w14:textId="77777777" w:rsidR="009A3026" w:rsidRDefault="009A3026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EC7042" w14:textId="68BB0137" w:rsidR="00C303B2" w:rsidRPr="00A844AF" w:rsidRDefault="00BC58AD" w:rsidP="00A844AF">
    <w:pPr>
      <w:pStyle w:val="Nagwek"/>
    </w:pPr>
    <w:r>
      <w:t xml:space="preserve">                 </w:t>
    </w:r>
    <w:r w:rsidR="009A3026">
      <w:t xml:space="preserve">                                                       </w:t>
    </w:r>
    <w:r>
      <w:t xml:space="preserve">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725065"/>
    <w:multiLevelType w:val="hybridMultilevel"/>
    <w:tmpl w:val="712E4CC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35590"/>
    <w:rsid w:val="00045736"/>
    <w:rsid w:val="000726D8"/>
    <w:rsid w:val="001D0F1F"/>
    <w:rsid w:val="00216CAF"/>
    <w:rsid w:val="002328A0"/>
    <w:rsid w:val="00263CEB"/>
    <w:rsid w:val="0028660D"/>
    <w:rsid w:val="002A7F51"/>
    <w:rsid w:val="002D597A"/>
    <w:rsid w:val="002F6C4A"/>
    <w:rsid w:val="00314861"/>
    <w:rsid w:val="003A087E"/>
    <w:rsid w:val="003D6B57"/>
    <w:rsid w:val="00424B9B"/>
    <w:rsid w:val="0045218A"/>
    <w:rsid w:val="00517D50"/>
    <w:rsid w:val="00527F15"/>
    <w:rsid w:val="00556FB0"/>
    <w:rsid w:val="00561124"/>
    <w:rsid w:val="0056690C"/>
    <w:rsid w:val="0058730C"/>
    <w:rsid w:val="005D357A"/>
    <w:rsid w:val="005F6749"/>
    <w:rsid w:val="00614DFC"/>
    <w:rsid w:val="00660E1E"/>
    <w:rsid w:val="00665BB0"/>
    <w:rsid w:val="006828A2"/>
    <w:rsid w:val="006B0CED"/>
    <w:rsid w:val="006C2BD4"/>
    <w:rsid w:val="006C3F19"/>
    <w:rsid w:val="006D244E"/>
    <w:rsid w:val="00786C56"/>
    <w:rsid w:val="007F2701"/>
    <w:rsid w:val="007F55F9"/>
    <w:rsid w:val="007F6736"/>
    <w:rsid w:val="00800FF1"/>
    <w:rsid w:val="008539D0"/>
    <w:rsid w:val="00895B8F"/>
    <w:rsid w:val="008E4A55"/>
    <w:rsid w:val="008E66F9"/>
    <w:rsid w:val="00944D1F"/>
    <w:rsid w:val="009559C0"/>
    <w:rsid w:val="009616AA"/>
    <w:rsid w:val="00972D3E"/>
    <w:rsid w:val="00987E4B"/>
    <w:rsid w:val="009A3026"/>
    <w:rsid w:val="009E4F5D"/>
    <w:rsid w:val="009F61B4"/>
    <w:rsid w:val="00A844AF"/>
    <w:rsid w:val="00B33027"/>
    <w:rsid w:val="00B4176B"/>
    <w:rsid w:val="00B72E23"/>
    <w:rsid w:val="00BA30AA"/>
    <w:rsid w:val="00BA48E0"/>
    <w:rsid w:val="00BB4F33"/>
    <w:rsid w:val="00BC58AD"/>
    <w:rsid w:val="00BD790B"/>
    <w:rsid w:val="00C16C20"/>
    <w:rsid w:val="00C303B2"/>
    <w:rsid w:val="00C50D77"/>
    <w:rsid w:val="00C87A1F"/>
    <w:rsid w:val="00CF6409"/>
    <w:rsid w:val="00D078B1"/>
    <w:rsid w:val="00D20CBF"/>
    <w:rsid w:val="00D431A6"/>
    <w:rsid w:val="00D67C47"/>
    <w:rsid w:val="00D93916"/>
    <w:rsid w:val="00DA4744"/>
    <w:rsid w:val="00DB6364"/>
    <w:rsid w:val="00E35DB9"/>
    <w:rsid w:val="00E74792"/>
    <w:rsid w:val="00E97FEE"/>
    <w:rsid w:val="00ED3546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196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Anna Trybus</cp:lastModifiedBy>
  <cp:revision>2</cp:revision>
  <cp:lastPrinted>2023-10-24T10:37:00Z</cp:lastPrinted>
  <dcterms:created xsi:type="dcterms:W3CDTF">2023-10-24T10:37:00Z</dcterms:created>
  <dcterms:modified xsi:type="dcterms:W3CDTF">2023-10-24T10:37:00Z</dcterms:modified>
</cp:coreProperties>
</file>