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AF3C" w14:textId="77777777" w:rsidR="00986737" w:rsidRPr="009432A1" w:rsidRDefault="007C71F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C71F2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C71F2">
        <w:rPr>
          <w:rFonts w:ascii="Arial" w:hAnsi="Arial" w:cs="Arial"/>
          <w:sz w:val="24"/>
          <w:szCs w:val="24"/>
        </w:rPr>
        <w:t>2023-10-27</w:t>
      </w:r>
    </w:p>
    <w:p w14:paraId="24E47787" w14:textId="77777777" w:rsidR="00986737" w:rsidRPr="009432A1" w:rsidRDefault="007C71F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1F2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BCA2AA4" w14:textId="77777777" w:rsidR="00986737" w:rsidRPr="009432A1" w:rsidRDefault="007C71F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C71F2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C71F2">
        <w:rPr>
          <w:rFonts w:ascii="Arial" w:hAnsi="Arial" w:cs="Arial"/>
          <w:sz w:val="24"/>
          <w:szCs w:val="24"/>
        </w:rPr>
        <w:t>66</w:t>
      </w:r>
    </w:p>
    <w:p w14:paraId="45D2C30C" w14:textId="77777777" w:rsidR="00986737" w:rsidRPr="009432A1" w:rsidRDefault="007C71F2" w:rsidP="00986737">
      <w:pPr>
        <w:rPr>
          <w:rFonts w:ascii="Arial" w:hAnsi="Arial" w:cs="Arial"/>
          <w:sz w:val="24"/>
          <w:szCs w:val="24"/>
        </w:rPr>
      </w:pPr>
      <w:r w:rsidRPr="007C71F2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C71F2">
        <w:rPr>
          <w:rFonts w:ascii="Arial" w:hAnsi="Arial" w:cs="Arial"/>
          <w:sz w:val="24"/>
          <w:szCs w:val="24"/>
        </w:rPr>
        <w:t>Kraków</w:t>
      </w:r>
    </w:p>
    <w:p w14:paraId="41918BBC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AA861D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BF9B984" w14:textId="5F9AA7B5" w:rsidR="000313FF" w:rsidRPr="009432A1" w:rsidRDefault="000313FF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SZP-271-38/23-76</w:t>
      </w:r>
      <w:r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CB24CE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E7BFB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F3E3FE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227051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64EAE48" w14:textId="77777777" w:rsidTr="005A632E">
        <w:tc>
          <w:tcPr>
            <w:tcW w:w="2269" w:type="dxa"/>
            <w:shd w:val="clear" w:color="auto" w:fill="auto"/>
          </w:tcPr>
          <w:p w14:paraId="3DFA503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E33AAC" w14:textId="77777777" w:rsidR="00986737" w:rsidRPr="004E4B64" w:rsidRDefault="007C71F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71F2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B.29, B.47, B.138.FM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71F2" w:rsidRPr="004E4B64" w14:paraId="6D57A445" w14:textId="77777777" w:rsidTr="0078293F">
        <w:tc>
          <w:tcPr>
            <w:tcW w:w="2269" w:type="dxa"/>
            <w:shd w:val="clear" w:color="auto" w:fill="auto"/>
          </w:tcPr>
          <w:p w14:paraId="6380B2CE" w14:textId="77777777" w:rsidR="007C71F2" w:rsidRPr="004E4B64" w:rsidRDefault="007C71F2" w:rsidP="007829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5880F2" w14:textId="77777777" w:rsidR="007C71F2" w:rsidRPr="004E4B64" w:rsidRDefault="007C71F2" w:rsidP="007829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71F2">
              <w:rPr>
                <w:rFonts w:ascii="Arial" w:hAnsi="Arial" w:cs="Arial"/>
                <w:bCs/>
                <w:sz w:val="24"/>
                <w:szCs w:val="24"/>
              </w:rPr>
              <w:t>SZP-271-38-2023</w:t>
            </w:r>
          </w:p>
        </w:tc>
      </w:tr>
    </w:tbl>
    <w:p w14:paraId="5645DB8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103E2F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C71F2" w:rsidRPr="007C71F2">
        <w:rPr>
          <w:rFonts w:ascii="Arial" w:hAnsi="Arial" w:cs="Arial"/>
          <w:sz w:val="24"/>
          <w:szCs w:val="24"/>
        </w:rPr>
        <w:t>(</w:t>
      </w:r>
      <w:proofErr w:type="spellStart"/>
      <w:r w:rsidR="007C71F2" w:rsidRPr="007C71F2">
        <w:rPr>
          <w:rFonts w:ascii="Arial" w:hAnsi="Arial" w:cs="Arial"/>
          <w:sz w:val="24"/>
          <w:szCs w:val="24"/>
        </w:rPr>
        <w:t>t.j</w:t>
      </w:r>
      <w:proofErr w:type="spellEnd"/>
      <w:r w:rsidR="007C71F2" w:rsidRPr="007C71F2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D2739E2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C71F2" w:rsidRPr="007C71F2">
        <w:rPr>
          <w:rFonts w:ascii="Arial" w:hAnsi="Arial" w:cs="Arial"/>
          <w:sz w:val="24"/>
          <w:szCs w:val="24"/>
        </w:rPr>
        <w:t>27/10/2023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C71F2" w:rsidRPr="007C71F2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8FFAB5F" w14:textId="77777777" w:rsidTr="005A632E">
        <w:tc>
          <w:tcPr>
            <w:tcW w:w="1276" w:type="dxa"/>
            <w:shd w:val="clear" w:color="auto" w:fill="F2F2F2"/>
            <w:vAlign w:val="center"/>
          </w:tcPr>
          <w:p w14:paraId="04E45B4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78DC9B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8164E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008B474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C71F2" w:rsidRPr="00BB547B" w14:paraId="09767EAB" w14:textId="77777777" w:rsidTr="0078293F">
        <w:tc>
          <w:tcPr>
            <w:tcW w:w="1276" w:type="dxa"/>
            <w:shd w:val="clear" w:color="auto" w:fill="auto"/>
            <w:vAlign w:val="center"/>
          </w:tcPr>
          <w:p w14:paraId="235E1E46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BC3732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B9E7C38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5A1017FB" w14:textId="4551515C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3D84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74D565" w14:textId="77777777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2B5C08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643 187.87 zł</w:t>
            </w:r>
          </w:p>
        </w:tc>
      </w:tr>
      <w:tr w:rsidR="007C71F2" w:rsidRPr="00BB547B" w14:paraId="504442DE" w14:textId="77777777" w:rsidTr="0078293F">
        <w:tc>
          <w:tcPr>
            <w:tcW w:w="1276" w:type="dxa"/>
            <w:shd w:val="clear" w:color="auto" w:fill="auto"/>
            <w:vAlign w:val="center"/>
          </w:tcPr>
          <w:p w14:paraId="21E61ED8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3A0B34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1CC8F5A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6FA431C8" w14:textId="684A59DA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3D84">
              <w:rPr>
                <w:rFonts w:ascii="Arial" w:hAnsi="Arial" w:cs="Arial"/>
                <w:sz w:val="24"/>
                <w:szCs w:val="24"/>
              </w:rPr>
              <w:t>28</w:t>
            </w:r>
          </w:p>
          <w:p w14:paraId="0916A771" w14:textId="77777777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224F2D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180 828.03 zł</w:t>
            </w:r>
          </w:p>
        </w:tc>
      </w:tr>
      <w:tr w:rsidR="007C71F2" w:rsidRPr="00BB547B" w14:paraId="423E7E15" w14:textId="77777777" w:rsidTr="0078293F">
        <w:tc>
          <w:tcPr>
            <w:tcW w:w="1276" w:type="dxa"/>
            <w:shd w:val="clear" w:color="auto" w:fill="auto"/>
            <w:vAlign w:val="center"/>
          </w:tcPr>
          <w:p w14:paraId="65C63076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3E1BB2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CB96D09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0989F01" w14:textId="77777777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8ADB3" w14:textId="77777777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lastRenderedPageBreak/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CC78AD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lastRenderedPageBreak/>
              <w:t>24 578.38 zł</w:t>
            </w:r>
          </w:p>
        </w:tc>
      </w:tr>
      <w:tr w:rsidR="007C71F2" w:rsidRPr="00BB547B" w14:paraId="6E3A98D3" w14:textId="77777777" w:rsidTr="0078293F">
        <w:tc>
          <w:tcPr>
            <w:tcW w:w="1276" w:type="dxa"/>
            <w:shd w:val="clear" w:color="auto" w:fill="auto"/>
            <w:vAlign w:val="center"/>
          </w:tcPr>
          <w:p w14:paraId="7277C16B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44253F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C55DA00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C71F2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7C71F2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498EC12" w14:textId="77777777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A53F9D" w14:textId="77777777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86320B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24 800.25 zł</w:t>
            </w:r>
          </w:p>
        </w:tc>
      </w:tr>
      <w:tr w:rsidR="007C71F2" w:rsidRPr="00BB547B" w14:paraId="69A91352" w14:textId="77777777" w:rsidTr="0078293F">
        <w:tc>
          <w:tcPr>
            <w:tcW w:w="1276" w:type="dxa"/>
            <w:shd w:val="clear" w:color="auto" w:fill="auto"/>
            <w:vAlign w:val="center"/>
          </w:tcPr>
          <w:p w14:paraId="5905C5C5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80FECB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8BB7E9F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C71F2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7C71F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BF58189" w14:textId="77777777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775491" w14:textId="78BBDA0D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54-6</w:t>
            </w:r>
            <w:r w:rsidR="007C3D84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F3F274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24 561.79 zł</w:t>
            </w:r>
          </w:p>
        </w:tc>
      </w:tr>
      <w:tr w:rsidR="007C71F2" w:rsidRPr="00BB547B" w14:paraId="65C98E24" w14:textId="77777777" w:rsidTr="0078293F">
        <w:tc>
          <w:tcPr>
            <w:tcW w:w="1276" w:type="dxa"/>
            <w:shd w:val="clear" w:color="auto" w:fill="auto"/>
            <w:vAlign w:val="center"/>
          </w:tcPr>
          <w:p w14:paraId="1657200F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75AF2D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8CE0F03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C71F2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7C71F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422D2BC" w14:textId="77777777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FB5EAD" w14:textId="1979CD59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54-6</w:t>
            </w:r>
            <w:r w:rsidR="007C3D84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6BC74B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98 999.93 zł</w:t>
            </w:r>
          </w:p>
        </w:tc>
      </w:tr>
      <w:tr w:rsidR="007C71F2" w:rsidRPr="00BB547B" w14:paraId="460C1915" w14:textId="77777777" w:rsidTr="0078293F">
        <w:tc>
          <w:tcPr>
            <w:tcW w:w="1276" w:type="dxa"/>
            <w:shd w:val="clear" w:color="auto" w:fill="auto"/>
            <w:vAlign w:val="center"/>
          </w:tcPr>
          <w:p w14:paraId="005EEBB3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4E5BA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96DF727" w14:textId="77777777" w:rsidR="007C71F2" w:rsidRPr="00986737" w:rsidRDefault="007C71F2" w:rsidP="007829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C71F2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7C71F2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AAF4837" w14:textId="77777777" w:rsidR="007C71F2" w:rsidRPr="00986737" w:rsidRDefault="007C71F2" w:rsidP="0078293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C71F2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7256E7" w14:textId="77777777" w:rsidR="007C71F2" w:rsidRPr="00986737" w:rsidRDefault="007C71F2" w:rsidP="007829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71F2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7C8520" w14:textId="77777777" w:rsidR="007C71F2" w:rsidRPr="00986737" w:rsidRDefault="007C71F2" w:rsidP="007829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71F2">
              <w:rPr>
                <w:rFonts w:ascii="Arial" w:hAnsi="Arial" w:cs="Arial"/>
                <w:sz w:val="24"/>
                <w:szCs w:val="24"/>
              </w:rPr>
              <w:t>21 705.40 zł</w:t>
            </w:r>
          </w:p>
        </w:tc>
      </w:tr>
    </w:tbl>
    <w:p w14:paraId="592B0927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30B04CB" w14:textId="5E9E613D" w:rsidR="00C236D3" w:rsidRDefault="007C3D84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Dyrektora Szpitala</w:t>
      </w:r>
    </w:p>
    <w:p w14:paraId="500DDA22" w14:textId="7554F844" w:rsidR="007C3D84" w:rsidRPr="00BB547B" w:rsidRDefault="007C3D8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lek. Lech Kucharski</w:t>
      </w:r>
    </w:p>
    <w:sectPr w:rsidR="007C3D8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26B1" w14:textId="77777777" w:rsidR="00AB5DCA" w:rsidRDefault="00AB5DCA">
      <w:r>
        <w:separator/>
      </w:r>
    </w:p>
  </w:endnote>
  <w:endnote w:type="continuationSeparator" w:id="0">
    <w:p w14:paraId="79BC23E2" w14:textId="77777777" w:rsidR="00AB5DCA" w:rsidRDefault="00AB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079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50A1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A164" w14:textId="77777777" w:rsidR="00986737" w:rsidRPr="00986737" w:rsidRDefault="000313F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981679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415361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16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A2030" w14:textId="77777777" w:rsidR="009F189D" w:rsidRDefault="009F189D">
    <w:pPr>
      <w:pStyle w:val="Stopka"/>
      <w:tabs>
        <w:tab w:val="clear" w:pos="4536"/>
      </w:tabs>
      <w:jc w:val="center"/>
    </w:pPr>
  </w:p>
  <w:p w14:paraId="6361BB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30C93" w14:textId="77777777" w:rsidR="00AB5DCA" w:rsidRDefault="00AB5DCA">
      <w:r>
        <w:separator/>
      </w:r>
    </w:p>
  </w:footnote>
  <w:footnote w:type="continuationSeparator" w:id="0">
    <w:p w14:paraId="1A2093F1" w14:textId="77777777" w:rsidR="00AB5DCA" w:rsidRDefault="00AB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D5EB5" w14:textId="77777777" w:rsidR="007C71F2" w:rsidRDefault="007C7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2EB7" w14:textId="77777777" w:rsidR="007C71F2" w:rsidRDefault="007C7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1B10" w14:textId="77777777" w:rsidR="007C71F2" w:rsidRDefault="007C71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DCA"/>
    <w:rsid w:val="00007727"/>
    <w:rsid w:val="00017720"/>
    <w:rsid w:val="000313FF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3D84"/>
    <w:rsid w:val="007C71F2"/>
    <w:rsid w:val="00843263"/>
    <w:rsid w:val="00861E75"/>
    <w:rsid w:val="00986737"/>
    <w:rsid w:val="009D19BD"/>
    <w:rsid w:val="009F189D"/>
    <w:rsid w:val="00A80738"/>
    <w:rsid w:val="00AB5DC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3DA9E"/>
  <w15:chartTrackingRefBased/>
  <w15:docId w15:val="{2DB54A37-CFCF-4FE7-9DE5-70F7A00E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6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dcterms:created xsi:type="dcterms:W3CDTF">2023-10-27T09:18:00Z</dcterms:created>
  <dcterms:modified xsi:type="dcterms:W3CDTF">2023-10-27T09:18:00Z</dcterms:modified>
</cp:coreProperties>
</file>