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4EA5889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B647AB">
        <w:rPr>
          <w:b/>
          <w:i w:val="0"/>
          <w:szCs w:val="24"/>
        </w:rPr>
        <w:t>6</w:t>
      </w:r>
    </w:p>
    <w:p w14:paraId="0A4AA1C3" w14:textId="490D1B64" w:rsidR="00282023" w:rsidRPr="00282023" w:rsidRDefault="00A56A6F" w:rsidP="002C4DBA">
      <w:pPr>
        <w:tabs>
          <w:tab w:val="center" w:pos="4536"/>
          <w:tab w:val="right" w:pos="9072"/>
        </w:tabs>
        <w:spacing w:after="0" w:line="240" w:lineRule="auto"/>
        <w:rPr>
          <w:b/>
          <w:bCs/>
          <w:szCs w:val="24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C4DBA" w:rsidRPr="002C4DB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C4DBA">
        <w:rPr>
          <w:rFonts w:ascii="Times New Roman" w:eastAsia="Times New Roman" w:hAnsi="Times New Roman"/>
          <w:b/>
          <w:sz w:val="24"/>
          <w:szCs w:val="24"/>
          <w:lang w:eastAsia="pl-PL"/>
        </w:rPr>
        <w:t>-271-42-2023</w:t>
      </w:r>
    </w:p>
    <w:p w14:paraId="75C31C2E" w14:textId="6BD51891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D0409B" w:rsidRPr="00D0409B">
        <w:rPr>
          <w:b/>
          <w:color w:val="000000"/>
        </w:rPr>
        <w:t>Świadczenie usług w zakresie transportu i unieszkodliwiania odpadów medycznych wraz z udostępnieniem kontenerów oraz odbiór skratek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5626B1BE" w14:textId="346816DC" w:rsidR="00F750EC" w:rsidRDefault="00F750EC" w:rsidP="00F750E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podmiotów, kwalifikowanym podpisem elektronicznym.</w:t>
      </w:r>
    </w:p>
    <w:p w14:paraId="5DE4AAF5" w14:textId="257DBA17" w:rsidR="00025386" w:rsidRPr="00EB5481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</w:p>
    <w:sectPr w:rsidR="00025386" w:rsidRPr="00EB548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D625D" w14:textId="77777777" w:rsidR="00DB3618" w:rsidRDefault="00DB3618" w:rsidP="00025386">
      <w:pPr>
        <w:spacing w:after="0" w:line="240" w:lineRule="auto"/>
      </w:pPr>
      <w:r>
        <w:separator/>
      </w:r>
    </w:p>
  </w:endnote>
  <w:endnote w:type="continuationSeparator" w:id="0">
    <w:p w14:paraId="7C219749" w14:textId="77777777" w:rsidR="00DB3618" w:rsidRDefault="00DB36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A721E" w14:textId="77777777" w:rsidR="00DB3618" w:rsidRDefault="00DB3618" w:rsidP="00025386">
      <w:pPr>
        <w:spacing w:after="0" w:line="240" w:lineRule="auto"/>
      </w:pPr>
      <w:r>
        <w:separator/>
      </w:r>
    </w:p>
  </w:footnote>
  <w:footnote w:type="continuationSeparator" w:id="0">
    <w:p w14:paraId="30D0F8C7" w14:textId="77777777" w:rsidR="00DB3618" w:rsidRDefault="00DB36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2C4DBA"/>
    <w:rsid w:val="00360B0B"/>
    <w:rsid w:val="00394B67"/>
    <w:rsid w:val="003A2339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669E"/>
    <w:rsid w:val="00B33B31"/>
    <w:rsid w:val="00B40D0F"/>
    <w:rsid w:val="00B647AB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55FC4"/>
    <w:rsid w:val="00D92325"/>
    <w:rsid w:val="00DA03EB"/>
    <w:rsid w:val="00DB3618"/>
    <w:rsid w:val="00DC587A"/>
    <w:rsid w:val="00DD562F"/>
    <w:rsid w:val="00DE73DD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2021-08-02T11:29:00Z</cp:lastPrinted>
  <dcterms:created xsi:type="dcterms:W3CDTF">2021-12-28T11:20:00Z</dcterms:created>
  <dcterms:modified xsi:type="dcterms:W3CDTF">2023-10-27T06:45:00Z</dcterms:modified>
</cp:coreProperties>
</file>