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727F" w14:textId="0B85E65F"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A01AE2">
        <w:rPr>
          <w:rFonts w:ascii="Times New Roman" w:hAnsi="Times New Roman"/>
          <w:sz w:val="24"/>
        </w:rPr>
        <w:t>7</w:t>
      </w:r>
    </w:p>
    <w:p w14:paraId="71802381" w14:textId="3448FD86" w:rsidR="000F3301" w:rsidRPr="003A7DF5" w:rsidRDefault="000F3301" w:rsidP="003A7DF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01AE2">
        <w:rPr>
          <w:sz w:val="24"/>
        </w:rPr>
        <w:t>S</w:t>
      </w:r>
      <w:r w:rsidRPr="00B53E26">
        <w:rPr>
          <w:b/>
          <w:sz w:val="24"/>
        </w:rPr>
        <w:t>ZP</w:t>
      </w:r>
      <w:r w:rsidR="00A01AE2">
        <w:rPr>
          <w:b/>
          <w:sz w:val="24"/>
        </w:rPr>
        <w:t>-271-42-2023</w:t>
      </w:r>
    </w:p>
    <w:p w14:paraId="03710085" w14:textId="77777777" w:rsidR="00F50D24" w:rsidRDefault="00F50D24" w:rsidP="00745D59">
      <w:pPr>
        <w:spacing w:before="120" w:line="360" w:lineRule="auto"/>
        <w:jc w:val="center"/>
        <w:rPr>
          <w:b/>
          <w:sz w:val="32"/>
          <w:szCs w:val="32"/>
        </w:rPr>
      </w:pPr>
    </w:p>
    <w:p w14:paraId="5BDF1043" w14:textId="5B6328A9" w:rsidR="00745D59" w:rsidRDefault="001D765E" w:rsidP="00745D59">
      <w:pPr>
        <w:spacing w:before="120" w:line="360" w:lineRule="auto"/>
        <w:jc w:val="center"/>
        <w:rPr>
          <w:b/>
          <w:sz w:val="32"/>
          <w:szCs w:val="32"/>
        </w:rPr>
      </w:pPr>
      <w:r w:rsidRPr="00340982">
        <w:rPr>
          <w:b/>
          <w:sz w:val="32"/>
          <w:szCs w:val="32"/>
        </w:rPr>
        <w:t xml:space="preserve">WYKAZ </w:t>
      </w:r>
      <w:r>
        <w:rPr>
          <w:b/>
          <w:sz w:val="32"/>
          <w:szCs w:val="32"/>
        </w:rPr>
        <w:t>USŁUG</w:t>
      </w:r>
      <w:r w:rsidRPr="00340982">
        <w:rPr>
          <w:b/>
          <w:sz w:val="32"/>
          <w:szCs w:val="32"/>
        </w:rPr>
        <w:t xml:space="preserve"> </w:t>
      </w:r>
      <w:r w:rsidR="00796ABF" w:rsidRPr="00796ABF">
        <w:rPr>
          <w:bCs/>
          <w:sz w:val="32"/>
          <w:szCs w:val="32"/>
        </w:rPr>
        <w:t>(dot. gr. 1)</w:t>
      </w:r>
    </w:p>
    <w:p w14:paraId="20D6AA18" w14:textId="77777777" w:rsidR="00F50D24" w:rsidRDefault="00F50D24" w:rsidP="00CD7C5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77FB2AF" w14:textId="11F28B4C" w:rsidR="00CD7C51" w:rsidRDefault="00CD7C51" w:rsidP="00CD7C5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8F69CF9" w14:textId="77777777" w:rsidR="00CD7C51" w:rsidRPr="000F3301" w:rsidRDefault="00CD7C51" w:rsidP="000F3301">
      <w:pPr>
        <w:pStyle w:val="Tekstpodstawowywcity"/>
        <w:jc w:val="center"/>
        <w:rPr>
          <w:i/>
        </w:rPr>
      </w:pPr>
      <w:r w:rsidRPr="00030691">
        <w:rPr>
          <w:i/>
        </w:rPr>
        <w:t>(pełna nazwa</w:t>
      </w:r>
      <w:r>
        <w:rPr>
          <w:i/>
        </w:rPr>
        <w:t xml:space="preserve"> i adres</w:t>
      </w:r>
      <w:r w:rsidRPr="00030691">
        <w:rPr>
          <w:i/>
        </w:rPr>
        <w:t xml:space="preserve"> Wykonawcy)</w:t>
      </w:r>
    </w:p>
    <w:p w14:paraId="47F0B52D" w14:textId="016A88BA" w:rsidR="00340982" w:rsidRPr="003A7DF5" w:rsidRDefault="00FB7E0A" w:rsidP="00F50D24">
      <w:pPr>
        <w:widowControl w:val="0"/>
        <w:adjustRightInd w:val="0"/>
        <w:spacing w:line="360" w:lineRule="atLeast"/>
        <w:jc w:val="both"/>
        <w:textAlignment w:val="baseline"/>
        <w:rPr>
          <w:b/>
          <w:bCs/>
          <w:sz w:val="24"/>
          <w:szCs w:val="24"/>
        </w:rPr>
      </w:pPr>
      <w:r w:rsidRPr="00247A3C">
        <w:rPr>
          <w:sz w:val="24"/>
          <w:szCs w:val="24"/>
        </w:rPr>
        <w:t xml:space="preserve">Przystępując do postępowania w sprawie udzielenia zamówienia publicznego w trybie przetargu nieograniczonego na </w:t>
      </w:r>
      <w:r w:rsidR="00F50D24">
        <w:rPr>
          <w:sz w:val="24"/>
          <w:szCs w:val="24"/>
        </w:rPr>
        <w:t>„</w:t>
      </w:r>
      <w:r w:rsidR="003A7DF5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F50D24">
        <w:rPr>
          <w:b/>
          <w:sz w:val="22"/>
          <w:szCs w:val="22"/>
        </w:rPr>
        <w:t xml:space="preserve"> oraz odbiór skratek” </w:t>
      </w:r>
      <w:r w:rsidR="003A7DF5">
        <w:rPr>
          <w:b/>
          <w:sz w:val="22"/>
          <w:szCs w:val="22"/>
        </w:rPr>
        <w:t xml:space="preserve"> </w:t>
      </w:r>
      <w:r w:rsidRPr="003A7DF5">
        <w:rPr>
          <w:bCs/>
          <w:sz w:val="24"/>
          <w:szCs w:val="24"/>
        </w:rPr>
        <w:t xml:space="preserve">przedkładam wykaz </w:t>
      </w:r>
      <w:r w:rsidR="003A7DF5">
        <w:rPr>
          <w:bCs/>
          <w:sz w:val="24"/>
          <w:szCs w:val="24"/>
        </w:rPr>
        <w:t>usług</w:t>
      </w:r>
      <w:r w:rsidRPr="003A7DF5">
        <w:rPr>
          <w:bCs/>
          <w:sz w:val="24"/>
          <w:szCs w:val="24"/>
        </w:rPr>
        <w:t xml:space="preserve"> wraz z podaniem wartości, przedmiotu, dat wykonania i podmiotów na rzecz których dostawy zostały wykonane lub są wykonywane: </w:t>
      </w:r>
    </w:p>
    <w:p w14:paraId="78636C71" w14:textId="77777777" w:rsidR="0040509B" w:rsidRPr="00FB7E0A" w:rsidRDefault="0040509B" w:rsidP="00FB7E0A">
      <w:pPr>
        <w:ind w:hanging="284"/>
        <w:rPr>
          <w:bCs/>
          <w:sz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2909"/>
        <w:gridCol w:w="1797"/>
        <w:gridCol w:w="1805"/>
        <w:gridCol w:w="1794"/>
      </w:tblGrid>
      <w:tr w:rsidR="005112EB" w14:paraId="39CDCDCF" w14:textId="77777777" w:rsidTr="003A7DF5">
        <w:tc>
          <w:tcPr>
            <w:tcW w:w="931" w:type="dxa"/>
            <w:shd w:val="clear" w:color="auto" w:fill="auto"/>
          </w:tcPr>
          <w:p w14:paraId="194416E0" w14:textId="1E72C6B6" w:rsidR="00FB7E0A" w:rsidRPr="005112EB" w:rsidRDefault="00FB7E0A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L.p.</w:t>
            </w:r>
          </w:p>
        </w:tc>
        <w:tc>
          <w:tcPr>
            <w:tcW w:w="2909" w:type="dxa"/>
            <w:shd w:val="clear" w:color="auto" w:fill="auto"/>
          </w:tcPr>
          <w:p w14:paraId="642E5189" w14:textId="09E50A15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Przedmiot </w:t>
            </w:r>
            <w:r w:rsidR="00F50D24">
              <w:rPr>
                <w:bCs/>
                <w:sz w:val="22"/>
              </w:rPr>
              <w:t>usługi</w:t>
            </w:r>
            <w:r w:rsidRPr="005112EB">
              <w:rPr>
                <w:bCs/>
                <w:sz w:val="22"/>
              </w:rPr>
              <w:t xml:space="preserve"> (podanie nazwy </w:t>
            </w:r>
            <w:r w:rsidR="003A7DF5">
              <w:rPr>
                <w:bCs/>
                <w:sz w:val="22"/>
              </w:rPr>
              <w:t>usługi</w:t>
            </w:r>
            <w:r w:rsidRPr="005112EB">
              <w:rPr>
                <w:bCs/>
                <w:sz w:val="22"/>
              </w:rPr>
              <w:t xml:space="preserve"> i miejsca jej realizacji z opisem pozwalającym na ocenę spełniania warunku udziału w postępowaniu) </w:t>
            </w:r>
          </w:p>
        </w:tc>
        <w:tc>
          <w:tcPr>
            <w:tcW w:w="1797" w:type="dxa"/>
            <w:shd w:val="clear" w:color="auto" w:fill="auto"/>
          </w:tcPr>
          <w:p w14:paraId="5FFADD85" w14:textId="77777777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Kwota brutto wykonanej </w:t>
            </w:r>
            <w:r w:rsidR="003A7DF5">
              <w:rPr>
                <w:bCs/>
                <w:sz w:val="22"/>
              </w:rPr>
              <w:t>usługi</w:t>
            </w:r>
          </w:p>
        </w:tc>
        <w:tc>
          <w:tcPr>
            <w:tcW w:w="1805" w:type="dxa"/>
            <w:shd w:val="clear" w:color="auto" w:fill="auto"/>
          </w:tcPr>
          <w:p w14:paraId="36110E9C" w14:textId="77777777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Daty wykonania </w:t>
            </w:r>
            <w:r w:rsidR="003A7DF5">
              <w:rPr>
                <w:bCs/>
                <w:sz w:val="22"/>
              </w:rPr>
              <w:t>usługi</w:t>
            </w:r>
          </w:p>
          <w:p w14:paraId="476A419A" w14:textId="77777777" w:rsidR="00FB7E0A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 (dd-mm-rrrr)</w:t>
            </w:r>
          </w:p>
          <w:p w14:paraId="52637CFF" w14:textId="77777777" w:rsidR="00997BEF" w:rsidRPr="005112EB" w:rsidRDefault="00997BEF" w:rsidP="005112EB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Data rozpoczęcia – data zakończenia</w:t>
            </w:r>
          </w:p>
        </w:tc>
        <w:tc>
          <w:tcPr>
            <w:tcW w:w="1794" w:type="dxa"/>
            <w:shd w:val="clear" w:color="auto" w:fill="auto"/>
          </w:tcPr>
          <w:p w14:paraId="4DBF2A7D" w14:textId="77777777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Podmiot na rzecz którego </w:t>
            </w:r>
            <w:r w:rsidR="003A7DF5">
              <w:rPr>
                <w:bCs/>
                <w:sz w:val="22"/>
              </w:rPr>
              <w:t>usługa</w:t>
            </w:r>
            <w:r w:rsidRPr="005112EB">
              <w:rPr>
                <w:bCs/>
                <w:sz w:val="22"/>
              </w:rPr>
              <w:t xml:space="preserve"> została wykonana</w:t>
            </w:r>
          </w:p>
        </w:tc>
      </w:tr>
      <w:tr w:rsidR="005112EB" w14:paraId="574634EA" w14:textId="77777777" w:rsidTr="003A7DF5">
        <w:tc>
          <w:tcPr>
            <w:tcW w:w="931" w:type="dxa"/>
            <w:shd w:val="clear" w:color="auto" w:fill="auto"/>
          </w:tcPr>
          <w:p w14:paraId="275D5438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  <w:p w14:paraId="4274AFE7" w14:textId="77777777" w:rsidR="00FB7E0A" w:rsidRPr="005112EB" w:rsidRDefault="003A7DF5" w:rsidP="00FB7E0A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  <w:p w14:paraId="118CF64E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  <w:p w14:paraId="67D1C974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2909" w:type="dxa"/>
            <w:shd w:val="clear" w:color="auto" w:fill="auto"/>
          </w:tcPr>
          <w:p w14:paraId="762A4D0A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797" w:type="dxa"/>
            <w:shd w:val="clear" w:color="auto" w:fill="auto"/>
          </w:tcPr>
          <w:p w14:paraId="4FDA7A09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05" w:type="dxa"/>
            <w:shd w:val="clear" w:color="auto" w:fill="auto"/>
          </w:tcPr>
          <w:p w14:paraId="0B88796C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0DA6E906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</w:tr>
      <w:tr w:rsidR="005112EB" w14:paraId="6238D6E7" w14:textId="77777777" w:rsidTr="003A7DF5">
        <w:tc>
          <w:tcPr>
            <w:tcW w:w="931" w:type="dxa"/>
            <w:shd w:val="clear" w:color="auto" w:fill="auto"/>
          </w:tcPr>
          <w:p w14:paraId="3B68D584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  <w:p w14:paraId="3FD400FF" w14:textId="77777777" w:rsidR="0002029E" w:rsidRPr="005112EB" w:rsidRDefault="003A7DF5" w:rsidP="00FB7E0A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  <w:p w14:paraId="4336FA86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  <w:p w14:paraId="2F35AFE3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2909" w:type="dxa"/>
            <w:shd w:val="clear" w:color="auto" w:fill="auto"/>
          </w:tcPr>
          <w:p w14:paraId="39A95CB3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797" w:type="dxa"/>
            <w:shd w:val="clear" w:color="auto" w:fill="auto"/>
          </w:tcPr>
          <w:p w14:paraId="31561293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05" w:type="dxa"/>
            <w:shd w:val="clear" w:color="auto" w:fill="auto"/>
          </w:tcPr>
          <w:p w14:paraId="4E13592F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57513A5D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</w:tr>
    </w:tbl>
    <w:p w14:paraId="399942F2" w14:textId="77777777" w:rsidR="0040509B" w:rsidRPr="00FB7E0A" w:rsidRDefault="0040509B" w:rsidP="00FB7E0A">
      <w:pPr>
        <w:ind w:hanging="284"/>
        <w:rPr>
          <w:bCs/>
          <w:sz w:val="22"/>
        </w:rPr>
      </w:pPr>
    </w:p>
    <w:p w14:paraId="47AA0E63" w14:textId="35141424" w:rsidR="0040509B" w:rsidRDefault="00745D59" w:rsidP="003A7DF5">
      <w:pPr>
        <w:spacing w:line="360" w:lineRule="auto"/>
        <w:ind w:hanging="284"/>
        <w:jc w:val="both"/>
        <w:rPr>
          <w:sz w:val="22"/>
        </w:rPr>
      </w:pPr>
      <w:r>
        <w:rPr>
          <w:sz w:val="22"/>
          <w:szCs w:val="22"/>
        </w:rPr>
        <w:t xml:space="preserve">     </w:t>
      </w:r>
      <w:r w:rsidRPr="00745D59">
        <w:rPr>
          <w:sz w:val="22"/>
          <w:szCs w:val="22"/>
        </w:rPr>
        <w:t>o</w:t>
      </w:r>
      <w:r w:rsidR="0002029E" w:rsidRPr="00745D59">
        <w:rPr>
          <w:sz w:val="22"/>
          <w:szCs w:val="22"/>
        </w:rPr>
        <w:t xml:space="preserve">raz  załączam dowody określające czy te </w:t>
      </w:r>
      <w:r w:rsidR="00F50D24">
        <w:rPr>
          <w:sz w:val="22"/>
          <w:szCs w:val="22"/>
        </w:rPr>
        <w:t>usługi</w:t>
      </w:r>
      <w:r w:rsidR="0002029E" w:rsidRPr="00745D59">
        <w:rPr>
          <w:sz w:val="22"/>
          <w:szCs w:val="22"/>
        </w:rPr>
        <w:t xml:space="preserve"> zostały wykonane lub są wykonywane należycie ;</w:t>
      </w:r>
      <w:r>
        <w:rPr>
          <w:sz w:val="22"/>
          <w:szCs w:val="22"/>
        </w:rPr>
        <w:t xml:space="preserve"> </w:t>
      </w:r>
      <w:r w:rsidRPr="00745D59">
        <w:rPr>
          <w:sz w:val="22"/>
          <w:szCs w:val="22"/>
        </w:rPr>
        <w:t xml:space="preserve">przy czym dowodami, o których mowa, są referencje bądź inne dokumenty wystawione przez podmiot, na rzecz którego dostawy były wykonywane/są wykonywane, a jeżeli z uzasadnionej przyczyny o obiektywnym charakterze wykonawca nie jest w stanie uzyskać tych dokumentów – oświadczenie wykonawcy. </w:t>
      </w:r>
    </w:p>
    <w:p w14:paraId="5387FC13" w14:textId="36D8BE07" w:rsidR="0040509B" w:rsidRDefault="0040509B" w:rsidP="00F50D24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p w14:paraId="4C6ED534" w14:textId="77777777" w:rsidR="000551A2" w:rsidRDefault="000551A2" w:rsidP="000551A2">
      <w:pPr>
        <w:widowControl w:val="0"/>
        <w:suppressAutoHyphens/>
        <w:autoSpaceDE w:val="0"/>
        <w:autoSpaceDN w:val="0"/>
        <w:adjustRightInd w:val="0"/>
        <w:jc w:val="both"/>
        <w:rPr>
          <w:iCs/>
          <w:color w:val="FF0000"/>
          <w:sz w:val="18"/>
          <w:szCs w:val="19"/>
        </w:rPr>
      </w:pPr>
    </w:p>
    <w:p w14:paraId="7CEE2753" w14:textId="77777777" w:rsidR="000551A2" w:rsidRDefault="000551A2" w:rsidP="000551A2">
      <w:pPr>
        <w:widowControl w:val="0"/>
        <w:suppressAutoHyphens/>
        <w:autoSpaceDE w:val="0"/>
        <w:autoSpaceDN w:val="0"/>
        <w:adjustRightInd w:val="0"/>
        <w:jc w:val="both"/>
        <w:rPr>
          <w:iCs/>
          <w:color w:val="FF0000"/>
          <w:sz w:val="18"/>
          <w:szCs w:val="19"/>
        </w:rPr>
      </w:pPr>
    </w:p>
    <w:p w14:paraId="424B09F0" w14:textId="7E5A54E9" w:rsidR="000551A2" w:rsidRDefault="000551A2" w:rsidP="000551A2">
      <w:pPr>
        <w:widowControl w:val="0"/>
        <w:suppressAutoHyphens/>
        <w:autoSpaceDE w:val="0"/>
        <w:autoSpaceDN w:val="0"/>
        <w:adjustRightInd w:val="0"/>
        <w:jc w:val="both"/>
        <w:rPr>
          <w:iCs/>
          <w:color w:val="FF0000"/>
        </w:rPr>
      </w:pPr>
      <w:r>
        <w:rPr>
          <w:iCs/>
          <w:color w:val="FF0000"/>
          <w:sz w:val="18"/>
          <w:szCs w:val="19"/>
        </w:rPr>
        <w:t>Dokument musi być opatrzony, przez osobę lub osoby uprawnione do reprezentowania wykonawcy, kwalifikowanym podpisem elektronicznym.</w:t>
      </w:r>
    </w:p>
    <w:p w14:paraId="33FED6CE" w14:textId="35C29C9C" w:rsidR="00F50D24" w:rsidRPr="003A7DF5" w:rsidRDefault="00F50D24" w:rsidP="00F50D24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</w:p>
    <w:sectPr w:rsidR="00F50D24" w:rsidRPr="003A7DF5" w:rsidSect="003A7DF5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FCBB4" w14:textId="77777777" w:rsidR="00434F4C" w:rsidRDefault="00434F4C">
      <w:r>
        <w:separator/>
      </w:r>
    </w:p>
  </w:endnote>
  <w:endnote w:type="continuationSeparator" w:id="0">
    <w:p w14:paraId="25F16156" w14:textId="77777777" w:rsidR="00434F4C" w:rsidRDefault="0043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A366B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A65FF7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D37A1" w14:textId="77777777" w:rsidR="0040509B" w:rsidRDefault="00BC2B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4F0C17" wp14:editId="098F762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C8E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1BBE66A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4F9D9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21C163" w14:textId="77777777" w:rsidR="0040509B" w:rsidRDefault="0040509B">
    <w:pPr>
      <w:pStyle w:val="Stopka"/>
      <w:tabs>
        <w:tab w:val="clear" w:pos="4536"/>
      </w:tabs>
      <w:jc w:val="center"/>
    </w:pPr>
  </w:p>
  <w:p w14:paraId="1604DEB7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6D5E9" w14:textId="77777777" w:rsidR="00434F4C" w:rsidRDefault="00434F4C">
      <w:r>
        <w:separator/>
      </w:r>
    </w:p>
  </w:footnote>
  <w:footnote w:type="continuationSeparator" w:id="0">
    <w:p w14:paraId="0FA50A88" w14:textId="77777777" w:rsidR="00434F4C" w:rsidRDefault="00434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DF96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A"/>
    <w:rsid w:val="0002029E"/>
    <w:rsid w:val="000551A2"/>
    <w:rsid w:val="00080E10"/>
    <w:rsid w:val="000C5B68"/>
    <w:rsid w:val="000F3301"/>
    <w:rsid w:val="001444E5"/>
    <w:rsid w:val="001D765E"/>
    <w:rsid w:val="001F7746"/>
    <w:rsid w:val="00247A3C"/>
    <w:rsid w:val="00340982"/>
    <w:rsid w:val="003A7DF5"/>
    <w:rsid w:val="003D57FB"/>
    <w:rsid w:val="003D7607"/>
    <w:rsid w:val="0040509B"/>
    <w:rsid w:val="00434F4C"/>
    <w:rsid w:val="00487639"/>
    <w:rsid w:val="00510EDC"/>
    <w:rsid w:val="005112EB"/>
    <w:rsid w:val="00511954"/>
    <w:rsid w:val="005E16C4"/>
    <w:rsid w:val="00691325"/>
    <w:rsid w:val="006C530B"/>
    <w:rsid w:val="006F57A7"/>
    <w:rsid w:val="00745D59"/>
    <w:rsid w:val="00785F0F"/>
    <w:rsid w:val="00796ABF"/>
    <w:rsid w:val="007F70B1"/>
    <w:rsid w:val="00997BEF"/>
    <w:rsid w:val="009C4B96"/>
    <w:rsid w:val="00A01AE2"/>
    <w:rsid w:val="00AC4B49"/>
    <w:rsid w:val="00B54647"/>
    <w:rsid w:val="00B933EA"/>
    <w:rsid w:val="00BC2B5D"/>
    <w:rsid w:val="00C353E5"/>
    <w:rsid w:val="00CD7C51"/>
    <w:rsid w:val="00D34D2F"/>
    <w:rsid w:val="00ED2529"/>
    <w:rsid w:val="00EE4337"/>
    <w:rsid w:val="00F50D24"/>
    <w:rsid w:val="00F64A20"/>
    <w:rsid w:val="00FB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D388A5"/>
  <w15:chartTrackingRefBased/>
  <w15:docId w15:val="{FE7B93E1-ED1E-4FE5-B459-384661A5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TytuZnak">
    <w:name w:val="Tytuł Znak"/>
    <w:link w:val="Tytu"/>
    <w:rsid w:val="00340982"/>
    <w:rPr>
      <w:rFonts w:ascii="Arial" w:hAnsi="Arial"/>
      <w:b/>
      <w:sz w:val="24"/>
    </w:rPr>
  </w:style>
  <w:style w:type="table" w:styleId="Tabela-Siatka">
    <w:name w:val="Table Grid"/>
    <w:basedOn w:val="Standardowy"/>
    <w:rsid w:val="00FB7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D7C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D7C51"/>
  </w:style>
  <w:style w:type="character" w:customStyle="1" w:styleId="NagwekZnak">
    <w:name w:val="Nagłówek Znak"/>
    <w:link w:val="Nagwek"/>
    <w:rsid w:val="000F3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1</Pages>
  <Words>177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2000-12-12T17:01:00Z</cp:lastPrinted>
  <dcterms:created xsi:type="dcterms:W3CDTF">2021-12-28T08:14:00Z</dcterms:created>
  <dcterms:modified xsi:type="dcterms:W3CDTF">2023-10-27T06:46:00Z</dcterms:modified>
</cp:coreProperties>
</file>