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48646" w14:textId="77777777" w:rsidR="002506CC" w:rsidRDefault="00EF4225" w:rsidP="002506CC">
      <w:pPr>
        <w:jc w:val="right"/>
        <w:rPr>
          <w:b/>
        </w:rPr>
      </w:pPr>
      <w:r>
        <w:rPr>
          <w:noProof/>
        </w:rPr>
        <w:pict w14:anchorId="29EADC95">
          <v:roundrect id="AutoShape 2" o:spid="_x0000_s1030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2506CC">
        <w:rPr>
          <w:b/>
        </w:rPr>
        <w:t>Załącznik nr 4</w:t>
      </w:r>
    </w:p>
    <w:p w14:paraId="68F032E6" w14:textId="77777777" w:rsidR="002506CC" w:rsidRDefault="002506CC" w:rsidP="002506CC">
      <w:pPr>
        <w:jc w:val="right"/>
        <w:rPr>
          <w:rFonts w:eastAsia="MS Mincho"/>
          <w:b/>
        </w:rPr>
      </w:pPr>
    </w:p>
    <w:p w14:paraId="61DD8AFA" w14:textId="77777777" w:rsidR="002506CC" w:rsidRDefault="00EF4225" w:rsidP="002506CC">
      <w:pPr>
        <w:jc w:val="right"/>
        <w:rPr>
          <w:rFonts w:eastAsia="MS Mincho"/>
          <w:b/>
        </w:rPr>
      </w:pPr>
      <w:r>
        <w:rPr>
          <w:noProof/>
        </w:rPr>
        <w:pict w14:anchorId="321D1613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20E4977E" w14:textId="77777777" w:rsidR="002506CC" w:rsidRDefault="002506CC" w:rsidP="002506C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0B298878" w14:textId="77777777" w:rsidR="002506CC" w:rsidRDefault="002506CC" w:rsidP="002506CC">
      <w:pPr>
        <w:jc w:val="right"/>
        <w:rPr>
          <w:rFonts w:eastAsia="MS Mincho"/>
          <w:b/>
        </w:rPr>
      </w:pPr>
    </w:p>
    <w:p w14:paraId="5365096F" w14:textId="77777777" w:rsidR="002506CC" w:rsidRDefault="002506CC" w:rsidP="002506CC">
      <w:pPr>
        <w:jc w:val="center"/>
        <w:rPr>
          <w:b/>
        </w:rPr>
      </w:pPr>
      <w:r>
        <w:rPr>
          <w:b/>
        </w:rPr>
        <w:t>Kalkulacja Cenowa</w:t>
      </w:r>
    </w:p>
    <w:p w14:paraId="6627B6BF" w14:textId="77777777" w:rsidR="002506CC" w:rsidRDefault="002506CC" w:rsidP="002506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1C9AABE9" w14:textId="77777777" w:rsidR="002506CC" w:rsidRDefault="002506CC" w:rsidP="002506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74C1BA0C" w14:textId="629AF3B7" w:rsidR="002506CC" w:rsidRDefault="002506CC" w:rsidP="002506CC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KC-zp.272-642/23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2506CC" w14:paraId="3EEE4C6B" w14:textId="77777777" w:rsidTr="00CA6B1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70B453C" w14:textId="77777777" w:rsidR="002506CC" w:rsidRDefault="002506CC" w:rsidP="00CA6B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66BF7C6" w14:textId="77777777" w:rsidR="002506CC" w:rsidRDefault="002506CC" w:rsidP="00CA6B1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70D2CC3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7B19C4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09867BF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1D0C14F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094D303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86FCF5D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73023F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B29F98F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457D883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19F347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396D4E3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C721075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2506CC" w14:paraId="0E42BC57" w14:textId="77777777" w:rsidTr="00CA6B1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6F67EB6" w14:textId="77777777" w:rsidR="002506CC" w:rsidRDefault="002506CC" w:rsidP="00CA6B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967DDCA" w14:textId="77777777" w:rsidR="002506CC" w:rsidRDefault="002506CC" w:rsidP="00CA6B1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0B467C6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FDE528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E4CFB4A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50EB7F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674805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506CC" w14:paraId="044E0B44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004E3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8438C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  <w:p w14:paraId="5814057C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345A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1CD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4F26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3ABF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9856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24DBCA73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2D218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2CADF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  <w:p w14:paraId="0DFD92EC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A2D4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791F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77ED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7485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FFB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7F35DC49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275BF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BDD4D" w14:textId="77777777" w:rsidR="002506CC" w:rsidRDefault="002506CC" w:rsidP="00CA6B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5C6AA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2C9F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3807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4319D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52D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4049E77A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0DDD8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B9517" w14:textId="77777777" w:rsidR="002506CC" w:rsidRDefault="002506CC" w:rsidP="00CA6B1E">
            <w:pPr>
              <w:rPr>
                <w:sz w:val="20"/>
                <w:szCs w:val="20"/>
              </w:rPr>
            </w:pPr>
          </w:p>
          <w:p w14:paraId="5973633A" w14:textId="77777777" w:rsidR="002506CC" w:rsidRDefault="002506CC" w:rsidP="00CA6B1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29A0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2FA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DC29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AE85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E19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36D10D0A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209EF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41520" w14:textId="77777777" w:rsidR="002506CC" w:rsidRDefault="002506CC" w:rsidP="00CA6B1E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442B5DD7" w14:textId="77777777" w:rsidR="002506CC" w:rsidRDefault="002506CC" w:rsidP="00CA6B1E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BECA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A91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FBD15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822D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F75A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15BC5020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E0E34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3A501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  <w:p w14:paraId="57FDCF1C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F4468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1E7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055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35D4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87B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469B985E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A8A87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15201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  <w:p w14:paraId="0C33DF09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  <w:p w14:paraId="3D001A9C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9B14E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E6F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2FB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FF22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B24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072E13DD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13ACB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9661F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F8E1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4E70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E8DE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5FBE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E6B8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5A4D5D7A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CB1DF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06E6A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8870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5CC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034F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C2A2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751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640F73AD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7E9A9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BD826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02F4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976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D6AA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F5B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9C5D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42C16652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59029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84657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F627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D6E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04E62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B48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ADD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1F528F34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F3C7F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08C68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75B6E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694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566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DC46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27C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5E2CAFD0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8140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75967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DA680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4D6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08A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5932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9B2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65F03CB8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1ADAE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0D45D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FB9D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66F0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EC5D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8A4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54C8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098167B7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6444C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6EF34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35E5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9E7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64C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758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195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3A4A35E5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49F09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60804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E62F0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50BA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CA9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90BF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D39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429E3F9A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27253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8B5B8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005F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E8CA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C643A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CC8D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2200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55A26C23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ADC79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8EC84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666A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373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BF3A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0A6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2440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4FE17DC8" w14:textId="77777777" w:rsidTr="00CA6B1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31B6018" w14:textId="77777777" w:rsidR="002506CC" w:rsidRDefault="002506CC" w:rsidP="00CA6B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C424957" w14:textId="77777777" w:rsidR="002506CC" w:rsidRDefault="002506CC" w:rsidP="00CA6B1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6047986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B7119A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E2B079B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CF83CC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B0015AD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D4C95B1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E178D48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893BECD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70B886E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07DA227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5EC282DD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7234A2D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2506CC" w14:paraId="460C32E8" w14:textId="77777777" w:rsidTr="00CA6B1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8A34EE8" w14:textId="77777777" w:rsidR="002506CC" w:rsidRDefault="002506CC" w:rsidP="00CA6B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C16C750" w14:textId="77777777" w:rsidR="002506CC" w:rsidRDefault="002506CC" w:rsidP="00CA6B1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E92846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BAC199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A1DEF4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F2FE58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7146FA7" w14:textId="77777777" w:rsidR="002506CC" w:rsidRDefault="002506CC" w:rsidP="00CA6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2506CC" w14:paraId="2A7A8ABF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9D4EE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AA8D1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B4B85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EEE0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051A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AEB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1DC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066D9AFB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9911C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0C333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D682D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485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CC3D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1055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745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3E0A1B0B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DF5372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10219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A5012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BE5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2C5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528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FD5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6D002A0A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C5B6D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C23AF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1EE88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97D8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61B6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0168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B51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49619930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9B70C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0131D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A0B8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8178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D37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C4F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02D0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08C03F50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EA60C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4EB82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BA93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F49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811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9A8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2B1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45043942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99782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63FF3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0326E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883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9EA8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9196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F96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0D62C8CA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58134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A74C5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E6AFA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E89E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AA92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EA8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2C50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2D7620FF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DAB0D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7D802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686BD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DB7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907E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6FBF5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92B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53FFD4FD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CA34A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120C1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261E8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DA4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675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EE7D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28D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3CC41E4F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AC4AE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807BA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D2D1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4A0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2452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2A9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C3A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6754C001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9677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81DEE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13755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AC1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E412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47BA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8576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788D8299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6D2C9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13C7D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A6E9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4EE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C8A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E5F2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33A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62E84D2C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822FD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3240A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A958E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677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217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1635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DDC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089632A1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57312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C2418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1B38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A01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AD46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F7F2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C80C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7DBDA4E5" w14:textId="77777777" w:rsidTr="00CA6B1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0FBCC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86227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A4FF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138B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9A0A6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E262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C0E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07C04ECC" w14:textId="77777777" w:rsidTr="00EF4225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BDCA0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BD4A6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994C9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AA80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D54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EA78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EA1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58A59329" w14:textId="77777777" w:rsidTr="00EF4225">
        <w:trPr>
          <w:trHeight w:val="4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BA4CC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E2B42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E544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DE58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926F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9C92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4443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5CA27E22" w14:textId="77777777" w:rsidTr="00EF4225">
        <w:trPr>
          <w:trHeight w:val="43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B6283" w14:textId="77777777" w:rsidR="002506CC" w:rsidRDefault="002506CC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F1488" w14:textId="77777777" w:rsidR="002506CC" w:rsidRDefault="002506CC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37030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9F8E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D451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9F714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70F7" w14:textId="77777777" w:rsidR="002506CC" w:rsidRDefault="002506CC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F4225" w14:paraId="4EA8D5AC" w14:textId="77777777" w:rsidTr="00EF4225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92834" w14:textId="0794B49C" w:rsidR="00EF4225" w:rsidRDefault="00EF4225" w:rsidP="00CA6B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815A6" w14:textId="77777777" w:rsidR="00EF4225" w:rsidRDefault="00EF4225" w:rsidP="00CA6B1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37B70" w14:textId="77777777" w:rsidR="00EF4225" w:rsidRDefault="00EF4225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5487" w14:textId="77777777" w:rsidR="00EF4225" w:rsidRDefault="00EF4225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E748C" w14:textId="77777777" w:rsidR="00EF4225" w:rsidRDefault="00EF4225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9C680" w14:textId="77777777" w:rsidR="00EF4225" w:rsidRDefault="00EF4225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D359" w14:textId="77777777" w:rsidR="00EF4225" w:rsidRDefault="00EF4225" w:rsidP="00CA6B1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506CC" w14:paraId="03E185B0" w14:textId="77777777" w:rsidTr="00CA6B1E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CDC65A" w14:textId="77777777" w:rsidR="002506CC" w:rsidRDefault="002506CC" w:rsidP="00CA6B1E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3F4908" w14:textId="77777777" w:rsidR="002506CC" w:rsidRDefault="002506CC" w:rsidP="00CA6B1E">
            <w:pPr>
              <w:rPr>
                <w:rFonts w:ascii="Calibri" w:hAnsi="Calibri"/>
              </w:rPr>
            </w:pPr>
          </w:p>
        </w:tc>
      </w:tr>
    </w:tbl>
    <w:p w14:paraId="7DD252E0" w14:textId="77777777" w:rsidR="002506CC" w:rsidRPr="00932BBB" w:rsidRDefault="002506CC" w:rsidP="002506CC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583736CD" w14:textId="77777777" w:rsidR="00EF4225" w:rsidRDefault="002506CC" w:rsidP="00EF4225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4E0DBB0" w14:textId="1A235316" w:rsidR="002506CC" w:rsidRPr="00932BBB" w:rsidRDefault="002506CC" w:rsidP="00EF4225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05E2861D" w14:textId="1E75F683" w:rsidR="0014437C" w:rsidRPr="002506CC" w:rsidRDefault="002506CC" w:rsidP="002506C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sectPr w:rsidR="0014437C" w:rsidRPr="002506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33DC8" w14:textId="77777777" w:rsidR="00B72904" w:rsidRDefault="00B72904">
      <w:r>
        <w:separator/>
      </w:r>
    </w:p>
  </w:endnote>
  <w:endnote w:type="continuationSeparator" w:id="0">
    <w:p w14:paraId="606697DD" w14:textId="77777777" w:rsidR="00B72904" w:rsidRDefault="00B72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F7CC0" w14:textId="77777777" w:rsidR="00290AA1" w:rsidRDefault="00290A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9C86C" w14:textId="77777777" w:rsidR="002506CC" w:rsidRPr="00CC4E7C" w:rsidRDefault="002506CC" w:rsidP="002506CC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26EC2BF8" w14:textId="77777777" w:rsidR="00290AA1" w:rsidRDefault="00290A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9F0C6" w14:textId="77777777" w:rsidR="00290AA1" w:rsidRDefault="00290A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4325D" w14:textId="77777777" w:rsidR="00B72904" w:rsidRDefault="00B72904">
      <w:r>
        <w:separator/>
      </w:r>
    </w:p>
  </w:footnote>
  <w:footnote w:type="continuationSeparator" w:id="0">
    <w:p w14:paraId="7C1BA5E1" w14:textId="77777777" w:rsidR="00B72904" w:rsidRDefault="00B72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067A4" w14:textId="77777777" w:rsidR="00290AA1" w:rsidRDefault="00290A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4A53" w14:textId="77777777" w:rsidR="00290AA1" w:rsidRDefault="00290A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A0644" w14:textId="77777777" w:rsidR="00290AA1" w:rsidRDefault="00290A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295989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2904"/>
    <w:rsid w:val="00021E1F"/>
    <w:rsid w:val="0011188B"/>
    <w:rsid w:val="00142162"/>
    <w:rsid w:val="0014437C"/>
    <w:rsid w:val="001946D8"/>
    <w:rsid w:val="001F6B73"/>
    <w:rsid w:val="002506CC"/>
    <w:rsid w:val="00290AA1"/>
    <w:rsid w:val="00303635"/>
    <w:rsid w:val="00347293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B72904"/>
    <w:rsid w:val="00DD422F"/>
    <w:rsid w:val="00E43493"/>
    <w:rsid w:val="00EF4225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01A4AEE2"/>
  <w15:chartTrackingRefBased/>
  <w15:docId w15:val="{217FE5A2-4C23-4F8E-9EDD-E4D33CD7E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06C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06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90A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0AA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90A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0AA1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06CC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196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2023-10-26T10:28:00Z</cp:lastPrinted>
  <dcterms:created xsi:type="dcterms:W3CDTF">2023-10-26T10:25:00Z</dcterms:created>
  <dcterms:modified xsi:type="dcterms:W3CDTF">2023-10-27T08:09:00Z</dcterms:modified>
</cp:coreProperties>
</file>