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79A1E" w14:textId="77777777" w:rsidR="00306859" w:rsidRPr="00240E71" w:rsidRDefault="00306859" w:rsidP="0030685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29026D9" w14:textId="77777777" w:rsidR="00306859" w:rsidRDefault="00306859" w:rsidP="0030685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2F2448" w14:textId="77777777" w:rsidR="00306859" w:rsidRPr="0022732C" w:rsidRDefault="00306859" w:rsidP="0030685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E8FA2A4" w14:textId="77777777" w:rsidR="00306859" w:rsidRDefault="00306859" w:rsidP="0030685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75F482B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D606441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5F2C1CB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D015AB9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80213BF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2BC4420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B8E733E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2E7CF6A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20CF0B2" w14:textId="77777777" w:rsidR="00306859" w:rsidRPr="0022732C" w:rsidRDefault="00306859" w:rsidP="003068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57AB8AD" w14:textId="77777777" w:rsidR="00306859" w:rsidRDefault="00306859" w:rsidP="00306859">
      <w:pPr>
        <w:spacing w:line="360" w:lineRule="auto"/>
      </w:pPr>
      <w:r>
        <w:t>Do: Nazwa i siedziba Zamawiającego:</w:t>
      </w:r>
    </w:p>
    <w:p w14:paraId="600BA0C8" w14:textId="77777777" w:rsidR="00306859" w:rsidRPr="00247153" w:rsidRDefault="00306859" w:rsidP="00306859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392413FD" w14:textId="77777777" w:rsidR="00306859" w:rsidRPr="00247153" w:rsidRDefault="00306859" w:rsidP="00306859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381FAA00" w14:textId="77777777" w:rsidR="00306859" w:rsidRDefault="00306859" w:rsidP="00306859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1C99AB7" w14:textId="77777777" w:rsidR="00306859" w:rsidRDefault="00306859" w:rsidP="00306859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1E413AB8" w14:textId="77777777" w:rsidR="00306859" w:rsidRDefault="00306859" w:rsidP="00306859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47766F53" w14:textId="77777777" w:rsidR="00306859" w:rsidRDefault="00306859" w:rsidP="00306859">
      <w:pPr>
        <w:ind w:firstLine="3969"/>
        <w:rPr>
          <w:b/>
        </w:rPr>
      </w:pPr>
    </w:p>
    <w:p w14:paraId="25998BC3" w14:textId="61479EE7" w:rsidR="00306859" w:rsidRDefault="00306859" w:rsidP="0030685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642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0E936BB2" w14:textId="77777777" w:rsidR="00306859" w:rsidRDefault="00306859" w:rsidP="00306859">
      <w:pPr>
        <w:tabs>
          <w:tab w:val="right" w:pos="9000"/>
        </w:tabs>
      </w:pPr>
    </w:p>
    <w:p w14:paraId="48973373" w14:textId="77777777" w:rsidR="00306859" w:rsidRPr="005F7BDF" w:rsidRDefault="00306859" w:rsidP="0030685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6B9DADEC" w14:textId="77777777" w:rsidR="00306859" w:rsidRPr="005F7BDF" w:rsidRDefault="00306859" w:rsidP="0030685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B262D33" w14:textId="77777777" w:rsidR="00306859" w:rsidRPr="005F7BDF" w:rsidRDefault="00306859" w:rsidP="0030685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2A0B7C0" w14:textId="77777777" w:rsidR="00306859" w:rsidRPr="005F7BDF" w:rsidRDefault="00306859" w:rsidP="0030685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AB5F966" w14:textId="77777777" w:rsidR="00306859" w:rsidRPr="005F7BDF" w:rsidRDefault="00306859" w:rsidP="0030685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22D7DD3" w14:textId="77777777" w:rsidR="00306859" w:rsidRPr="002969BE" w:rsidRDefault="00306859" w:rsidP="00306859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640AADF" w14:textId="77777777" w:rsidR="00306859" w:rsidRPr="002969BE" w:rsidRDefault="00306859" w:rsidP="0030685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9E7EEBB" w14:textId="77777777" w:rsidR="00306859" w:rsidRPr="002969BE" w:rsidRDefault="00306859" w:rsidP="003068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71BE2B83" w14:textId="77777777" w:rsidR="00306859" w:rsidRPr="002969BE" w:rsidRDefault="00306859" w:rsidP="003068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798278B" w14:textId="77777777" w:rsidR="00306859" w:rsidRPr="002969BE" w:rsidRDefault="00306859" w:rsidP="00306859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1331C927" w14:textId="77777777" w:rsidR="00306859" w:rsidRPr="00FE545C" w:rsidRDefault="00306859" w:rsidP="00306859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7FEA5D8" w14:textId="77777777" w:rsidR="00306859" w:rsidRPr="00FE545C" w:rsidRDefault="00306859" w:rsidP="0030685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F2D5703" w14:textId="77777777" w:rsidR="00306859" w:rsidRDefault="00306859" w:rsidP="00306859">
      <w:pPr>
        <w:jc w:val="both"/>
        <w:rPr>
          <w:sz w:val="18"/>
          <w:szCs w:val="18"/>
        </w:rPr>
      </w:pPr>
    </w:p>
    <w:p w14:paraId="096FFE90" w14:textId="77777777" w:rsidR="00306859" w:rsidRDefault="00306859" w:rsidP="0030685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8858027" w14:textId="77777777" w:rsidR="00306859" w:rsidRPr="00730EFE" w:rsidRDefault="00306859" w:rsidP="003068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4922798" w14:textId="77777777" w:rsidR="00306859" w:rsidRPr="001D671E" w:rsidRDefault="00306859" w:rsidP="003068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605BA61" w14:textId="77777777" w:rsidR="00306859" w:rsidRDefault="00306859" w:rsidP="003068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CBCBA4" w14:textId="77777777" w:rsidR="00306859" w:rsidRDefault="00306859" w:rsidP="003068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503974" w14:textId="77777777" w:rsidR="00306859" w:rsidRDefault="00306859" w:rsidP="003068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B9001E" w14:textId="77777777" w:rsidR="00306859" w:rsidRPr="001D671E" w:rsidRDefault="00306859" w:rsidP="003068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06859" w:rsidRPr="00FE545C" w14:paraId="40D62C7A" w14:textId="77777777" w:rsidTr="00CA6B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644BB" w14:textId="77777777" w:rsidR="00306859" w:rsidRPr="00FE545C" w:rsidRDefault="00306859" w:rsidP="00CA6B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79EDD" w14:textId="77777777" w:rsidR="00306859" w:rsidRPr="00FE545C" w:rsidRDefault="00306859" w:rsidP="00CA6B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C265177" w14:textId="77777777" w:rsidR="00306859" w:rsidRPr="00FE545C" w:rsidRDefault="00306859" w:rsidP="00CA6B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FF927" w14:textId="77777777" w:rsidR="00306859" w:rsidRPr="00FE545C" w:rsidRDefault="00306859" w:rsidP="00CA6B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06859" w:rsidRPr="00FE545C" w14:paraId="2DFF1F16" w14:textId="77777777" w:rsidTr="00CA6B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51FF4" w14:textId="77777777" w:rsidR="00306859" w:rsidRPr="00FE545C" w:rsidRDefault="00306859" w:rsidP="00CA6B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7D976" w14:textId="77777777" w:rsidR="00306859" w:rsidRPr="00FE545C" w:rsidRDefault="00306859" w:rsidP="00CA6B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E6D98" w14:textId="77777777" w:rsidR="00306859" w:rsidRPr="00FE545C" w:rsidRDefault="00306859" w:rsidP="00CA6B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06859" w:rsidRPr="00FE545C" w14:paraId="3D3FE11B" w14:textId="77777777" w:rsidTr="00CA6B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851AE" w14:textId="77777777" w:rsidR="00306859" w:rsidRPr="00FE545C" w:rsidRDefault="00306859" w:rsidP="00CA6B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24D03" w14:textId="77777777" w:rsidR="00306859" w:rsidRPr="00FE545C" w:rsidRDefault="00306859" w:rsidP="00CA6B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14CE7" w14:textId="77777777" w:rsidR="00306859" w:rsidRPr="00FE545C" w:rsidRDefault="00306859" w:rsidP="00CA6B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6ABA292" w14:textId="77777777" w:rsidR="00306859" w:rsidRDefault="00306859" w:rsidP="003068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188AC1C" w14:textId="77777777" w:rsidR="00306859" w:rsidRPr="00D638CC" w:rsidRDefault="00306859" w:rsidP="003068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33F6552" w14:textId="77777777" w:rsidR="00306859" w:rsidRPr="002F276A" w:rsidRDefault="00306859" w:rsidP="003068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21EC8A3" w14:textId="77777777" w:rsidR="00306859" w:rsidRPr="002F276A" w:rsidRDefault="00306859" w:rsidP="003068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2040ADB" w14:textId="77777777" w:rsidR="00306859" w:rsidRPr="002F276A" w:rsidRDefault="00306859" w:rsidP="003068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0212DEE" w14:textId="77777777" w:rsidR="00306859" w:rsidRPr="002F276A" w:rsidRDefault="00306859" w:rsidP="003068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3EBCA0B" w14:textId="77777777" w:rsidR="00306859" w:rsidRPr="002F276A" w:rsidRDefault="00306859" w:rsidP="003068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B2E5E1" w14:textId="77777777" w:rsidR="00306859" w:rsidRDefault="00306859" w:rsidP="003068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529D96E" w14:textId="77777777" w:rsidR="00306859" w:rsidRDefault="00306859" w:rsidP="003068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18731FE" w14:textId="77777777" w:rsidR="00306859" w:rsidRDefault="00306859" w:rsidP="003068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A95BFBA" w14:textId="77777777" w:rsidR="00306859" w:rsidRDefault="00306859" w:rsidP="003068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DE93655" w14:textId="77777777" w:rsidR="00306859" w:rsidRDefault="00306859" w:rsidP="003068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6D64D25" w14:textId="77777777" w:rsidR="00306859" w:rsidRDefault="00306859" w:rsidP="003068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5A5E5A" w14:textId="77777777" w:rsidR="00306859" w:rsidRDefault="00306859" w:rsidP="003068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3E2A1B4" w14:textId="77777777" w:rsidR="00306859" w:rsidRPr="000B45FE" w:rsidRDefault="00306859" w:rsidP="003068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862255F" w14:textId="77777777" w:rsidR="00306859" w:rsidRDefault="00306859" w:rsidP="003068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8408314" w14:textId="77777777" w:rsidR="00306859" w:rsidRDefault="00306859" w:rsidP="00306859">
      <w:pPr>
        <w:jc w:val="both"/>
        <w:rPr>
          <w:sz w:val="22"/>
          <w:szCs w:val="22"/>
        </w:rPr>
      </w:pPr>
    </w:p>
    <w:p w14:paraId="3DF180BD" w14:textId="77777777" w:rsidR="00306859" w:rsidRDefault="00306859" w:rsidP="00306859">
      <w:pPr>
        <w:jc w:val="both"/>
        <w:rPr>
          <w:sz w:val="22"/>
          <w:szCs w:val="22"/>
        </w:rPr>
      </w:pPr>
    </w:p>
    <w:p w14:paraId="74E4B0C4" w14:textId="77777777" w:rsidR="00306859" w:rsidRDefault="00306859" w:rsidP="00306859">
      <w:pPr>
        <w:jc w:val="right"/>
        <w:rPr>
          <w:sz w:val="20"/>
          <w:szCs w:val="20"/>
        </w:rPr>
      </w:pPr>
    </w:p>
    <w:p w14:paraId="045E54CE" w14:textId="77777777" w:rsidR="00306859" w:rsidRPr="00423B06" w:rsidRDefault="00306859" w:rsidP="0030685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1E81138" w14:textId="77777777" w:rsidR="00306859" w:rsidRPr="00DE487F" w:rsidRDefault="00306859" w:rsidP="0030685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EE95588" w14:textId="77777777" w:rsidR="00306859" w:rsidRPr="00CC262C" w:rsidRDefault="00306859" w:rsidP="00306859"/>
    <w:p w14:paraId="4883011F" w14:textId="77777777" w:rsidR="00306859" w:rsidRPr="00FD136C" w:rsidRDefault="00306859" w:rsidP="00306859"/>
    <w:p w14:paraId="64CEDD5F" w14:textId="77777777" w:rsidR="00306859" w:rsidRPr="007F35F3" w:rsidRDefault="00306859" w:rsidP="00306859"/>
    <w:p w14:paraId="05E38515" w14:textId="77777777" w:rsidR="00FE545C" w:rsidRPr="00306859" w:rsidRDefault="00FE545C" w:rsidP="00306859"/>
    <w:sectPr w:rsidR="00FE545C" w:rsidRPr="003068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27104" w14:textId="77777777" w:rsidR="00574617" w:rsidRDefault="00574617">
      <w:r>
        <w:separator/>
      </w:r>
    </w:p>
  </w:endnote>
  <w:endnote w:type="continuationSeparator" w:id="0">
    <w:p w14:paraId="1FC5983B" w14:textId="77777777" w:rsidR="00574617" w:rsidRDefault="0057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73619" w14:textId="77777777" w:rsidR="00742060" w:rsidRDefault="007420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EFF1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EC16B" w14:textId="77777777" w:rsidR="00742060" w:rsidRDefault="007420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FAA7F" w14:textId="77777777" w:rsidR="00574617" w:rsidRDefault="00574617">
      <w:r>
        <w:separator/>
      </w:r>
    </w:p>
  </w:footnote>
  <w:footnote w:type="continuationSeparator" w:id="0">
    <w:p w14:paraId="7C697304" w14:textId="77777777" w:rsidR="00574617" w:rsidRDefault="00574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2C677" w14:textId="77777777" w:rsidR="00742060" w:rsidRDefault="00742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EFD2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16058" w14:textId="77777777" w:rsidR="00742060" w:rsidRDefault="007420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74328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59925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4739331">
    <w:abstractNumId w:val="0"/>
  </w:num>
  <w:num w:numId="4" w16cid:durableId="11959699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61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6859"/>
    <w:rsid w:val="00315A4A"/>
    <w:rsid w:val="004B7300"/>
    <w:rsid w:val="004C6753"/>
    <w:rsid w:val="00574617"/>
    <w:rsid w:val="00595C87"/>
    <w:rsid w:val="005D2C65"/>
    <w:rsid w:val="005E6D94"/>
    <w:rsid w:val="0063384F"/>
    <w:rsid w:val="00643C6F"/>
    <w:rsid w:val="00646202"/>
    <w:rsid w:val="0065290F"/>
    <w:rsid w:val="006815F6"/>
    <w:rsid w:val="0074206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AB8D787"/>
  <w15:chartTrackingRefBased/>
  <w15:docId w15:val="{2E10F3FA-1D62-4840-92D8-6DB198D72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8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2023-10-26T10:10:00Z</cp:lastPrinted>
  <dcterms:created xsi:type="dcterms:W3CDTF">2023-10-26T10:10:00Z</dcterms:created>
  <dcterms:modified xsi:type="dcterms:W3CDTF">2023-10-26T10:10:00Z</dcterms:modified>
</cp:coreProperties>
</file>