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EAD088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14EE31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A6A186E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03382D93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D390C5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309A1D7A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23699595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249C3AD0" w14:textId="77777777" w:rsidR="00C358E1" w:rsidRPr="00E40801" w:rsidRDefault="00C358E1" w:rsidP="00C358E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5F8EF0E" w14:textId="1889148F" w:rsidR="008D2AB8" w:rsidRDefault="00C358E1" w:rsidP="00C358E1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3F242C95" w14:textId="77777777" w:rsidR="008D2AB8" w:rsidRDefault="008D2AB8" w:rsidP="008D2AB8">
      <w:pPr>
        <w:ind w:firstLine="3969"/>
        <w:rPr>
          <w:b/>
        </w:rPr>
      </w:pPr>
    </w:p>
    <w:p w14:paraId="482F3A41" w14:textId="6B1174B7" w:rsidR="008135FF" w:rsidRDefault="008D2AB8" w:rsidP="00C444B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F3454" w:rsidRPr="002F3454">
        <w:rPr>
          <w:b/>
        </w:rPr>
        <w:t>dostawa 1</w:t>
      </w:r>
      <w:r w:rsidR="000D7143">
        <w:rPr>
          <w:b/>
        </w:rPr>
        <w:t>0</w:t>
      </w:r>
      <w:r w:rsidR="002F3454" w:rsidRPr="002F3454">
        <w:rPr>
          <w:b/>
        </w:rPr>
        <w:t xml:space="preserve"> sztuk zestawów komputerowych dla </w:t>
      </w:r>
      <w:proofErr w:type="spellStart"/>
      <w:r w:rsidR="002F3454" w:rsidRPr="002F3454">
        <w:rPr>
          <w:b/>
        </w:rPr>
        <w:t>WEAIiIB</w:t>
      </w:r>
      <w:proofErr w:type="spellEnd"/>
      <w:r w:rsidR="002F3454" w:rsidRPr="002F3454">
        <w:rPr>
          <w:b/>
        </w:rPr>
        <w:t xml:space="preserve"> - KC-zp.272-</w:t>
      </w:r>
      <w:r w:rsidR="000D7143">
        <w:rPr>
          <w:b/>
        </w:rPr>
        <w:t>618</w:t>
      </w:r>
      <w:r w:rsidR="002F3454" w:rsidRPr="002F3454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</w:t>
      </w:r>
      <w:r w:rsidR="008135FF">
        <w:t>.</w:t>
      </w:r>
    </w:p>
    <w:p w14:paraId="7630F299" w14:textId="77777777" w:rsidR="008135FF" w:rsidRDefault="008135FF" w:rsidP="00C444B7">
      <w:pPr>
        <w:widowControl w:val="0"/>
        <w:ind w:right="1"/>
        <w:jc w:val="both"/>
      </w:pPr>
    </w:p>
    <w:p w14:paraId="77D8C084" w14:textId="08027819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całość zamówienia tj. </w:t>
      </w:r>
      <w:r>
        <w:rPr>
          <w:b/>
        </w:rPr>
        <w:t>10</w:t>
      </w:r>
      <w:r>
        <w:rPr>
          <w:b/>
        </w:rPr>
        <w:t xml:space="preserve"> szt. zestawów komputerowych: ....................... PLN</w:t>
      </w:r>
    </w:p>
    <w:p w14:paraId="515E8EE6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</w:p>
    <w:p w14:paraId="339CECA4" w14:textId="1175E580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zamówienia tj. </w:t>
      </w:r>
      <w:r>
        <w:rPr>
          <w:b/>
        </w:rPr>
        <w:t>10</w:t>
      </w:r>
      <w:r>
        <w:rPr>
          <w:b/>
        </w:rPr>
        <w:t xml:space="preserve"> szt. zestawów komputerowych: ..................... PLN</w:t>
      </w:r>
    </w:p>
    <w:p w14:paraId="262F1650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777C085" w14:textId="77777777" w:rsidR="008135FF" w:rsidRDefault="008135FF" w:rsidP="008135FF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14:paraId="482196C4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A1BF22" w14:textId="77777777" w:rsidR="008135FF" w:rsidRDefault="008135FF" w:rsidP="008135FF">
      <w:pPr>
        <w:pStyle w:val="Tekstpodstawowy"/>
      </w:pPr>
      <w:r>
        <w:t>Powyższa cena zawiera podatek VAT w wysokości .......... % tj. ……………………. PLN</w:t>
      </w:r>
    </w:p>
    <w:p w14:paraId="172E64B4" w14:textId="77777777" w:rsidR="008135FF" w:rsidRDefault="008135FF" w:rsidP="008135FF">
      <w:pPr>
        <w:pStyle w:val="Tekstpodstawowy"/>
      </w:pPr>
      <w:r>
        <w:t>w tym:</w:t>
      </w:r>
    </w:p>
    <w:p w14:paraId="69DA0FB3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 zestawu komputerowego: ............................................................... PLN</w:t>
      </w:r>
    </w:p>
    <w:p w14:paraId="6D993CB6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</w:p>
    <w:p w14:paraId="2ABB0788" w14:textId="77777777" w:rsidR="008135FF" w:rsidRDefault="008135FF" w:rsidP="008135F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1 szt. zestawu komputerowego: …......................................................... PLN</w:t>
      </w:r>
    </w:p>
    <w:p w14:paraId="641CB828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CD1C8DF" w14:textId="77777777" w:rsidR="008135FF" w:rsidRDefault="008135FF" w:rsidP="008135FF">
      <w:pPr>
        <w:widowControl w:val="0"/>
        <w:spacing w:line="264" w:lineRule="auto"/>
        <w:ind w:right="1"/>
        <w:jc w:val="both"/>
      </w:pPr>
      <w:r>
        <w:t>Słownie brutto: …....................................................................................................................</w:t>
      </w:r>
    </w:p>
    <w:p w14:paraId="5713F3E5" w14:textId="77777777" w:rsidR="008135FF" w:rsidRDefault="008135FF" w:rsidP="008135F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3806CB6" w14:textId="77777777" w:rsidR="008135FF" w:rsidRDefault="008135FF" w:rsidP="008135FF">
      <w:pPr>
        <w:pStyle w:val="Tekstpodstawowy"/>
      </w:pPr>
      <w:r>
        <w:lastRenderedPageBreak/>
        <w:t>Powyższa cena zawiera podatek VAT w wysokości …....... % tj. ……………………. PLN</w:t>
      </w:r>
    </w:p>
    <w:p w14:paraId="60D757C2" w14:textId="77777777" w:rsidR="008135FF" w:rsidRDefault="008135FF" w:rsidP="008135FF">
      <w:pPr>
        <w:pStyle w:val="Tekstpodstawowy"/>
      </w:pPr>
      <w:r>
        <w:t>Producent, model zaoferowanego sprzętu tj.:</w:t>
      </w:r>
    </w:p>
    <w:p w14:paraId="404E9EEB" w14:textId="5AF187F4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Procesora: …</w:t>
      </w:r>
      <w:r w:rsidR="004177D4">
        <w:t>…</w:t>
      </w:r>
      <w:r>
        <w:t>……………</w:t>
      </w:r>
      <w:r w:rsidR="004177D4">
        <w:t>,</w:t>
      </w:r>
      <w:r>
        <w:t>…………………………………………………………..</w:t>
      </w:r>
    </w:p>
    <w:p w14:paraId="2333775D" w14:textId="1A2793E4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Płyt</w:t>
      </w:r>
      <w:r w:rsidR="00F850E6">
        <w:t xml:space="preserve">y </w:t>
      </w:r>
      <w:r>
        <w:t>główn</w:t>
      </w:r>
      <w:r w:rsidR="00F850E6">
        <w:t>ej</w:t>
      </w:r>
      <w:r>
        <w:t>:</w:t>
      </w:r>
      <w:r>
        <w:t>……………</w:t>
      </w:r>
      <w:r w:rsidR="004177D4">
        <w:t>.</w:t>
      </w:r>
      <w:r>
        <w:t>………………………………</w:t>
      </w:r>
      <w:r w:rsidR="00F850E6">
        <w:t>...</w:t>
      </w:r>
      <w:r>
        <w:t>…………………………..</w:t>
      </w:r>
    </w:p>
    <w:p w14:paraId="0876E409" w14:textId="5289B274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Pamię</w:t>
      </w:r>
      <w:r w:rsidR="00F850E6">
        <w:t>ci</w:t>
      </w:r>
      <w:r>
        <w:t xml:space="preserve"> RAM:…</w:t>
      </w:r>
      <w:r w:rsidR="004177D4">
        <w:t>.</w:t>
      </w:r>
      <w:r>
        <w:t>…</w:t>
      </w:r>
      <w:r w:rsidR="004177D4">
        <w:t>..</w:t>
      </w:r>
      <w:r>
        <w:t>………………………</w:t>
      </w:r>
      <w:r w:rsidR="00593486">
        <w:t>..</w:t>
      </w:r>
      <w:r>
        <w:t>…………………………………………</w:t>
      </w:r>
    </w:p>
    <w:p w14:paraId="5416D80D" w14:textId="41D7EB42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Obudow</w:t>
      </w:r>
      <w:r w:rsidR="00F850E6">
        <w:t>y</w:t>
      </w:r>
      <w:r>
        <w:t>: ………………</w:t>
      </w:r>
      <w:r w:rsidR="004177D4">
        <w:t>...</w:t>
      </w:r>
      <w:r>
        <w:t>…………………………………………………………….</w:t>
      </w:r>
    </w:p>
    <w:p w14:paraId="0B6B6010" w14:textId="352C0EBB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Zasil</w:t>
      </w:r>
      <w:r w:rsidR="004177D4">
        <w:t>acz</w:t>
      </w:r>
      <w:r w:rsidR="00593486">
        <w:t>a</w:t>
      </w:r>
      <w:r w:rsidR="00F850E6">
        <w:t>:</w:t>
      </w:r>
      <w:r w:rsidR="004177D4">
        <w:t>………</w:t>
      </w:r>
      <w:r w:rsidR="00F850E6">
        <w:t>..</w:t>
      </w:r>
      <w:r w:rsidR="004177D4">
        <w:t>…</w:t>
      </w:r>
      <w:r>
        <w:t>……</w:t>
      </w:r>
      <w:r w:rsidR="00F850E6">
        <w:t>.</w:t>
      </w:r>
      <w:r>
        <w:t>……………………………………</w:t>
      </w:r>
      <w:r w:rsidR="00593486">
        <w:t>.</w:t>
      </w:r>
      <w:r>
        <w:t>……………………….</w:t>
      </w:r>
    </w:p>
    <w:p w14:paraId="31510A86" w14:textId="2D2E24DB" w:rsidR="008135FF" w:rsidRDefault="004177D4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Dysk</w:t>
      </w:r>
      <w:r w:rsidR="00593486">
        <w:t>u</w:t>
      </w:r>
      <w:r>
        <w:t xml:space="preserve"> SSD/M.2</w:t>
      </w:r>
      <w:r w:rsidR="00F850E6">
        <w:t>:</w:t>
      </w:r>
      <w:r>
        <w:t>……………...</w:t>
      </w:r>
      <w:r w:rsidR="00F850E6">
        <w:t>....</w:t>
      </w:r>
      <w:r w:rsidR="008135FF">
        <w:t>……………………………………………………..</w:t>
      </w:r>
    </w:p>
    <w:p w14:paraId="0D0D7FD0" w14:textId="078FDD5E" w:rsidR="008135FF" w:rsidRDefault="004177D4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Dysk</w:t>
      </w:r>
      <w:r w:rsidR="00593486">
        <w:t>u</w:t>
      </w:r>
      <w:r>
        <w:t xml:space="preserve"> HDD</w:t>
      </w:r>
      <w:r w:rsidR="008135FF">
        <w:t>: …</w:t>
      </w:r>
      <w:r w:rsidR="00F850E6">
        <w:t>..</w:t>
      </w:r>
      <w:r w:rsidR="008135FF">
        <w:t>………</w:t>
      </w:r>
      <w:r w:rsidR="00F850E6">
        <w:t>..</w:t>
      </w:r>
      <w:r w:rsidR="008135FF">
        <w:t>………………………………</w:t>
      </w:r>
      <w:r w:rsidR="00593486">
        <w:t>.</w:t>
      </w:r>
      <w:r w:rsidR="008135FF">
        <w:t>……………………………..</w:t>
      </w:r>
    </w:p>
    <w:p w14:paraId="59ED0CD4" w14:textId="1CD94D6E" w:rsidR="008135FF" w:rsidRDefault="008135FF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Monit</w:t>
      </w:r>
      <w:r w:rsidR="00F850E6">
        <w:t>or</w:t>
      </w:r>
      <w:r w:rsidR="00593486">
        <w:t>a</w:t>
      </w:r>
      <w:r>
        <w:t>:</w:t>
      </w:r>
      <w:r w:rsidR="00F850E6">
        <w:t>……</w:t>
      </w:r>
      <w:r>
        <w:t>…</w:t>
      </w:r>
      <w:r w:rsidR="00F850E6">
        <w:t>..</w:t>
      </w:r>
      <w:r>
        <w:t>……………</w:t>
      </w:r>
      <w:r w:rsidR="00593486">
        <w:t>.</w:t>
      </w:r>
      <w:r>
        <w:t>……………………………………………………….</w:t>
      </w:r>
    </w:p>
    <w:p w14:paraId="7611F8AE" w14:textId="7CF762A9" w:rsidR="008135FF" w:rsidRDefault="00F850E6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Klawiatur</w:t>
      </w:r>
      <w:r w:rsidR="00593486">
        <w:t>y</w:t>
      </w:r>
      <w:r w:rsidR="008135FF">
        <w:t>:……………………………………………………………………………..</w:t>
      </w:r>
    </w:p>
    <w:p w14:paraId="2A7E18FC" w14:textId="3990E116" w:rsidR="008135FF" w:rsidRDefault="00F850E6" w:rsidP="008135FF">
      <w:pPr>
        <w:pStyle w:val="Tekstpodstawowy"/>
        <w:numPr>
          <w:ilvl w:val="0"/>
          <w:numId w:val="5"/>
        </w:numPr>
        <w:suppressAutoHyphens/>
        <w:autoSpaceDN w:val="0"/>
      </w:pPr>
      <w:r>
        <w:t>Mysz</w:t>
      </w:r>
      <w:r w:rsidR="00593486">
        <w:t>y</w:t>
      </w:r>
      <w:r w:rsidR="008135FF">
        <w:t>: ……………</w:t>
      </w:r>
      <w:r>
        <w:t>………..</w:t>
      </w:r>
      <w:r w:rsidR="008135FF">
        <w:t>…………………………………………………………..</w:t>
      </w:r>
    </w:p>
    <w:p w14:paraId="42913312" w14:textId="711F739B" w:rsidR="008135FF" w:rsidRDefault="00F850E6" w:rsidP="008135FF">
      <w:pPr>
        <w:pStyle w:val="Tekstpodstawowy"/>
        <w:numPr>
          <w:ilvl w:val="0"/>
          <w:numId w:val="5"/>
        </w:numPr>
      </w:pPr>
      <w:r>
        <w:t>Chłodzeni</w:t>
      </w:r>
      <w:r w:rsidR="00593486">
        <w:t>a</w:t>
      </w:r>
      <w:r>
        <w:t xml:space="preserve"> procesora</w:t>
      </w:r>
      <w:r w:rsidR="008135FF">
        <w:t>: …</w:t>
      </w:r>
      <w:r w:rsidR="00593486">
        <w:t>...</w:t>
      </w:r>
      <w:r w:rsidR="008135FF">
        <w:t>……………………………………………………………</w:t>
      </w:r>
    </w:p>
    <w:p w14:paraId="334CA246" w14:textId="3CB15244" w:rsidR="00593486" w:rsidRDefault="00593486" w:rsidP="008135FF">
      <w:pPr>
        <w:pStyle w:val="Tekstpodstawowy"/>
        <w:numPr>
          <w:ilvl w:val="0"/>
          <w:numId w:val="5"/>
        </w:numPr>
      </w:pPr>
      <w:r>
        <w:t>Karty graficznej:………………………………………………………………………</w:t>
      </w:r>
    </w:p>
    <w:p w14:paraId="1DCAFE25" w14:textId="21399500" w:rsidR="00593486" w:rsidRDefault="00593486" w:rsidP="008135FF">
      <w:pPr>
        <w:pStyle w:val="Tekstpodstawowy"/>
        <w:numPr>
          <w:ilvl w:val="0"/>
          <w:numId w:val="5"/>
        </w:numPr>
      </w:pPr>
      <w:r>
        <w:t>Systemu operacyjnego:………………………………………………………………...</w:t>
      </w:r>
    </w:p>
    <w:p w14:paraId="576103DE" w14:textId="77777777" w:rsidR="008135FF" w:rsidRDefault="008135FF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EB4082C" w14:textId="2542B232" w:rsidR="008135FF" w:rsidRDefault="008135FF" w:rsidP="008135F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115E3">
        <w:rPr>
          <w:b/>
          <w:sz w:val="22"/>
          <w:szCs w:val="22"/>
        </w:rPr>
        <w:t xml:space="preserve">Termin realizacji umowy: </w:t>
      </w:r>
      <w:r w:rsidR="001115E3" w:rsidRPr="001115E3">
        <w:rPr>
          <w:b/>
          <w:sz w:val="22"/>
          <w:szCs w:val="22"/>
        </w:rPr>
        <w:t xml:space="preserve">7 dni </w:t>
      </w:r>
      <w:r w:rsidRPr="001115E3">
        <w:rPr>
          <w:b/>
          <w:bCs/>
          <w:sz w:val="22"/>
          <w:szCs w:val="22"/>
        </w:rPr>
        <w:t xml:space="preserve">od daty otrzymania zamówienia potwierdzonego przez </w:t>
      </w:r>
      <w:proofErr w:type="spellStart"/>
      <w:r w:rsidRPr="001115E3">
        <w:rPr>
          <w:b/>
          <w:bCs/>
          <w:sz w:val="22"/>
          <w:szCs w:val="22"/>
        </w:rPr>
        <w:t>MEiN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6BAA5CBE" w14:textId="77777777" w:rsidR="008135FF" w:rsidRDefault="008135FF" w:rsidP="008135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 miesięcy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(kryterium oceny ofert)</w:t>
      </w:r>
    </w:p>
    <w:p w14:paraId="31EA0264" w14:textId="2B2D87D3" w:rsidR="0005466A" w:rsidRPr="00947883" w:rsidRDefault="008135FF" w:rsidP="008D2AB8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przypadku nie podania okresu gwarancji, Zamawiający przyjmie minimalny okres gwarancji tj. 24 miesięcy.</w:t>
      </w:r>
    </w:p>
    <w:p w14:paraId="056061F4" w14:textId="35329EAF" w:rsidR="00FE665E" w:rsidRPr="00E40801" w:rsidRDefault="00FE665E" w:rsidP="00FE665E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zestawy komputerowe stacjonarne </w:t>
      </w:r>
      <w:r w:rsidRPr="00E40801">
        <w:rPr>
          <w:i/>
          <w:iCs/>
          <w:sz w:val="22"/>
          <w:szCs w:val="22"/>
        </w:rPr>
        <w:t>wchodzą</w:t>
      </w:r>
      <w:r>
        <w:rPr>
          <w:i/>
          <w:iCs/>
          <w:sz w:val="22"/>
          <w:szCs w:val="22"/>
        </w:rPr>
        <w:t>ce</w:t>
      </w:r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D9A92F3" w14:textId="77777777" w:rsidR="00FE665E" w:rsidRPr="00B437B8" w:rsidRDefault="00FE665E" w:rsidP="00FE665E">
      <w:pPr>
        <w:widowControl w:val="0"/>
        <w:spacing w:line="360" w:lineRule="auto"/>
        <w:ind w:right="1"/>
        <w:jc w:val="both"/>
        <w:rPr>
          <w:b/>
          <w:iCs/>
        </w:rPr>
      </w:pPr>
    </w:p>
    <w:p w14:paraId="0E044ECB" w14:textId="77777777" w:rsidR="00FE665E" w:rsidRDefault="00FE665E" w:rsidP="00FE665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</w:t>
      </w:r>
      <w:r w:rsidRPr="00E40801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72F89A93" w14:textId="6AF330B8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4080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40801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 xml:space="preserve">. zm.) </w:t>
      </w:r>
      <w:r w:rsidRPr="00E4080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40801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zestawy komputerowe stacjonarne </w:t>
      </w:r>
      <w:r w:rsidRPr="00E40801"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sz w:val="22"/>
          <w:szCs w:val="22"/>
        </w:rPr>
        <w:t xml:space="preserve">w zakresie objętym zwolnieniem – zgodnie z art. 83 ust. 1 pkt 26 przywołanej ustawy. </w:t>
      </w:r>
      <w:r w:rsidRPr="00E40801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zestawy komputerowe stacjonarne</w:t>
      </w:r>
      <w:r w:rsidRPr="00E40801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E40801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E40801">
        <w:rPr>
          <w:bCs/>
          <w:i/>
          <w:iCs/>
          <w:sz w:val="22"/>
          <w:szCs w:val="22"/>
        </w:rPr>
        <w:t>stawą</w:t>
      </w:r>
      <w:r w:rsidRPr="00E40801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E40801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>. zm.)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D93A2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45700BB1" w14:textId="77777777" w:rsidR="00AA643F" w:rsidRDefault="00AA643F" w:rsidP="005371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7105A61C" w14:textId="43BAF1D2" w:rsidR="005371A2" w:rsidRPr="00BE16AA" w:rsidRDefault="005371A2" w:rsidP="005371A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14A22" w14:textId="77777777" w:rsidR="002A62F1" w:rsidRDefault="002A62F1">
      <w:r>
        <w:separator/>
      </w:r>
    </w:p>
  </w:endnote>
  <w:endnote w:type="continuationSeparator" w:id="0">
    <w:p w14:paraId="6E8B15AD" w14:textId="77777777" w:rsidR="002A62F1" w:rsidRDefault="002A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55FD4" w14:textId="77777777" w:rsidR="002A62F1" w:rsidRDefault="002A62F1">
      <w:r>
        <w:separator/>
      </w:r>
    </w:p>
  </w:footnote>
  <w:footnote w:type="continuationSeparator" w:id="0">
    <w:p w14:paraId="77BF306F" w14:textId="77777777" w:rsidR="002A62F1" w:rsidRDefault="002A6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3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704FC"/>
    <w:rsid w:val="00071CCC"/>
    <w:rsid w:val="000B731D"/>
    <w:rsid w:val="000D6134"/>
    <w:rsid w:val="000D7143"/>
    <w:rsid w:val="000E09C7"/>
    <w:rsid w:val="000F6589"/>
    <w:rsid w:val="00106636"/>
    <w:rsid w:val="001115E3"/>
    <w:rsid w:val="00116EC6"/>
    <w:rsid w:val="001801DD"/>
    <w:rsid w:val="001D4612"/>
    <w:rsid w:val="001E448C"/>
    <w:rsid w:val="00207E98"/>
    <w:rsid w:val="002723B0"/>
    <w:rsid w:val="002A62F1"/>
    <w:rsid w:val="002F3454"/>
    <w:rsid w:val="00315A4A"/>
    <w:rsid w:val="004177D4"/>
    <w:rsid w:val="004B7300"/>
    <w:rsid w:val="004C6753"/>
    <w:rsid w:val="005371A2"/>
    <w:rsid w:val="0055705E"/>
    <w:rsid w:val="00593486"/>
    <w:rsid w:val="00595C87"/>
    <w:rsid w:val="005D2C65"/>
    <w:rsid w:val="005E6D94"/>
    <w:rsid w:val="0063384F"/>
    <w:rsid w:val="00643C6F"/>
    <w:rsid w:val="00646202"/>
    <w:rsid w:val="0065290F"/>
    <w:rsid w:val="006815F6"/>
    <w:rsid w:val="00725136"/>
    <w:rsid w:val="00750BFA"/>
    <w:rsid w:val="007748F0"/>
    <w:rsid w:val="007A4321"/>
    <w:rsid w:val="008135FF"/>
    <w:rsid w:val="00833933"/>
    <w:rsid w:val="00853083"/>
    <w:rsid w:val="008A325E"/>
    <w:rsid w:val="008B2F0C"/>
    <w:rsid w:val="008B4928"/>
    <w:rsid w:val="008D2AB8"/>
    <w:rsid w:val="008D3D0E"/>
    <w:rsid w:val="008F1C66"/>
    <w:rsid w:val="00922A78"/>
    <w:rsid w:val="00947883"/>
    <w:rsid w:val="00970FE4"/>
    <w:rsid w:val="009B6B1D"/>
    <w:rsid w:val="00A0022B"/>
    <w:rsid w:val="00A346FE"/>
    <w:rsid w:val="00A47B4D"/>
    <w:rsid w:val="00A83018"/>
    <w:rsid w:val="00AA643F"/>
    <w:rsid w:val="00B774DC"/>
    <w:rsid w:val="00BF23FE"/>
    <w:rsid w:val="00C358E1"/>
    <w:rsid w:val="00C444B7"/>
    <w:rsid w:val="00C969A6"/>
    <w:rsid w:val="00CA7D36"/>
    <w:rsid w:val="00D24208"/>
    <w:rsid w:val="00D60C38"/>
    <w:rsid w:val="00D66893"/>
    <w:rsid w:val="00D90ACB"/>
    <w:rsid w:val="00DC1500"/>
    <w:rsid w:val="00DC537A"/>
    <w:rsid w:val="00DD415E"/>
    <w:rsid w:val="00E44371"/>
    <w:rsid w:val="00E949B0"/>
    <w:rsid w:val="00EC0BEA"/>
    <w:rsid w:val="00F00591"/>
    <w:rsid w:val="00F50A2A"/>
    <w:rsid w:val="00F51688"/>
    <w:rsid w:val="00F53146"/>
    <w:rsid w:val="00F850E6"/>
    <w:rsid w:val="00F91018"/>
    <w:rsid w:val="00FA0F30"/>
    <w:rsid w:val="00FA51A4"/>
    <w:rsid w:val="00FE545C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3</Pages>
  <Words>796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8</cp:revision>
  <cp:lastPrinted>2023-10-20T08:00:00Z</cp:lastPrinted>
  <dcterms:created xsi:type="dcterms:W3CDTF">2023-10-02T06:41:00Z</dcterms:created>
  <dcterms:modified xsi:type="dcterms:W3CDTF">2023-10-20T08:05:00Z</dcterms:modified>
</cp:coreProperties>
</file>