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1046F63A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F672B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2D3E2CDE" w14:textId="081AC652" w:rsidR="0021402E" w:rsidRDefault="00987E4B" w:rsidP="002D2CB4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1E1620" w:rsidRPr="001E1620">
        <w:rPr>
          <w:b/>
        </w:rPr>
        <w:t>Usługa wykonania oprogramowania w środowisku Unity - KC-zp.272-524/23</w:t>
      </w:r>
    </w:p>
    <w:p w14:paraId="0158FB7B" w14:textId="77777777" w:rsidR="002D2CB4" w:rsidRPr="0063680E" w:rsidRDefault="002D2CB4" w:rsidP="002D2CB4">
      <w:pPr>
        <w:tabs>
          <w:tab w:val="left" w:pos="0"/>
        </w:tabs>
        <w:jc w:val="both"/>
        <w:rPr>
          <w:b/>
          <w:sz w:val="22"/>
          <w:szCs w:val="22"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5"/>
        <w:gridCol w:w="4874"/>
        <w:gridCol w:w="2127"/>
      </w:tblGrid>
      <w:tr w:rsidR="0021402E" w14:paraId="15AC93CE" w14:textId="77777777" w:rsidTr="000933EA">
        <w:trPr>
          <w:trHeight w:val="777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C1ED5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7B796" w14:textId="1E639745" w:rsidR="0021402E" w:rsidRDefault="0021402E" w:rsidP="003D0683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Wymagania zgodnie z pkt 8.2.4 SWZ</w:t>
            </w: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A9FAE" w14:textId="77777777" w:rsidR="0021402E" w:rsidRDefault="0021402E" w:rsidP="003D0683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Informacja o podstawie do dysponowania osobą</w:t>
            </w:r>
            <w:r w:rsidRPr="00745292">
              <w:rPr>
                <w:b/>
                <w:color w:val="000000"/>
                <w:sz w:val="16"/>
                <w:szCs w:val="16"/>
                <w:vertAlign w:val="superscript"/>
              </w:rPr>
              <w:t>1</w:t>
            </w:r>
          </w:p>
        </w:tc>
      </w:tr>
      <w:tr w:rsidR="0021402E" w14:paraId="7CD8F975" w14:textId="77777777" w:rsidTr="000933EA">
        <w:trPr>
          <w:trHeight w:val="1269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027E" w14:textId="77777777" w:rsidR="001F7B42" w:rsidRDefault="001F7B42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18AF0527" w14:textId="5F716F91" w:rsidR="0021402E" w:rsidRDefault="001F7B42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………………………….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6E84" w14:textId="1F391A36" w:rsidR="001A37C2" w:rsidRDefault="001A37C2" w:rsidP="001A37C2">
            <w:pPr>
              <w:spacing w:before="100" w:beforeAutospacing="1" w:after="100" w:afterAutospacing="1"/>
              <w:jc w:val="both"/>
              <w:rPr>
                <w:strike/>
              </w:rPr>
            </w:pPr>
            <w:r>
              <w:t xml:space="preserve">zrealizowała co najmniej jeden </w:t>
            </w:r>
            <w:r w:rsidR="00210FA9">
              <w:t>program</w:t>
            </w:r>
            <w:r>
              <w:t xml:space="preserve"> (w środowisku naukowym lub przemysłowym) z zakresu projektowania systemów immersyjnych VR lub AR </w:t>
            </w:r>
          </w:p>
          <w:p w14:paraId="3E6F8E16" w14:textId="145D5A16" w:rsidR="001A37C2" w:rsidRDefault="001A37C2" w:rsidP="003B484B">
            <w:pPr>
              <w:tabs>
                <w:tab w:val="left" w:pos="0"/>
              </w:tabs>
              <w:jc w:val="both"/>
              <w:rPr>
                <w:color w:val="000000"/>
                <w:highlight w:val="yellow"/>
              </w:rPr>
            </w:pPr>
            <w:r w:rsidRPr="006B2847">
              <w:rPr>
                <w:color w:val="000000"/>
                <w:highlight w:val="yellow"/>
              </w:rPr>
              <w:t>TAK/NIE*</w:t>
            </w:r>
            <w:r>
              <w:rPr>
                <w:color w:val="000000"/>
                <w:highlight w:val="yellow"/>
              </w:rPr>
              <w:t xml:space="preserve"> </w:t>
            </w:r>
          </w:p>
          <w:p w14:paraId="5C55C65F" w14:textId="5878C8BF" w:rsidR="001A37C2" w:rsidRDefault="001A37C2" w:rsidP="003B484B">
            <w:pPr>
              <w:tabs>
                <w:tab w:val="left" w:pos="0"/>
              </w:tabs>
              <w:jc w:val="both"/>
              <w:rPr>
                <w:color w:val="000000"/>
                <w:highlight w:val="yellow"/>
              </w:rPr>
            </w:pPr>
            <w:r>
              <w:rPr>
                <w:color w:val="000000"/>
                <w:highlight w:val="yellow"/>
              </w:rPr>
              <w:t>Podać nazwę pro</w:t>
            </w:r>
            <w:r w:rsidR="00210FA9">
              <w:rPr>
                <w:color w:val="000000"/>
                <w:highlight w:val="yellow"/>
              </w:rPr>
              <w:t>gramu</w:t>
            </w:r>
            <w:r>
              <w:rPr>
                <w:color w:val="000000"/>
                <w:highlight w:val="yellow"/>
              </w:rPr>
              <w:t>: …………………………………..</w:t>
            </w:r>
          </w:p>
          <w:p w14:paraId="6FEF7EE7" w14:textId="77777777" w:rsidR="005F4028" w:rsidRDefault="005F4028" w:rsidP="003B484B">
            <w:pPr>
              <w:tabs>
                <w:tab w:val="left" w:pos="0"/>
              </w:tabs>
              <w:jc w:val="both"/>
              <w:rPr>
                <w:color w:val="000000"/>
                <w:highlight w:val="yellow"/>
              </w:rPr>
            </w:pPr>
          </w:p>
          <w:p w14:paraId="41748FEC" w14:textId="7EC91F90" w:rsidR="005F4028" w:rsidRDefault="005F4028" w:rsidP="003B484B">
            <w:pPr>
              <w:tabs>
                <w:tab w:val="left" w:pos="0"/>
              </w:tabs>
              <w:jc w:val="both"/>
              <w:rPr>
                <w:color w:val="000000"/>
                <w:highlight w:val="yellow"/>
              </w:rPr>
            </w:pPr>
            <w:r>
              <w:rPr>
                <w:color w:val="000000"/>
                <w:highlight w:val="yellow"/>
              </w:rPr>
              <w:t>Odbiorca: …………………………………………………</w:t>
            </w:r>
          </w:p>
          <w:p w14:paraId="42074E2E" w14:textId="77777777" w:rsidR="005F4028" w:rsidRDefault="005F4028" w:rsidP="003B484B">
            <w:pPr>
              <w:tabs>
                <w:tab w:val="left" w:pos="0"/>
              </w:tabs>
              <w:jc w:val="both"/>
              <w:rPr>
                <w:color w:val="000000"/>
                <w:highlight w:val="yellow"/>
              </w:rPr>
            </w:pPr>
          </w:p>
          <w:p w14:paraId="076BB76A" w14:textId="77777777" w:rsidR="0021402E" w:rsidRPr="006B2847" w:rsidRDefault="0021402E" w:rsidP="00BC4F60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1A33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16C1F551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29ECCF49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21402E" w14:paraId="2EAEDC31" w14:textId="77777777" w:rsidTr="000933EA">
        <w:trPr>
          <w:trHeight w:val="1217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0B028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2AE70AD2" w14:textId="6A7EC193" w:rsidR="001F7B42" w:rsidRDefault="001F7B42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…………………………..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CC3C5" w14:textId="6CAF3CDE" w:rsidR="0021402E" w:rsidRDefault="001A37C2" w:rsidP="001A37C2">
            <w:pPr>
              <w:tabs>
                <w:tab w:val="left" w:pos="0"/>
              </w:tabs>
              <w:jc w:val="both"/>
            </w:pPr>
            <w:r>
              <w:t xml:space="preserve">zrealizowała co najmniej jeden </w:t>
            </w:r>
            <w:r w:rsidR="00210FA9">
              <w:t xml:space="preserve">program </w:t>
            </w:r>
            <w:r>
              <w:t>(w środowisku naukowym lub przemysłowym) z zakresu systemów wykorzystujących technologie sztucznej inteligencji</w:t>
            </w:r>
          </w:p>
          <w:p w14:paraId="232F4A30" w14:textId="77777777" w:rsidR="001A37C2" w:rsidRDefault="001A37C2" w:rsidP="001A37C2">
            <w:pPr>
              <w:tabs>
                <w:tab w:val="left" w:pos="0"/>
              </w:tabs>
              <w:jc w:val="both"/>
              <w:rPr>
                <w:color w:val="000000"/>
                <w:highlight w:val="yellow"/>
              </w:rPr>
            </w:pPr>
            <w:r w:rsidRPr="006B2847">
              <w:rPr>
                <w:color w:val="000000"/>
                <w:highlight w:val="yellow"/>
              </w:rPr>
              <w:t>TAK/NIE*</w:t>
            </w:r>
            <w:r>
              <w:rPr>
                <w:color w:val="000000"/>
                <w:highlight w:val="yellow"/>
              </w:rPr>
              <w:t xml:space="preserve"> </w:t>
            </w:r>
          </w:p>
          <w:p w14:paraId="683DE34F" w14:textId="158B88CD" w:rsidR="001A37C2" w:rsidRDefault="001A37C2" w:rsidP="001A37C2">
            <w:pPr>
              <w:tabs>
                <w:tab w:val="left" w:pos="0"/>
              </w:tabs>
              <w:jc w:val="both"/>
              <w:rPr>
                <w:color w:val="000000"/>
                <w:highlight w:val="yellow"/>
              </w:rPr>
            </w:pPr>
            <w:r>
              <w:rPr>
                <w:color w:val="000000"/>
                <w:highlight w:val="yellow"/>
              </w:rPr>
              <w:t>Podać nazwę pro</w:t>
            </w:r>
            <w:r w:rsidR="00210FA9">
              <w:rPr>
                <w:color w:val="000000"/>
                <w:highlight w:val="yellow"/>
              </w:rPr>
              <w:t>gramu</w:t>
            </w:r>
            <w:r>
              <w:rPr>
                <w:color w:val="000000"/>
                <w:highlight w:val="yellow"/>
              </w:rPr>
              <w:t>: …………………………………..</w:t>
            </w:r>
          </w:p>
          <w:p w14:paraId="1B87A65B" w14:textId="77777777" w:rsidR="005F4028" w:rsidRDefault="005F4028" w:rsidP="005F4028">
            <w:pPr>
              <w:tabs>
                <w:tab w:val="left" w:pos="0"/>
              </w:tabs>
              <w:jc w:val="both"/>
              <w:rPr>
                <w:color w:val="000000"/>
                <w:highlight w:val="yellow"/>
              </w:rPr>
            </w:pPr>
          </w:p>
          <w:p w14:paraId="7B27B406" w14:textId="7A835603" w:rsidR="005F4028" w:rsidRDefault="005F4028" w:rsidP="005F4028">
            <w:pPr>
              <w:tabs>
                <w:tab w:val="left" w:pos="0"/>
              </w:tabs>
              <w:jc w:val="both"/>
              <w:rPr>
                <w:color w:val="000000"/>
                <w:highlight w:val="yellow"/>
              </w:rPr>
            </w:pPr>
            <w:r>
              <w:rPr>
                <w:color w:val="000000"/>
                <w:highlight w:val="yellow"/>
              </w:rPr>
              <w:t>Odbiorca: …………………………………………………</w:t>
            </w:r>
          </w:p>
          <w:p w14:paraId="3D323B2C" w14:textId="77777777" w:rsidR="005F4028" w:rsidRDefault="005F4028" w:rsidP="005F4028">
            <w:pPr>
              <w:tabs>
                <w:tab w:val="left" w:pos="0"/>
              </w:tabs>
              <w:jc w:val="both"/>
              <w:rPr>
                <w:color w:val="000000"/>
                <w:highlight w:val="yellow"/>
              </w:rPr>
            </w:pPr>
          </w:p>
          <w:p w14:paraId="43B38398" w14:textId="72C3811A" w:rsidR="001A37C2" w:rsidRDefault="001A37C2" w:rsidP="001A37C2">
            <w:pPr>
              <w:tabs>
                <w:tab w:val="left" w:pos="0"/>
              </w:tabs>
              <w:jc w:val="both"/>
            </w:pPr>
            <w:bookmarkStart w:id="0" w:name="_GoBack"/>
            <w:bookmarkEnd w:id="0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C3F8D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14:paraId="3671D59B" w14:textId="77777777" w:rsidR="001E1620" w:rsidRDefault="001E1620" w:rsidP="001E1620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>
        <w:rPr>
          <w:b/>
        </w:rPr>
        <w:t>a</w:t>
      </w:r>
      <w:r w:rsidRPr="00431178">
        <w:rPr>
          <w:b/>
        </w:rPr>
        <w:t xml:space="preserve"> posiada wskazane wykształcenie i doświadczenie. </w:t>
      </w:r>
    </w:p>
    <w:p w14:paraId="524EFEA0" w14:textId="3B8B3444" w:rsidR="0021402E" w:rsidRDefault="0021402E" w:rsidP="00BF7F00">
      <w:pPr>
        <w:tabs>
          <w:tab w:val="left" w:pos="0"/>
        </w:tabs>
        <w:jc w:val="both"/>
        <w:rPr>
          <w:b/>
          <w:color w:val="000000"/>
        </w:rPr>
      </w:pPr>
    </w:p>
    <w:p w14:paraId="533DF715" w14:textId="77777777" w:rsidR="003F672B" w:rsidRPr="00423B06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B3CB647" w14:textId="77777777" w:rsidR="003F672B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A0F4B9" w14:textId="77777777" w:rsidR="001112C9" w:rsidRDefault="001112C9">
      <w:r>
        <w:separator/>
      </w:r>
    </w:p>
  </w:endnote>
  <w:endnote w:type="continuationSeparator" w:id="0">
    <w:p w14:paraId="560457CB" w14:textId="77777777" w:rsidR="001112C9" w:rsidRDefault="00111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258A3D" w14:textId="77777777" w:rsidR="001112C9" w:rsidRDefault="001112C9">
      <w:r>
        <w:separator/>
      </w:r>
    </w:p>
  </w:footnote>
  <w:footnote w:type="continuationSeparator" w:id="0">
    <w:p w14:paraId="3B9ACBDA" w14:textId="77777777" w:rsidR="001112C9" w:rsidRDefault="001112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73178983" w:rsidR="00C303B2" w:rsidRPr="00A844AF" w:rsidRDefault="00BC58AD" w:rsidP="00A844AF">
    <w:pPr>
      <w:pStyle w:val="Nagwek"/>
    </w:pPr>
    <w:r>
      <w:t xml:space="preserve">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230F1"/>
    <w:rsid w:val="00045736"/>
    <w:rsid w:val="00067509"/>
    <w:rsid w:val="00090D0F"/>
    <w:rsid w:val="000933EA"/>
    <w:rsid w:val="000B2DD7"/>
    <w:rsid w:val="001112C9"/>
    <w:rsid w:val="001179FE"/>
    <w:rsid w:val="001358C3"/>
    <w:rsid w:val="00185757"/>
    <w:rsid w:val="001A23F1"/>
    <w:rsid w:val="001A37C2"/>
    <w:rsid w:val="001D0F1F"/>
    <w:rsid w:val="001D468F"/>
    <w:rsid w:val="001E1620"/>
    <w:rsid w:val="001F7B42"/>
    <w:rsid w:val="00210FA9"/>
    <w:rsid w:val="0021402E"/>
    <w:rsid w:val="002328A0"/>
    <w:rsid w:val="00263CEB"/>
    <w:rsid w:val="0028660D"/>
    <w:rsid w:val="002939C4"/>
    <w:rsid w:val="002A7F51"/>
    <w:rsid w:val="002D2CB4"/>
    <w:rsid w:val="002F6C4A"/>
    <w:rsid w:val="00372BE3"/>
    <w:rsid w:val="003B441C"/>
    <w:rsid w:val="003B484B"/>
    <w:rsid w:val="003D1FF9"/>
    <w:rsid w:val="003F672B"/>
    <w:rsid w:val="00400453"/>
    <w:rsid w:val="0041308E"/>
    <w:rsid w:val="00432D2C"/>
    <w:rsid w:val="004453E4"/>
    <w:rsid w:val="00482A0B"/>
    <w:rsid w:val="00517D50"/>
    <w:rsid w:val="00527F15"/>
    <w:rsid w:val="0056690C"/>
    <w:rsid w:val="005777E1"/>
    <w:rsid w:val="005D357A"/>
    <w:rsid w:val="005F4028"/>
    <w:rsid w:val="005F6749"/>
    <w:rsid w:val="005F78D3"/>
    <w:rsid w:val="006828A2"/>
    <w:rsid w:val="006C3F19"/>
    <w:rsid w:val="00786C56"/>
    <w:rsid w:val="007D379B"/>
    <w:rsid w:val="007F6736"/>
    <w:rsid w:val="008539D0"/>
    <w:rsid w:val="008671A7"/>
    <w:rsid w:val="00895B8F"/>
    <w:rsid w:val="008E4A55"/>
    <w:rsid w:val="008E66F9"/>
    <w:rsid w:val="008E6E4C"/>
    <w:rsid w:val="009219BA"/>
    <w:rsid w:val="009559C0"/>
    <w:rsid w:val="009616AA"/>
    <w:rsid w:val="00962694"/>
    <w:rsid w:val="00987E4B"/>
    <w:rsid w:val="009E4F5D"/>
    <w:rsid w:val="009F61B4"/>
    <w:rsid w:val="00A84472"/>
    <w:rsid w:val="00A844AF"/>
    <w:rsid w:val="00B33027"/>
    <w:rsid w:val="00B35415"/>
    <w:rsid w:val="00B4176B"/>
    <w:rsid w:val="00B53010"/>
    <w:rsid w:val="00B56260"/>
    <w:rsid w:val="00B72E23"/>
    <w:rsid w:val="00BB4F33"/>
    <w:rsid w:val="00BC4F60"/>
    <w:rsid w:val="00BC58AD"/>
    <w:rsid w:val="00BC79C4"/>
    <w:rsid w:val="00BD686E"/>
    <w:rsid w:val="00BF7F00"/>
    <w:rsid w:val="00C27099"/>
    <w:rsid w:val="00C303B2"/>
    <w:rsid w:val="00C50D77"/>
    <w:rsid w:val="00CF6409"/>
    <w:rsid w:val="00D67C47"/>
    <w:rsid w:val="00D93916"/>
    <w:rsid w:val="00DF1927"/>
    <w:rsid w:val="00E35DB9"/>
    <w:rsid w:val="00E43F3E"/>
    <w:rsid w:val="00E74DEC"/>
    <w:rsid w:val="00E97FEE"/>
    <w:rsid w:val="00EB00FD"/>
    <w:rsid w:val="00EB4C80"/>
    <w:rsid w:val="00F02E42"/>
    <w:rsid w:val="00F04CB8"/>
    <w:rsid w:val="00F0603B"/>
    <w:rsid w:val="00F21267"/>
    <w:rsid w:val="00F55B12"/>
    <w:rsid w:val="00F67296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5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203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Jolata Oleksy</cp:lastModifiedBy>
  <cp:revision>4</cp:revision>
  <cp:lastPrinted>2022-04-05T12:25:00Z</cp:lastPrinted>
  <dcterms:created xsi:type="dcterms:W3CDTF">2023-10-06T09:44:00Z</dcterms:created>
  <dcterms:modified xsi:type="dcterms:W3CDTF">2023-10-26T13:21:00Z</dcterms:modified>
</cp:coreProperties>
</file>