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C47D24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14:paraId="2E8C3D50" w14:textId="77777777" w:rsidR="00236A69" w:rsidRPr="00C47D24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14:paraId="5518F75C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9D6615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EFFFBFF" w14:textId="7703D7E4" w:rsidR="00236A69" w:rsidRPr="00714DC8" w:rsidRDefault="00236A69" w:rsidP="00714DC8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D73435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59EC7644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5F81F7FA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8131388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2EE0F67D" w14:textId="17074468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</w:p>
    <w:p w14:paraId="075CE817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14:paraId="12406332" w14:textId="77777777" w:rsidR="00236A69" w:rsidRPr="00C47D24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B2A286A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22D79D94" w14:textId="77777777" w:rsidR="003C4D68" w:rsidRDefault="003C4D68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5784BF8" w14:textId="2900E82C" w:rsidR="00236A69" w:rsidRPr="00C47D24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3073631" w14:textId="2989EBBB" w:rsidR="00236A69" w:rsidRPr="00C47D24" w:rsidRDefault="00236A69" w:rsidP="00214A0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Na potrzeby postępowania o udzielenie zamówienia publicznego pn. </w:t>
      </w:r>
      <w:r w:rsidR="00721C3A">
        <w:rPr>
          <w:rFonts w:ascii="Times New Roman" w:hAnsi="Times New Roman"/>
          <w:b/>
          <w:sz w:val="20"/>
          <w:szCs w:val="20"/>
        </w:rPr>
        <w:t>Usługa wykonania</w:t>
      </w:r>
      <w:bookmarkStart w:id="0" w:name="_GoBack"/>
      <w:bookmarkEnd w:id="0"/>
      <w:r w:rsidR="004B304F" w:rsidRPr="004B304F">
        <w:rPr>
          <w:rFonts w:ascii="Times New Roman" w:hAnsi="Times New Roman"/>
          <w:b/>
          <w:sz w:val="20"/>
          <w:szCs w:val="20"/>
        </w:rPr>
        <w:t xml:space="preserve"> oprogramowania w środowisku Unity - KC-zp.272-524/23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, prowadzonego przez </w:t>
      </w:r>
      <w:r w:rsidRPr="00C47D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26B6F27C" w14:textId="77777777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813C1D" w14:textId="77777777" w:rsidR="00236A69" w:rsidRPr="00C47D24" w:rsidRDefault="00236A69" w:rsidP="00236A69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1FEBFFCD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>.</w:t>
      </w:r>
    </w:p>
    <w:p w14:paraId="3BC11817" w14:textId="6F022016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714DC8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714DC8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>.</w:t>
      </w:r>
    </w:p>
    <w:p w14:paraId="79C6022B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714DC8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14DC8">
        <w:rPr>
          <w:rFonts w:ascii="Times New Roman" w:eastAsia="Times New Roman" w:hAnsi="Times New Roman"/>
          <w:lang w:eastAsia="pl-PL"/>
        </w:rPr>
        <w:t>Pzp</w:t>
      </w:r>
      <w:proofErr w:type="spellEnd"/>
      <w:r w:rsidRPr="00714DC8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714DC8">
        <w:rPr>
          <w:rFonts w:ascii="Times New Roman" w:eastAsia="Times New Roman" w:hAnsi="Times New Roman"/>
          <w:lang w:eastAsia="pl-PL"/>
        </w:rPr>
        <w:t>:</w:t>
      </w:r>
      <w:r w:rsidRPr="00714DC8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C4E2754" w14:textId="0CD7FE9C" w:rsidR="00236A69" w:rsidRPr="00714DC8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1D479729" w14:textId="77777777" w:rsidR="00236A69" w:rsidRPr="00714DC8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714DC8" w:rsidRDefault="00236A69" w:rsidP="00236A69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413D8C72" w14:textId="77777777" w:rsidR="00236A69" w:rsidRPr="00714DC8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14DC8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714DC8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FCA455" w14:textId="77777777" w:rsidR="00236A69" w:rsidRPr="00C47D24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3CAFB5B" w14:textId="075AC610" w:rsidR="005103B9" w:rsidRPr="00C47D24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C47D24" w:rsidSect="00714DC8">
      <w:headerReference w:type="default" r:id="rId8"/>
      <w:footerReference w:type="default" r:id="rId9"/>
      <w:endnotePr>
        <w:numFmt w:val="decimal"/>
      </w:endnotePr>
      <w:pgSz w:w="11906" w:h="16838"/>
      <w:pgMar w:top="709" w:right="1417" w:bottom="284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D08B6E" w14:textId="77777777" w:rsidR="003C7F89" w:rsidRDefault="003C7F89" w:rsidP="0038231F">
      <w:pPr>
        <w:spacing w:after="0" w:line="240" w:lineRule="auto"/>
      </w:pPr>
      <w:r>
        <w:separator/>
      </w:r>
    </w:p>
  </w:endnote>
  <w:endnote w:type="continuationSeparator" w:id="0">
    <w:p w14:paraId="037CBAC0" w14:textId="77777777" w:rsidR="003C7F89" w:rsidRDefault="003C7F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59766B" w14:textId="77777777" w:rsidR="003C7F89" w:rsidRDefault="003C7F89" w:rsidP="0038231F">
      <w:pPr>
        <w:spacing w:after="0" w:line="240" w:lineRule="auto"/>
      </w:pPr>
      <w:r>
        <w:separator/>
      </w:r>
    </w:p>
  </w:footnote>
  <w:footnote w:type="continuationSeparator" w:id="0">
    <w:p w14:paraId="5DCDC2FB" w14:textId="77777777" w:rsidR="003C7F89" w:rsidRDefault="003C7F89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Należy podać mającą zastosowanie podstawę wykluczenia spośród wymienionych w 108 ust. 1 pkt 1, 2 i 5 lub art. 109 ust 1</w:t>
      </w:r>
      <w:r w:rsidR="00620BBE" w:rsidRPr="003C4D68">
        <w:rPr>
          <w:rFonts w:ascii="Times New Roman" w:hAnsi="Times New Roman"/>
        </w:rPr>
        <w:t xml:space="preserve"> </w:t>
      </w:r>
      <w:r w:rsidRPr="003C4D68">
        <w:rPr>
          <w:rFonts w:ascii="Times New Roman" w:hAnsi="Times New Roman"/>
        </w:rPr>
        <w:t xml:space="preserve">pkt 4, pkt 5, pkt 6, pkt 7, pkt 8, pkt 9 i pkt 10 ustawy </w:t>
      </w:r>
      <w:proofErr w:type="spellStart"/>
      <w:r w:rsidRPr="003C4D68">
        <w:rPr>
          <w:rFonts w:ascii="Times New Roman" w:hAnsi="Times New Roman"/>
        </w:rPr>
        <w:t>Pzp</w:t>
      </w:r>
      <w:proofErr w:type="spellEnd"/>
      <w:r w:rsidRPr="003C4D68">
        <w:rPr>
          <w:rFonts w:ascii="Times New Roman" w:hAnsi="Times New Roman"/>
        </w:rPr>
        <w:t>.</w:t>
      </w:r>
    </w:p>
  </w:footnote>
  <w:footnote w:id="2">
    <w:p w14:paraId="75047FCB" w14:textId="77777777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09BF184C" w:rsidR="00C44BEC" w:rsidRDefault="00714DC8">
    <w:pPr>
      <w:pStyle w:val="Nagwek"/>
    </w:pPr>
    <w:r>
      <w:t xml:space="preserve">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37FB"/>
    <w:rsid w:val="000E4D37"/>
    <w:rsid w:val="001718E2"/>
    <w:rsid w:val="001858BD"/>
    <w:rsid w:val="001902D2"/>
    <w:rsid w:val="001C6945"/>
    <w:rsid w:val="001F027E"/>
    <w:rsid w:val="00203A40"/>
    <w:rsid w:val="00214A0B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A08FE"/>
    <w:rsid w:val="002B2AD9"/>
    <w:rsid w:val="002C1C7B"/>
    <w:rsid w:val="002C4948"/>
    <w:rsid w:val="002E641A"/>
    <w:rsid w:val="00305EB5"/>
    <w:rsid w:val="00313417"/>
    <w:rsid w:val="00313911"/>
    <w:rsid w:val="00333209"/>
    <w:rsid w:val="00337073"/>
    <w:rsid w:val="00350CD9"/>
    <w:rsid w:val="00351F8A"/>
    <w:rsid w:val="00360305"/>
    <w:rsid w:val="00364235"/>
    <w:rsid w:val="0038231F"/>
    <w:rsid w:val="003B2070"/>
    <w:rsid w:val="003B214C"/>
    <w:rsid w:val="003B7238"/>
    <w:rsid w:val="003C3B64"/>
    <w:rsid w:val="003C4D68"/>
    <w:rsid w:val="003C7F89"/>
    <w:rsid w:val="003E69AF"/>
    <w:rsid w:val="003F024C"/>
    <w:rsid w:val="00434CC2"/>
    <w:rsid w:val="00441E9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304F"/>
    <w:rsid w:val="004B6C8B"/>
    <w:rsid w:val="004C0CEB"/>
    <w:rsid w:val="004C4854"/>
    <w:rsid w:val="004D7E48"/>
    <w:rsid w:val="004F23F7"/>
    <w:rsid w:val="004F40EF"/>
    <w:rsid w:val="005103B9"/>
    <w:rsid w:val="00520174"/>
    <w:rsid w:val="00535589"/>
    <w:rsid w:val="005641F0"/>
    <w:rsid w:val="005C39CA"/>
    <w:rsid w:val="005E176A"/>
    <w:rsid w:val="005E36FB"/>
    <w:rsid w:val="00620BBE"/>
    <w:rsid w:val="00634311"/>
    <w:rsid w:val="00641874"/>
    <w:rsid w:val="00655E7D"/>
    <w:rsid w:val="006676AE"/>
    <w:rsid w:val="006A3A1F"/>
    <w:rsid w:val="006A52B6"/>
    <w:rsid w:val="006F0034"/>
    <w:rsid w:val="006F3D32"/>
    <w:rsid w:val="007118F0"/>
    <w:rsid w:val="00714DC8"/>
    <w:rsid w:val="00721C3A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171B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256B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D0851"/>
    <w:rsid w:val="00D216A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6CD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443BE-6893-40E3-9584-6E7DB5C6E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5</cp:revision>
  <cp:lastPrinted>2023-07-18T07:50:00Z</cp:lastPrinted>
  <dcterms:created xsi:type="dcterms:W3CDTF">2023-09-11T10:02:00Z</dcterms:created>
  <dcterms:modified xsi:type="dcterms:W3CDTF">2023-09-14T11:50:00Z</dcterms:modified>
</cp:coreProperties>
</file>