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559" w:rsidRDefault="00957559" w:rsidP="00B67AEF">
      <w:pPr>
        <w:tabs>
          <w:tab w:val="left" w:pos="3465"/>
          <w:tab w:val="right" w:pos="9498"/>
        </w:tabs>
        <w:spacing w:after="240"/>
        <w:rPr>
          <w:sz w:val="22"/>
          <w:szCs w:val="22"/>
        </w:rPr>
      </w:pPr>
      <w:bookmarkStart w:id="0" w:name="_Hlk53520193"/>
    </w:p>
    <w:p w:rsidR="00957559" w:rsidRPr="002245BE" w:rsidRDefault="00957559" w:rsidP="00957559">
      <w:pPr>
        <w:tabs>
          <w:tab w:val="left" w:pos="3465"/>
          <w:tab w:val="right" w:pos="9498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  <w:r w:rsidRPr="00B4728C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B4728C">
        <w:rPr>
          <w:sz w:val="22"/>
          <w:szCs w:val="22"/>
        </w:rPr>
        <w:t>2023-1</w:t>
      </w:r>
      <w:r>
        <w:rPr>
          <w:sz w:val="22"/>
          <w:szCs w:val="22"/>
        </w:rPr>
        <w:t>1</w:t>
      </w:r>
      <w:r w:rsidRPr="00B4728C">
        <w:rPr>
          <w:sz w:val="22"/>
          <w:szCs w:val="22"/>
        </w:rPr>
        <w:t>-</w:t>
      </w:r>
      <w:r>
        <w:rPr>
          <w:sz w:val="22"/>
          <w:szCs w:val="22"/>
        </w:rPr>
        <w:t>06</w:t>
      </w:r>
    </w:p>
    <w:p w:rsidR="00957559" w:rsidRPr="00B4728C" w:rsidRDefault="00957559" w:rsidP="00957559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Akademia Górniczo - Hutnicza</w:t>
      </w:r>
    </w:p>
    <w:p w:rsidR="00957559" w:rsidRPr="00B4728C" w:rsidRDefault="00957559" w:rsidP="00957559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im. Stanisława Staszica w Krakowie</w:t>
      </w:r>
    </w:p>
    <w:p w:rsidR="00957559" w:rsidRPr="002245BE" w:rsidRDefault="00957559" w:rsidP="00957559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Dział Zamówień Publicznych</w:t>
      </w:r>
    </w:p>
    <w:p w:rsidR="00957559" w:rsidRPr="002245BE" w:rsidRDefault="00957559" w:rsidP="00957559">
      <w:pPr>
        <w:rPr>
          <w:sz w:val="22"/>
          <w:szCs w:val="22"/>
        </w:rPr>
      </w:pPr>
      <w:r w:rsidRPr="00B4728C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B4728C">
        <w:rPr>
          <w:sz w:val="22"/>
          <w:szCs w:val="22"/>
        </w:rPr>
        <w:t>30</w:t>
      </w:r>
    </w:p>
    <w:p w:rsidR="00957559" w:rsidRPr="002245BE" w:rsidRDefault="00957559" w:rsidP="00957559">
      <w:pPr>
        <w:rPr>
          <w:sz w:val="22"/>
          <w:szCs w:val="22"/>
        </w:rPr>
      </w:pPr>
      <w:r w:rsidRPr="00B4728C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B4728C">
        <w:rPr>
          <w:sz w:val="22"/>
          <w:szCs w:val="22"/>
        </w:rPr>
        <w:t>Kraków</w:t>
      </w:r>
    </w:p>
    <w:p w:rsidR="00957559" w:rsidRDefault="00957559" w:rsidP="00957559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957559" w:rsidRDefault="00957559" w:rsidP="0095755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wyborze najkorzystniejszej oferty w zakresie zadania nr </w:t>
      </w:r>
      <w:r>
        <w:rPr>
          <w:b/>
          <w:sz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57559" w:rsidRPr="00607F9B" w:rsidTr="00FC6DA4">
        <w:trPr>
          <w:trHeight w:val="638"/>
        </w:trPr>
        <w:tc>
          <w:tcPr>
            <w:tcW w:w="959" w:type="dxa"/>
            <w:shd w:val="clear" w:color="auto" w:fill="auto"/>
          </w:tcPr>
          <w:p w:rsidR="00957559" w:rsidRPr="00607F9B" w:rsidRDefault="00957559" w:rsidP="00FC6D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7559" w:rsidRPr="00607F9B" w:rsidRDefault="00957559" w:rsidP="00FC6D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72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72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28C">
              <w:rPr>
                <w:b/>
                <w:bCs/>
                <w:sz w:val="22"/>
                <w:szCs w:val="22"/>
              </w:rPr>
              <w:t>zakup i dostawa systemów  bezprzewodowych  z mikrofonami nagłownymi  oraz mikrofonów - KC-zp.272-538/23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>KC-zp.272-538/23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57559" w:rsidRDefault="00957559" w:rsidP="00957559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>(Dz. U. 2023.1605)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:rsidR="00957559" w:rsidRDefault="00957559" w:rsidP="00957559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7559" w:rsidTr="00FC6DA4">
        <w:trPr>
          <w:cantSplit/>
        </w:trPr>
        <w:tc>
          <w:tcPr>
            <w:tcW w:w="9498" w:type="dxa"/>
          </w:tcPr>
          <w:p w:rsidR="00957559" w:rsidRDefault="00957559" w:rsidP="00FC6DA4">
            <w:pPr>
              <w:jc w:val="both"/>
              <w:rPr>
                <w:b/>
                <w:sz w:val="22"/>
                <w:szCs w:val="22"/>
              </w:rPr>
            </w:pPr>
            <w:r w:rsidRPr="000910B4">
              <w:rPr>
                <w:b/>
                <w:color w:val="FF0000"/>
                <w:sz w:val="22"/>
                <w:szCs w:val="22"/>
                <w:u w:val="single"/>
              </w:rPr>
              <w:t xml:space="preserve">Zadanie nr 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728C">
              <w:rPr>
                <w:sz w:val="22"/>
                <w:szCs w:val="22"/>
              </w:rPr>
              <w:t xml:space="preserve">zakup i dostawa  </w:t>
            </w:r>
            <w:r>
              <w:rPr>
                <w:sz w:val="22"/>
                <w:szCs w:val="22"/>
              </w:rPr>
              <w:t>3</w:t>
            </w:r>
            <w:r w:rsidRPr="00B4728C">
              <w:rPr>
                <w:sz w:val="22"/>
                <w:szCs w:val="22"/>
              </w:rPr>
              <w:t xml:space="preserve"> szt. systemów  bezprzewodowych  z mikrofonami nagłownymi</w:t>
            </w:r>
            <w:r w:rsidRPr="00B4728C">
              <w:rPr>
                <w:b/>
                <w:sz w:val="22"/>
                <w:szCs w:val="22"/>
              </w:rPr>
              <w:t xml:space="preserve"> </w:t>
            </w:r>
          </w:p>
          <w:p w:rsidR="00957559" w:rsidRPr="00D26ED6" w:rsidRDefault="00957559" w:rsidP="00FC6DA4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728C">
              <w:rPr>
                <w:b/>
                <w:sz w:val="22"/>
                <w:szCs w:val="22"/>
              </w:rPr>
              <w:t>Poke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4728C">
              <w:rPr>
                <w:b/>
                <w:sz w:val="22"/>
                <w:szCs w:val="22"/>
              </w:rPr>
              <w:t>Yoke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Marcin Szopa</w:t>
            </w:r>
          </w:p>
          <w:p w:rsidR="00957559" w:rsidRPr="009F0E5C" w:rsidRDefault="00957559" w:rsidP="00FC6DA4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7559" w:rsidRPr="00B67AEF" w:rsidRDefault="00957559" w:rsidP="00FC6DA4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Bibice</w:t>
            </w:r>
          </w:p>
          <w:p w:rsidR="00957559" w:rsidRPr="00211A34" w:rsidRDefault="00957559" w:rsidP="00FC6DA4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</w:rPr>
              <w:t>177</w:t>
            </w:r>
            <w:r w:rsidRPr="00B4728C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07</w:t>
            </w:r>
            <w:r w:rsidRPr="00B4728C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57559" w:rsidRDefault="00957559" w:rsidP="00FC6DA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957559" w:rsidRDefault="00957559" w:rsidP="00957559">
      <w:pPr>
        <w:jc w:val="both"/>
        <w:rPr>
          <w:color w:val="000000"/>
          <w:sz w:val="22"/>
          <w:szCs w:val="22"/>
        </w:rPr>
      </w:pPr>
    </w:p>
    <w:p w:rsidR="00957559" w:rsidRPr="00756CDA" w:rsidRDefault="00957559" w:rsidP="0095755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686"/>
        <w:gridCol w:w="2976"/>
        <w:gridCol w:w="1560"/>
      </w:tblGrid>
      <w:tr w:rsidR="00957559" w:rsidRPr="00834EF4" w:rsidTr="00FC6DA4">
        <w:tc>
          <w:tcPr>
            <w:tcW w:w="1276" w:type="dxa"/>
            <w:shd w:val="clear" w:color="auto" w:fill="F3F3F3"/>
          </w:tcPr>
          <w:p w:rsidR="00957559" w:rsidRPr="00211A34" w:rsidRDefault="00957559" w:rsidP="00FC6D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86" w:type="dxa"/>
            <w:shd w:val="clear" w:color="auto" w:fill="F3F3F3"/>
          </w:tcPr>
          <w:p w:rsidR="00957559" w:rsidRPr="00211A34" w:rsidRDefault="00957559" w:rsidP="00FC6D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57559" w:rsidRPr="00211A34" w:rsidRDefault="00957559" w:rsidP="00FC6D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957559" w:rsidRPr="00211A34" w:rsidRDefault="00957559" w:rsidP="00FC6DA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57559" w:rsidRPr="00834EF4" w:rsidTr="00FC6DA4">
        <w:tc>
          <w:tcPr>
            <w:tcW w:w="1276" w:type="dxa"/>
            <w:vMerge w:val="restart"/>
            <w:shd w:val="clear" w:color="auto" w:fill="auto"/>
          </w:tcPr>
          <w:p w:rsidR="00957559" w:rsidRDefault="00957559" w:rsidP="00FC6DA4">
            <w:pPr>
              <w:jc w:val="center"/>
              <w:rPr>
                <w:sz w:val="20"/>
                <w:szCs w:val="20"/>
              </w:rPr>
            </w:pPr>
          </w:p>
          <w:p w:rsidR="00957559" w:rsidRDefault="00957559" w:rsidP="00FC6DA4">
            <w:pPr>
              <w:jc w:val="center"/>
              <w:rPr>
                <w:sz w:val="20"/>
                <w:szCs w:val="20"/>
              </w:rPr>
            </w:pPr>
          </w:p>
          <w:p w:rsidR="00957559" w:rsidRDefault="00957559" w:rsidP="00FC6DA4">
            <w:pPr>
              <w:jc w:val="center"/>
              <w:rPr>
                <w:sz w:val="20"/>
                <w:szCs w:val="20"/>
              </w:rPr>
            </w:pPr>
          </w:p>
          <w:p w:rsidR="00957559" w:rsidRDefault="00957559" w:rsidP="00FC6DA4">
            <w:pPr>
              <w:jc w:val="center"/>
              <w:rPr>
                <w:sz w:val="20"/>
                <w:szCs w:val="20"/>
              </w:rPr>
            </w:pPr>
          </w:p>
          <w:p w:rsidR="00957559" w:rsidRDefault="00957559" w:rsidP="00FC6DA4">
            <w:pPr>
              <w:jc w:val="center"/>
              <w:rPr>
                <w:sz w:val="20"/>
                <w:szCs w:val="20"/>
              </w:rPr>
            </w:pPr>
          </w:p>
          <w:p w:rsidR="00957559" w:rsidRPr="00211A34" w:rsidRDefault="00957559" w:rsidP="00FC6DA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957559" w:rsidRPr="00211A34" w:rsidRDefault="00957559" w:rsidP="00FC6DA4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4728C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:rsidR="00957559" w:rsidRPr="00211A34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Kwiaty Polne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2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Bibice</w:t>
            </w:r>
          </w:p>
        </w:tc>
        <w:tc>
          <w:tcPr>
            <w:tcW w:w="2976" w:type="dxa"/>
            <w:shd w:val="clear" w:color="auto" w:fill="auto"/>
          </w:tcPr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- 60.00</w:t>
            </w:r>
          </w:p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7559" w:rsidRPr="00211A34" w:rsidRDefault="00957559" w:rsidP="00FC6DA4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80,00</w:t>
            </w:r>
          </w:p>
        </w:tc>
      </w:tr>
      <w:tr w:rsidR="00957559" w:rsidRPr="00834EF4" w:rsidTr="00FC6DA4">
        <w:tc>
          <w:tcPr>
            <w:tcW w:w="1276" w:type="dxa"/>
            <w:vMerge/>
            <w:shd w:val="clear" w:color="auto" w:fill="auto"/>
          </w:tcPr>
          <w:p w:rsidR="00957559" w:rsidRPr="00B4728C" w:rsidRDefault="00957559" w:rsidP="00FC6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957559" w:rsidRPr="00211A34" w:rsidRDefault="00957559" w:rsidP="00FC6DA4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>Marcin Radomski Dialog-Media</w:t>
            </w:r>
          </w:p>
          <w:p w:rsidR="00957559" w:rsidRPr="00211A34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Cypriana Godebskiego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5/55</w:t>
            </w:r>
          </w:p>
          <w:p w:rsidR="00957559" w:rsidRPr="00B4728C" w:rsidRDefault="00957559" w:rsidP="00FC6DA4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81-134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7559" w:rsidRPr="00B4728C" w:rsidRDefault="00957559" w:rsidP="00FC6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0,00*</w:t>
            </w:r>
          </w:p>
        </w:tc>
      </w:tr>
      <w:tr w:rsidR="00957559" w:rsidRPr="00834EF4" w:rsidTr="00FC6DA4">
        <w:tc>
          <w:tcPr>
            <w:tcW w:w="1276" w:type="dxa"/>
            <w:vMerge/>
            <w:shd w:val="clear" w:color="auto" w:fill="auto"/>
          </w:tcPr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957559" w:rsidRPr="00211A34" w:rsidRDefault="00957559" w:rsidP="00FC6DA4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ProfiAudio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IP Zbigniew Pogorzelski</w:t>
            </w:r>
          </w:p>
          <w:p w:rsidR="00957559" w:rsidRPr="00211A34" w:rsidRDefault="00957559" w:rsidP="00FC6DA4">
            <w:pPr>
              <w:rPr>
                <w:sz w:val="20"/>
                <w:szCs w:val="20"/>
              </w:rPr>
            </w:pPr>
            <w:proofErr w:type="spellStart"/>
            <w:r w:rsidRPr="00B4728C">
              <w:rPr>
                <w:sz w:val="20"/>
                <w:szCs w:val="20"/>
              </w:rPr>
              <w:t>Żegańska</w:t>
            </w:r>
            <w:proofErr w:type="spellEnd"/>
            <w:r w:rsidRPr="00B4728C">
              <w:rPr>
                <w:sz w:val="20"/>
                <w:szCs w:val="20"/>
              </w:rPr>
              <w:t xml:space="preserve"> 1 budynek ABB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1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04-713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7559" w:rsidRPr="00211A34" w:rsidRDefault="00957559" w:rsidP="00FC6DA4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957559" w:rsidRPr="00834EF4" w:rsidTr="00FC6DA4">
        <w:tc>
          <w:tcPr>
            <w:tcW w:w="1276" w:type="dxa"/>
            <w:vMerge/>
            <w:shd w:val="clear" w:color="auto" w:fill="auto"/>
          </w:tcPr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957559" w:rsidRPr="00211A34" w:rsidRDefault="00957559" w:rsidP="00FC6DA4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 xml:space="preserve">KONVERTA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957559" w:rsidRPr="00211A34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Słowackiego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6a/10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42-217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957559" w:rsidRPr="00B4728C" w:rsidRDefault="00957559" w:rsidP="00FC6DA4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957559" w:rsidRPr="00211A34" w:rsidRDefault="00957559" w:rsidP="00FC6DA4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7559" w:rsidRPr="00211A34" w:rsidRDefault="00957559" w:rsidP="00FC6DA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0,00*</w:t>
            </w:r>
            <w:r w:rsidRPr="00B4728C">
              <w:rPr>
                <w:sz w:val="20"/>
                <w:szCs w:val="20"/>
              </w:rPr>
              <w:t xml:space="preserve">  </w:t>
            </w:r>
          </w:p>
        </w:tc>
      </w:tr>
      <w:tr w:rsidR="00957559" w:rsidRPr="00834EF4" w:rsidTr="00FC6DA4">
        <w:tc>
          <w:tcPr>
            <w:tcW w:w="9498" w:type="dxa"/>
            <w:gridSpan w:val="4"/>
            <w:shd w:val="clear" w:color="auto" w:fill="auto"/>
          </w:tcPr>
          <w:p w:rsidR="00957559" w:rsidRPr="00B4728C" w:rsidRDefault="00957559" w:rsidP="00FC6DA4">
            <w:pPr>
              <w:tabs>
                <w:tab w:val="left" w:pos="2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*nie przyznano punktów, gdyż oferta podlega odrzuceniu</w:t>
            </w:r>
          </w:p>
        </w:tc>
      </w:tr>
    </w:tbl>
    <w:p w:rsidR="00957559" w:rsidRDefault="00957559" w:rsidP="00B67AEF">
      <w:pPr>
        <w:tabs>
          <w:tab w:val="left" w:pos="3465"/>
          <w:tab w:val="right" w:pos="9498"/>
        </w:tabs>
        <w:spacing w:after="240"/>
        <w:rPr>
          <w:sz w:val="22"/>
          <w:szCs w:val="22"/>
        </w:rPr>
      </w:pPr>
    </w:p>
    <w:p w:rsidR="00957559" w:rsidRDefault="00957559" w:rsidP="00B67AEF">
      <w:pPr>
        <w:tabs>
          <w:tab w:val="left" w:pos="3465"/>
          <w:tab w:val="right" w:pos="9498"/>
        </w:tabs>
        <w:spacing w:after="240"/>
        <w:rPr>
          <w:sz w:val="22"/>
          <w:szCs w:val="22"/>
        </w:rPr>
      </w:pPr>
    </w:p>
    <w:p w:rsidR="00957559" w:rsidRDefault="00957559" w:rsidP="00B67AEF">
      <w:pPr>
        <w:tabs>
          <w:tab w:val="left" w:pos="3465"/>
          <w:tab w:val="right" w:pos="9498"/>
        </w:tabs>
        <w:spacing w:after="240"/>
        <w:rPr>
          <w:sz w:val="22"/>
          <w:szCs w:val="22"/>
        </w:rPr>
      </w:pPr>
    </w:p>
    <w:p w:rsidR="00FB7F50" w:rsidRPr="002245BE" w:rsidRDefault="00B4728C" w:rsidP="00957559">
      <w:pPr>
        <w:tabs>
          <w:tab w:val="left" w:pos="3465"/>
          <w:tab w:val="right" w:pos="9498"/>
        </w:tabs>
        <w:spacing w:after="240"/>
        <w:jc w:val="right"/>
        <w:rPr>
          <w:sz w:val="22"/>
          <w:szCs w:val="22"/>
        </w:rPr>
      </w:pPr>
      <w:r w:rsidRPr="00B4728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728C">
        <w:rPr>
          <w:sz w:val="22"/>
          <w:szCs w:val="22"/>
        </w:rPr>
        <w:t>2023-10-2</w:t>
      </w:r>
      <w:r w:rsidR="000910B4">
        <w:rPr>
          <w:sz w:val="22"/>
          <w:szCs w:val="22"/>
        </w:rPr>
        <w:t>6</w:t>
      </w:r>
    </w:p>
    <w:p w:rsidR="00B4728C" w:rsidRPr="00B4728C" w:rsidRDefault="00B4728C" w:rsidP="00FB7F50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Ak</w:t>
      </w:r>
      <w:bookmarkStart w:id="1" w:name="_GoBack"/>
      <w:bookmarkEnd w:id="1"/>
      <w:r w:rsidRPr="00B4728C">
        <w:rPr>
          <w:b/>
          <w:bCs/>
          <w:sz w:val="22"/>
          <w:szCs w:val="22"/>
        </w:rPr>
        <w:t>ademia Górniczo - Hutnicza</w:t>
      </w:r>
    </w:p>
    <w:p w:rsidR="00B4728C" w:rsidRPr="00B4728C" w:rsidRDefault="00B4728C" w:rsidP="00FB7F50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728C" w:rsidP="00FB7F50">
      <w:pPr>
        <w:spacing w:after="40"/>
        <w:rPr>
          <w:b/>
          <w:bCs/>
          <w:sz w:val="22"/>
          <w:szCs w:val="22"/>
        </w:rPr>
      </w:pPr>
      <w:r w:rsidRPr="00B4728C">
        <w:rPr>
          <w:b/>
          <w:bCs/>
          <w:sz w:val="22"/>
          <w:szCs w:val="22"/>
        </w:rPr>
        <w:t>Dział Zamówień Publicznych</w:t>
      </w:r>
    </w:p>
    <w:p w:rsidR="00FB7F50" w:rsidRPr="002245BE" w:rsidRDefault="00B4728C" w:rsidP="00FB7F50">
      <w:pPr>
        <w:rPr>
          <w:sz w:val="22"/>
          <w:szCs w:val="22"/>
        </w:rPr>
      </w:pPr>
      <w:r w:rsidRPr="00B4728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728C">
        <w:rPr>
          <w:sz w:val="22"/>
          <w:szCs w:val="22"/>
        </w:rPr>
        <w:t>30</w:t>
      </w:r>
    </w:p>
    <w:p w:rsidR="00FB7F50" w:rsidRPr="002245BE" w:rsidRDefault="00B4728C" w:rsidP="00FB7F50">
      <w:pPr>
        <w:rPr>
          <w:sz w:val="22"/>
          <w:szCs w:val="22"/>
        </w:rPr>
      </w:pPr>
      <w:r w:rsidRPr="00B4728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728C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910B4">
        <w:rPr>
          <w:b/>
          <w:sz w:val="28"/>
        </w:rPr>
        <w:t xml:space="preserve"> w zakresie zadania nr 1, nr 3 i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4728C" w:rsidRPr="00607F9B" w:rsidTr="00340C1A">
        <w:trPr>
          <w:trHeight w:val="638"/>
        </w:trPr>
        <w:tc>
          <w:tcPr>
            <w:tcW w:w="959" w:type="dxa"/>
            <w:shd w:val="clear" w:color="auto" w:fill="auto"/>
          </w:tcPr>
          <w:p w:rsidR="00B4728C" w:rsidRPr="00607F9B" w:rsidRDefault="00B4728C" w:rsidP="00340C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728C" w:rsidRPr="00607F9B" w:rsidRDefault="00B4728C" w:rsidP="00340C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72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72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28C">
              <w:rPr>
                <w:b/>
                <w:bCs/>
                <w:sz w:val="22"/>
                <w:szCs w:val="22"/>
              </w:rPr>
              <w:t>zakup i dostawa systemów  bezprzewodowych  z mikrofonami nagłownymi  oraz mikrofonów - KC-zp.272-538/23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>KC-zp.272-538/23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67AEF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 xml:space="preserve">(Dz. U. </w:t>
      </w:r>
      <w:r w:rsidR="000910B4">
        <w:rPr>
          <w:sz w:val="22"/>
          <w:szCs w:val="22"/>
        </w:rPr>
        <w:t>2023.1605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B67AEF" w:rsidRDefault="00B67AEF" w:rsidP="00B67AEF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728C" w:rsidTr="00340C1A">
        <w:trPr>
          <w:cantSplit/>
        </w:trPr>
        <w:tc>
          <w:tcPr>
            <w:tcW w:w="9498" w:type="dxa"/>
          </w:tcPr>
          <w:p w:rsidR="000910B4" w:rsidRDefault="000910B4" w:rsidP="00B67AEF">
            <w:pPr>
              <w:jc w:val="both"/>
              <w:rPr>
                <w:b/>
                <w:sz w:val="22"/>
                <w:szCs w:val="22"/>
              </w:rPr>
            </w:pPr>
            <w:r w:rsidRPr="000910B4">
              <w:rPr>
                <w:b/>
                <w:color w:val="FF0000"/>
                <w:sz w:val="22"/>
                <w:szCs w:val="22"/>
                <w:u w:val="single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728C">
              <w:rPr>
                <w:sz w:val="22"/>
                <w:szCs w:val="22"/>
              </w:rPr>
              <w:t>zakup i dostawa  7 szt. systemów  bezprzewodowych  z mikrofonami nagłownymi</w:t>
            </w:r>
            <w:r w:rsidRPr="00B4728C">
              <w:rPr>
                <w:b/>
                <w:sz w:val="22"/>
                <w:szCs w:val="22"/>
              </w:rPr>
              <w:t xml:space="preserve"> </w:t>
            </w:r>
          </w:p>
          <w:p w:rsidR="00B4728C" w:rsidRPr="00D26ED6" w:rsidRDefault="00B4728C" w:rsidP="00B67AE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728C">
              <w:rPr>
                <w:b/>
                <w:sz w:val="22"/>
                <w:szCs w:val="22"/>
              </w:rPr>
              <w:t>Poke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4728C">
              <w:rPr>
                <w:b/>
                <w:sz w:val="22"/>
                <w:szCs w:val="22"/>
              </w:rPr>
              <w:t>Yoke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Marcin Szopa</w:t>
            </w:r>
          </w:p>
          <w:p w:rsidR="00B4728C" w:rsidRPr="009F0E5C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728C" w:rsidRPr="00B67AEF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Bibice</w:t>
            </w:r>
          </w:p>
          <w:p w:rsidR="00B4728C" w:rsidRPr="00211A34" w:rsidRDefault="00B4728C" w:rsidP="00B67AE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>5 643.86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728C" w:rsidRDefault="00B4728C" w:rsidP="00B67AE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B67AEF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B4728C" w:rsidTr="00340C1A">
        <w:trPr>
          <w:cantSplit/>
        </w:trPr>
        <w:tc>
          <w:tcPr>
            <w:tcW w:w="9498" w:type="dxa"/>
          </w:tcPr>
          <w:p w:rsidR="000910B4" w:rsidRDefault="000910B4" w:rsidP="00B67AEF">
            <w:pPr>
              <w:jc w:val="both"/>
              <w:rPr>
                <w:sz w:val="22"/>
                <w:szCs w:val="22"/>
              </w:rPr>
            </w:pPr>
            <w:r w:rsidRPr="000910B4">
              <w:rPr>
                <w:b/>
                <w:color w:val="FF0000"/>
                <w:sz w:val="22"/>
                <w:szCs w:val="22"/>
                <w:u w:val="single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728C">
              <w:rPr>
                <w:sz w:val="22"/>
                <w:szCs w:val="22"/>
              </w:rPr>
              <w:t>zakup i dostawa  3 szt.  mikrofonów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4728C" w:rsidRPr="00D26ED6" w:rsidRDefault="00B4728C" w:rsidP="00B67AE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728C">
              <w:rPr>
                <w:b/>
                <w:sz w:val="22"/>
                <w:szCs w:val="22"/>
              </w:rPr>
              <w:t>Poke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4728C">
              <w:rPr>
                <w:b/>
                <w:sz w:val="22"/>
                <w:szCs w:val="22"/>
              </w:rPr>
              <w:t>Yoke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Marcin Szopa</w:t>
            </w:r>
          </w:p>
          <w:p w:rsidR="00B4728C" w:rsidRPr="009F0E5C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728C" w:rsidRPr="00B67AEF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Bibice</w:t>
            </w:r>
          </w:p>
          <w:p w:rsidR="00B4728C" w:rsidRPr="00211A34" w:rsidRDefault="00B4728C" w:rsidP="00B67AE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>2 715.84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728C" w:rsidRDefault="00B4728C" w:rsidP="00B67AE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B67AEF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B4728C" w:rsidTr="00340C1A">
        <w:trPr>
          <w:cantSplit/>
        </w:trPr>
        <w:tc>
          <w:tcPr>
            <w:tcW w:w="9498" w:type="dxa"/>
          </w:tcPr>
          <w:p w:rsidR="000910B4" w:rsidRDefault="000910B4" w:rsidP="00B67AEF">
            <w:pPr>
              <w:jc w:val="both"/>
              <w:rPr>
                <w:b/>
                <w:sz w:val="22"/>
                <w:szCs w:val="22"/>
              </w:rPr>
            </w:pPr>
            <w:r w:rsidRPr="000910B4">
              <w:rPr>
                <w:b/>
                <w:color w:val="FF0000"/>
                <w:sz w:val="22"/>
                <w:szCs w:val="22"/>
                <w:u w:val="single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728C">
              <w:rPr>
                <w:sz w:val="22"/>
                <w:szCs w:val="22"/>
              </w:rPr>
              <w:t>zakup i dostawa  7 szt. mikrofonów</w:t>
            </w:r>
            <w:r w:rsidRPr="00B4728C">
              <w:rPr>
                <w:b/>
                <w:sz w:val="22"/>
                <w:szCs w:val="22"/>
              </w:rPr>
              <w:t xml:space="preserve"> </w:t>
            </w:r>
          </w:p>
          <w:p w:rsidR="00B4728C" w:rsidRPr="00D26ED6" w:rsidRDefault="00B4728C" w:rsidP="00B67AE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4728C">
              <w:rPr>
                <w:b/>
                <w:sz w:val="22"/>
                <w:szCs w:val="22"/>
              </w:rPr>
              <w:t>Poke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4728C">
              <w:rPr>
                <w:b/>
                <w:sz w:val="22"/>
                <w:szCs w:val="22"/>
              </w:rPr>
              <w:t>Yoke</w:t>
            </w:r>
            <w:proofErr w:type="spellEnd"/>
            <w:r w:rsidRPr="00B4728C">
              <w:rPr>
                <w:b/>
                <w:sz w:val="22"/>
                <w:szCs w:val="22"/>
              </w:rPr>
              <w:t xml:space="preserve"> Marcin Szopa</w:t>
            </w:r>
          </w:p>
          <w:p w:rsidR="00B4728C" w:rsidRPr="009F0E5C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728C" w:rsidRPr="00B67AEF" w:rsidRDefault="00B4728C" w:rsidP="00B67AEF">
            <w:pPr>
              <w:jc w:val="both"/>
              <w:rPr>
                <w:bCs/>
                <w:sz w:val="22"/>
                <w:szCs w:val="22"/>
              </w:rPr>
            </w:pPr>
            <w:r w:rsidRPr="00B4728C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28C">
              <w:rPr>
                <w:bCs/>
                <w:sz w:val="22"/>
                <w:szCs w:val="22"/>
              </w:rPr>
              <w:t>Bibic</w:t>
            </w:r>
            <w:r w:rsidR="00B67AEF">
              <w:rPr>
                <w:bCs/>
                <w:sz w:val="22"/>
                <w:szCs w:val="22"/>
              </w:rPr>
              <w:t>e</w:t>
            </w:r>
          </w:p>
          <w:p w:rsidR="00B4728C" w:rsidRPr="00211A34" w:rsidRDefault="00B4728C" w:rsidP="00B67AE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4728C">
              <w:rPr>
                <w:b/>
                <w:sz w:val="22"/>
                <w:szCs w:val="22"/>
              </w:rPr>
              <w:t>3 960.60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4728C" w:rsidRDefault="00B4728C" w:rsidP="00B67AE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B67AEF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B67AEF" w:rsidRDefault="00B67AEF" w:rsidP="00B67AEF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67AE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686"/>
        <w:gridCol w:w="2976"/>
        <w:gridCol w:w="1560"/>
      </w:tblGrid>
      <w:tr w:rsidR="00211A34" w:rsidRPr="00834EF4" w:rsidTr="00C24195">
        <w:tc>
          <w:tcPr>
            <w:tcW w:w="1276" w:type="dxa"/>
            <w:shd w:val="clear" w:color="auto" w:fill="F3F3F3"/>
          </w:tcPr>
          <w:p w:rsidR="00211A34" w:rsidRPr="00211A34" w:rsidRDefault="00211A34" w:rsidP="00B67AE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86" w:type="dxa"/>
            <w:shd w:val="clear" w:color="auto" w:fill="F3F3F3"/>
          </w:tcPr>
          <w:p w:rsidR="00211A34" w:rsidRPr="00211A34" w:rsidRDefault="00211A34" w:rsidP="00B67AE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67AE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67AE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67AEF" w:rsidRPr="00834EF4" w:rsidTr="00C24195">
        <w:tc>
          <w:tcPr>
            <w:tcW w:w="1276" w:type="dxa"/>
            <w:vMerge w:val="restart"/>
            <w:shd w:val="clear" w:color="auto" w:fill="auto"/>
          </w:tcPr>
          <w:p w:rsidR="00B67AEF" w:rsidRDefault="00B67AEF" w:rsidP="00B67AEF">
            <w:pPr>
              <w:jc w:val="center"/>
              <w:rPr>
                <w:sz w:val="20"/>
                <w:szCs w:val="20"/>
              </w:rPr>
            </w:pPr>
          </w:p>
          <w:p w:rsidR="00B67AEF" w:rsidRDefault="00B67AEF" w:rsidP="00B67AEF">
            <w:pPr>
              <w:jc w:val="center"/>
              <w:rPr>
                <w:sz w:val="20"/>
                <w:szCs w:val="20"/>
              </w:rPr>
            </w:pPr>
          </w:p>
          <w:p w:rsidR="00B67AEF" w:rsidRDefault="00B67AEF" w:rsidP="00B67AEF">
            <w:pPr>
              <w:jc w:val="center"/>
              <w:rPr>
                <w:sz w:val="20"/>
                <w:szCs w:val="20"/>
              </w:rPr>
            </w:pPr>
          </w:p>
          <w:p w:rsidR="00B67AEF" w:rsidRDefault="00B67AEF" w:rsidP="00B67AEF">
            <w:pPr>
              <w:jc w:val="center"/>
              <w:rPr>
                <w:sz w:val="20"/>
                <w:szCs w:val="20"/>
              </w:rPr>
            </w:pPr>
          </w:p>
          <w:p w:rsidR="00B67AEF" w:rsidRDefault="00B67AEF" w:rsidP="00B67AEF">
            <w:pPr>
              <w:jc w:val="center"/>
              <w:rPr>
                <w:sz w:val="20"/>
                <w:szCs w:val="20"/>
              </w:rPr>
            </w:pPr>
          </w:p>
          <w:p w:rsidR="00B67AEF" w:rsidRPr="00211A34" w:rsidRDefault="00B67AEF" w:rsidP="00B67AEF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B67AEF" w:rsidRPr="00211A34" w:rsidRDefault="00B67AEF" w:rsidP="00B67AE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lastRenderedPageBreak/>
              <w:t>Poke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4728C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:rsidR="00B67AEF" w:rsidRPr="00211A34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Kwiaty Polne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2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Bibice</w:t>
            </w:r>
          </w:p>
        </w:tc>
        <w:tc>
          <w:tcPr>
            <w:tcW w:w="2976" w:type="dxa"/>
            <w:shd w:val="clear" w:color="auto" w:fill="auto"/>
          </w:tcPr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- 60.00</w:t>
            </w:r>
          </w:p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AEF" w:rsidRPr="00211A34" w:rsidRDefault="00B67AEF" w:rsidP="00B67AEF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80,00</w:t>
            </w:r>
          </w:p>
        </w:tc>
      </w:tr>
      <w:tr w:rsidR="00B67AEF" w:rsidRPr="00834EF4" w:rsidTr="00C24195">
        <w:tc>
          <w:tcPr>
            <w:tcW w:w="1276" w:type="dxa"/>
            <w:vMerge/>
            <w:shd w:val="clear" w:color="auto" w:fill="auto"/>
          </w:tcPr>
          <w:p w:rsidR="00B67AEF" w:rsidRPr="00B4728C" w:rsidRDefault="00B67AEF" w:rsidP="00B67A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B67AEF" w:rsidRPr="00211A34" w:rsidRDefault="00B67AEF" w:rsidP="00B67AEF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>Marcin Radomski Dialog-Media</w:t>
            </w:r>
          </w:p>
          <w:p w:rsidR="00B67AEF" w:rsidRPr="00211A34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lastRenderedPageBreak/>
              <w:t>Cypriana Godebskiego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5/55</w:t>
            </w:r>
          </w:p>
          <w:p w:rsidR="00B67AEF" w:rsidRPr="00B4728C" w:rsidRDefault="00B67AEF" w:rsidP="00B67AEF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81-134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lastRenderedPageBreak/>
              <w:t>1 - Cena - 0.00</w:t>
            </w:r>
          </w:p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lastRenderedPageBreak/>
              <w:t>2 - okres gwarancji - 0.00</w:t>
            </w:r>
          </w:p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AEF" w:rsidRPr="00B4728C" w:rsidRDefault="00B67AEF" w:rsidP="00B67A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0,00*</w:t>
            </w:r>
          </w:p>
        </w:tc>
      </w:tr>
      <w:tr w:rsidR="00B67AEF" w:rsidRPr="00834EF4" w:rsidTr="00C24195">
        <w:tc>
          <w:tcPr>
            <w:tcW w:w="1276" w:type="dxa"/>
            <w:vMerge/>
            <w:shd w:val="clear" w:color="auto" w:fill="auto"/>
          </w:tcPr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B67AEF" w:rsidRPr="00211A34" w:rsidRDefault="00B67AEF" w:rsidP="00B67AE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ProfiAudio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IP Zbigniew Pogorzelski</w:t>
            </w:r>
          </w:p>
          <w:p w:rsidR="00B67AEF" w:rsidRPr="00211A34" w:rsidRDefault="00B67AEF" w:rsidP="00B67AEF">
            <w:pPr>
              <w:rPr>
                <w:sz w:val="20"/>
                <w:szCs w:val="20"/>
              </w:rPr>
            </w:pPr>
            <w:proofErr w:type="spellStart"/>
            <w:r w:rsidRPr="00B4728C">
              <w:rPr>
                <w:sz w:val="20"/>
                <w:szCs w:val="20"/>
              </w:rPr>
              <w:t>Żegańska</w:t>
            </w:r>
            <w:proofErr w:type="spellEnd"/>
            <w:r w:rsidRPr="00B4728C">
              <w:rPr>
                <w:sz w:val="20"/>
                <w:szCs w:val="20"/>
              </w:rPr>
              <w:t xml:space="preserve"> 1 budynek ABB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1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04-713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AEF" w:rsidRPr="00211A34" w:rsidRDefault="00B67AEF" w:rsidP="00B67AEF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B67AEF" w:rsidRPr="00834EF4" w:rsidTr="00C24195">
        <w:tc>
          <w:tcPr>
            <w:tcW w:w="1276" w:type="dxa"/>
            <w:vMerge/>
            <w:shd w:val="clear" w:color="auto" w:fill="auto"/>
          </w:tcPr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B67AEF" w:rsidRPr="00211A34" w:rsidRDefault="00B67AEF" w:rsidP="00B67AEF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 xml:space="preserve">KONVERTA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B67AEF" w:rsidRPr="00211A34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Słowackiego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6a/10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42-217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B67AEF" w:rsidRPr="00B4728C" w:rsidRDefault="00B67AEF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B67AEF" w:rsidRPr="00211A34" w:rsidRDefault="00B67AEF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AEF" w:rsidRPr="00211A34" w:rsidRDefault="00C24195" w:rsidP="00B67A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67AEF">
              <w:rPr>
                <w:sz w:val="20"/>
                <w:szCs w:val="20"/>
              </w:rPr>
              <w:t>0,00*</w:t>
            </w:r>
            <w:r w:rsidR="00B67AEF" w:rsidRPr="00B4728C">
              <w:rPr>
                <w:sz w:val="20"/>
                <w:szCs w:val="20"/>
              </w:rPr>
              <w:t xml:space="preserve">  </w:t>
            </w:r>
          </w:p>
        </w:tc>
      </w:tr>
      <w:tr w:rsidR="00C24195" w:rsidRPr="00834EF4" w:rsidTr="00C24195">
        <w:tc>
          <w:tcPr>
            <w:tcW w:w="1276" w:type="dxa"/>
            <w:vMerge w:val="restart"/>
            <w:shd w:val="clear" w:color="auto" w:fill="auto"/>
          </w:tcPr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Pr="00B4728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4728C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Kwiaty Polne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2</w:t>
            </w:r>
          </w:p>
          <w:p w:rsidR="00C24195" w:rsidRPr="00B4728C" w:rsidRDefault="00C24195" w:rsidP="00C24195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Bibice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- 60.00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B4728C" w:rsidRDefault="00C24195" w:rsidP="00B67AEF">
            <w:pPr>
              <w:jc w:val="center"/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80,00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B67AEF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>Marcin Radomski Dialog-Media</w:t>
            </w:r>
          </w:p>
          <w:p w:rsidR="00C24195" w:rsidRPr="00211A34" w:rsidRDefault="00C24195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Cypriana Godebskiego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5/55</w:t>
            </w:r>
          </w:p>
          <w:p w:rsidR="00C24195" w:rsidRPr="00211A34" w:rsidRDefault="00C24195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81-134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B67AEF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B67AEF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B67AEF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ProfiAudio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IP Zbigniew Pogorzelski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proofErr w:type="spellStart"/>
            <w:r w:rsidRPr="00B4728C">
              <w:rPr>
                <w:sz w:val="20"/>
                <w:szCs w:val="20"/>
              </w:rPr>
              <w:t>Żegańska</w:t>
            </w:r>
            <w:proofErr w:type="spellEnd"/>
            <w:r w:rsidRPr="00B4728C">
              <w:rPr>
                <w:sz w:val="20"/>
                <w:szCs w:val="20"/>
              </w:rPr>
              <w:t xml:space="preserve"> 1 budynek ABB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1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04-713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B67AEF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 xml:space="preserve">KONVERTA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Słowackiego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6a/10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42-217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C24195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C24195" w:rsidRPr="00834EF4" w:rsidTr="00C24195">
        <w:tc>
          <w:tcPr>
            <w:tcW w:w="1276" w:type="dxa"/>
            <w:vMerge w:val="restart"/>
            <w:shd w:val="clear" w:color="auto" w:fill="auto"/>
          </w:tcPr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Default="00C24195" w:rsidP="00C24195">
            <w:pPr>
              <w:rPr>
                <w:sz w:val="20"/>
                <w:szCs w:val="20"/>
              </w:rPr>
            </w:pP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4</w:t>
            </w: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4728C">
              <w:rPr>
                <w:b/>
                <w:bCs/>
                <w:sz w:val="20"/>
                <w:szCs w:val="20"/>
              </w:rPr>
              <w:t>Yoke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Marcin Szopa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Kwiaty Polne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2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Bibice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- 60.00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B4728C" w:rsidRDefault="00C24195" w:rsidP="00C241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>Marcin Radomski Dialog-Media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Cypriana Godebskiego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5/55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81-134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C24195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4728C">
              <w:rPr>
                <w:b/>
                <w:bCs/>
                <w:sz w:val="20"/>
                <w:szCs w:val="20"/>
              </w:rPr>
              <w:t>ProfiAudio</w:t>
            </w:r>
            <w:proofErr w:type="spellEnd"/>
            <w:r w:rsidRPr="00B4728C">
              <w:rPr>
                <w:b/>
                <w:bCs/>
                <w:sz w:val="20"/>
                <w:szCs w:val="20"/>
              </w:rPr>
              <w:t xml:space="preserve"> IP Zbigniew Pogorzelski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proofErr w:type="spellStart"/>
            <w:r w:rsidRPr="00B4728C">
              <w:rPr>
                <w:sz w:val="20"/>
                <w:szCs w:val="20"/>
              </w:rPr>
              <w:t>Żegańska</w:t>
            </w:r>
            <w:proofErr w:type="spellEnd"/>
            <w:r w:rsidRPr="00B4728C">
              <w:rPr>
                <w:sz w:val="20"/>
                <w:szCs w:val="20"/>
              </w:rPr>
              <w:t xml:space="preserve"> 1 budynek ABB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1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04-713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C24195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*</w:t>
            </w:r>
            <w:r w:rsidRPr="00B4728C">
              <w:rPr>
                <w:sz w:val="20"/>
                <w:szCs w:val="20"/>
              </w:rPr>
              <w:t xml:space="preserve"> </w:t>
            </w:r>
          </w:p>
        </w:tc>
      </w:tr>
      <w:tr w:rsidR="00C24195" w:rsidRPr="00834EF4" w:rsidTr="00C24195">
        <w:tc>
          <w:tcPr>
            <w:tcW w:w="1276" w:type="dxa"/>
            <w:vMerge/>
            <w:shd w:val="clear" w:color="auto" w:fill="auto"/>
          </w:tcPr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C24195" w:rsidRPr="00211A34" w:rsidRDefault="00C24195" w:rsidP="00C24195">
            <w:pPr>
              <w:rPr>
                <w:b/>
                <w:bCs/>
                <w:sz w:val="20"/>
                <w:szCs w:val="20"/>
              </w:rPr>
            </w:pPr>
            <w:r w:rsidRPr="00B4728C">
              <w:rPr>
                <w:b/>
                <w:bCs/>
                <w:sz w:val="20"/>
                <w:szCs w:val="20"/>
              </w:rPr>
              <w:t xml:space="preserve">KONVERTA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:rsidR="00C24195" w:rsidRPr="00211A34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Słowackiego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6a/10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42-217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728C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1 - Cena - 0.00</w:t>
            </w:r>
          </w:p>
          <w:p w:rsidR="00C24195" w:rsidRPr="00B4728C" w:rsidRDefault="00C24195" w:rsidP="00C24195">
            <w:pPr>
              <w:rPr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2 - okres gwarancji - 0.00</w:t>
            </w:r>
          </w:p>
          <w:p w:rsidR="00C24195" w:rsidRPr="00211A34" w:rsidRDefault="00C24195" w:rsidP="00C24195">
            <w:pPr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24195" w:rsidRPr="00211A34" w:rsidRDefault="00C24195" w:rsidP="00C24195">
            <w:pPr>
              <w:jc w:val="center"/>
              <w:rPr>
                <w:color w:val="000000"/>
                <w:sz w:val="20"/>
                <w:szCs w:val="20"/>
              </w:rPr>
            </w:pPr>
            <w:r w:rsidRPr="00B4728C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0910B4" w:rsidRPr="00834EF4" w:rsidTr="00823587">
        <w:tc>
          <w:tcPr>
            <w:tcW w:w="9498" w:type="dxa"/>
            <w:gridSpan w:val="4"/>
            <w:shd w:val="clear" w:color="auto" w:fill="auto"/>
          </w:tcPr>
          <w:p w:rsidR="000910B4" w:rsidRPr="00B4728C" w:rsidRDefault="000910B4" w:rsidP="000910B4">
            <w:pPr>
              <w:tabs>
                <w:tab w:val="left" w:pos="2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*nie przyznano punktów, gdyż oferta podlega odrzuceniu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957559">
      <w:headerReference w:type="default" r:id="rId6"/>
      <w:footerReference w:type="default" r:id="rId7"/>
      <w:pgSz w:w="11906" w:h="16838"/>
      <w:pgMar w:top="426" w:right="1274" w:bottom="993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461" w:rsidRDefault="00EB7461">
      <w:r>
        <w:separator/>
      </w:r>
    </w:p>
  </w:endnote>
  <w:endnote w:type="continuationSeparator" w:id="0">
    <w:p w:rsidR="00EB7461" w:rsidRDefault="00EB7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461" w:rsidRDefault="00EB7461">
      <w:r>
        <w:separator/>
      </w:r>
    </w:p>
  </w:footnote>
  <w:footnote w:type="continuationSeparator" w:id="0">
    <w:p w:rsidR="00EB7461" w:rsidRDefault="00EB7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67AEF" w:rsidP="00B67AEF">
    <w:pPr>
      <w:pStyle w:val="Nagwek"/>
      <w:tabs>
        <w:tab w:val="clear" w:pos="4536"/>
        <w:tab w:val="clear" w:pos="9072"/>
        <w:tab w:val="left" w:pos="2145"/>
      </w:tabs>
    </w:pPr>
    <w:r>
      <w:tab/>
    </w:r>
    <w:r w:rsidR="0095755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5" type="#_x0000_t75" style="width:453.75pt;height:81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60E"/>
    <w:rsid w:val="00022322"/>
    <w:rsid w:val="00042497"/>
    <w:rsid w:val="000910B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60E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559"/>
    <w:rsid w:val="0097748A"/>
    <w:rsid w:val="009F0E5C"/>
    <w:rsid w:val="00A01B08"/>
    <w:rsid w:val="00A029B8"/>
    <w:rsid w:val="00A91321"/>
    <w:rsid w:val="00AA02AC"/>
    <w:rsid w:val="00B32D12"/>
    <w:rsid w:val="00B464D3"/>
    <w:rsid w:val="00B4728C"/>
    <w:rsid w:val="00B67AEF"/>
    <w:rsid w:val="00B8185B"/>
    <w:rsid w:val="00BC6F7F"/>
    <w:rsid w:val="00BD2174"/>
    <w:rsid w:val="00C2419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7461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ABF065"/>
  <w15:chartTrackingRefBased/>
  <w15:docId w15:val="{ECDEFADC-BBD8-4A57-9C79-527E2052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57559"/>
    <w:rPr>
      <w:b/>
      <w:kern w:val="28"/>
      <w:sz w:val="24"/>
    </w:rPr>
  </w:style>
  <w:style w:type="character" w:customStyle="1" w:styleId="NagwekZnak">
    <w:name w:val="Nagłówek Znak"/>
    <w:link w:val="Nagwek"/>
    <w:rsid w:val="009575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3</cp:revision>
  <cp:lastPrinted>2023-11-06T12:39:00Z</cp:lastPrinted>
  <dcterms:created xsi:type="dcterms:W3CDTF">2023-10-26T11:39:00Z</dcterms:created>
  <dcterms:modified xsi:type="dcterms:W3CDTF">2023-11-06T12:39:00Z</dcterms:modified>
</cp:coreProperties>
</file>