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76279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76279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76279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E76279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6279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B508A5" w:rsidRDefault="00B508A5" w:rsidP="00B508A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Pr="00E76279" w:rsidRDefault="008D2AB8" w:rsidP="00E76279">
      <w:pPr>
        <w:rPr>
          <w:sz w:val="22"/>
          <w:szCs w:val="22"/>
        </w:rPr>
      </w:pPr>
      <w:r w:rsidRPr="00E76279">
        <w:rPr>
          <w:sz w:val="22"/>
          <w:szCs w:val="22"/>
        </w:rPr>
        <w:t>Do: Nazwa i siedziba Zamawiającego:</w:t>
      </w:r>
    </w:p>
    <w:p w:rsidR="00F82CAF" w:rsidRPr="00E76279" w:rsidRDefault="00F82CAF" w:rsidP="00E76279">
      <w:pPr>
        <w:ind w:right="-110"/>
        <w:rPr>
          <w:b/>
          <w:sz w:val="22"/>
          <w:szCs w:val="22"/>
        </w:rPr>
      </w:pPr>
      <w:r w:rsidRPr="00E76279">
        <w:rPr>
          <w:b/>
          <w:sz w:val="22"/>
          <w:szCs w:val="22"/>
        </w:rPr>
        <w:t>Akademia Górniczo - Hutnicza</w:t>
      </w:r>
    </w:p>
    <w:p w:rsidR="00F82CAF" w:rsidRPr="00E76279" w:rsidRDefault="00F82CAF" w:rsidP="00E76279">
      <w:pPr>
        <w:ind w:right="-110"/>
        <w:rPr>
          <w:b/>
          <w:sz w:val="22"/>
          <w:szCs w:val="22"/>
        </w:rPr>
      </w:pPr>
      <w:r w:rsidRPr="00E76279">
        <w:rPr>
          <w:b/>
          <w:sz w:val="22"/>
          <w:szCs w:val="22"/>
        </w:rPr>
        <w:t>im. Stanisława Staszica w Krakowie</w:t>
      </w:r>
    </w:p>
    <w:p w:rsidR="008D2AB8" w:rsidRPr="00E76279" w:rsidRDefault="00F82CAF" w:rsidP="00E76279">
      <w:pPr>
        <w:ind w:right="-110"/>
        <w:rPr>
          <w:b/>
          <w:sz w:val="22"/>
          <w:szCs w:val="22"/>
        </w:rPr>
      </w:pPr>
      <w:r w:rsidRPr="00E76279">
        <w:rPr>
          <w:b/>
          <w:sz w:val="22"/>
          <w:szCs w:val="22"/>
        </w:rPr>
        <w:t>Dział Zamówień Publicznych</w:t>
      </w:r>
      <w:r w:rsidR="008D2AB8" w:rsidRPr="00E76279">
        <w:rPr>
          <w:b/>
          <w:sz w:val="22"/>
          <w:szCs w:val="22"/>
        </w:rPr>
        <w:t xml:space="preserve">  </w:t>
      </w:r>
    </w:p>
    <w:p w:rsidR="008D2AB8" w:rsidRPr="00E76279" w:rsidRDefault="00F82CAF" w:rsidP="00E76279">
      <w:pPr>
        <w:ind w:right="-110"/>
        <w:rPr>
          <w:b/>
          <w:sz w:val="22"/>
          <w:szCs w:val="22"/>
        </w:rPr>
      </w:pPr>
      <w:r w:rsidRPr="00E76279">
        <w:rPr>
          <w:b/>
          <w:sz w:val="22"/>
          <w:szCs w:val="22"/>
        </w:rPr>
        <w:t>Al. Mickiewicza</w:t>
      </w:r>
      <w:r w:rsidR="008D2AB8" w:rsidRPr="00E76279">
        <w:rPr>
          <w:b/>
          <w:sz w:val="22"/>
          <w:szCs w:val="22"/>
        </w:rPr>
        <w:t xml:space="preserve"> </w:t>
      </w:r>
      <w:r w:rsidRPr="00E76279">
        <w:rPr>
          <w:b/>
          <w:sz w:val="22"/>
          <w:szCs w:val="22"/>
        </w:rPr>
        <w:t>30</w:t>
      </w:r>
      <w:r w:rsidR="008D2AB8" w:rsidRPr="00E76279">
        <w:rPr>
          <w:b/>
          <w:sz w:val="22"/>
          <w:szCs w:val="22"/>
        </w:rPr>
        <w:t xml:space="preserve"> </w:t>
      </w:r>
    </w:p>
    <w:p w:rsidR="008D2AB8" w:rsidRPr="00E76279" w:rsidRDefault="00F82CAF" w:rsidP="00E76279">
      <w:pPr>
        <w:rPr>
          <w:b/>
          <w:sz w:val="22"/>
          <w:szCs w:val="22"/>
        </w:rPr>
      </w:pPr>
      <w:r w:rsidRPr="00E76279">
        <w:rPr>
          <w:b/>
          <w:sz w:val="22"/>
          <w:szCs w:val="22"/>
        </w:rPr>
        <w:t>30-059</w:t>
      </w:r>
      <w:r w:rsidR="008D2AB8" w:rsidRPr="00E76279">
        <w:rPr>
          <w:b/>
          <w:sz w:val="22"/>
          <w:szCs w:val="22"/>
        </w:rPr>
        <w:t xml:space="preserve"> </w:t>
      </w:r>
      <w:r w:rsidRPr="00E76279">
        <w:rPr>
          <w:b/>
          <w:sz w:val="22"/>
          <w:szCs w:val="22"/>
        </w:rPr>
        <w:t>Kraków</w:t>
      </w:r>
      <w:r w:rsidR="008D2AB8" w:rsidRPr="00E76279">
        <w:rPr>
          <w:b/>
          <w:sz w:val="22"/>
          <w:szCs w:val="22"/>
        </w:rPr>
        <w:t xml:space="preserve">,  </w:t>
      </w:r>
    </w:p>
    <w:p w:rsidR="008D2AB8" w:rsidRDefault="008D2AB8" w:rsidP="00E76279">
      <w:pPr>
        <w:ind w:firstLine="3969"/>
        <w:rPr>
          <w:b/>
        </w:rPr>
      </w:pPr>
    </w:p>
    <w:p w:rsidR="008D2AB8" w:rsidRDefault="008D2AB8" w:rsidP="00E7627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82CAF" w:rsidRPr="00F82CAF">
        <w:rPr>
          <w:b/>
        </w:rPr>
        <w:t xml:space="preserve">Modernizacja spektrometru </w:t>
      </w:r>
      <w:proofErr w:type="spellStart"/>
      <w:r w:rsidR="00F82CAF" w:rsidRPr="00F82CAF">
        <w:rPr>
          <w:b/>
        </w:rPr>
        <w:t>mossbauerowskiego</w:t>
      </w:r>
      <w:proofErr w:type="spellEnd"/>
      <w:r w:rsidR="00F82CAF" w:rsidRPr="00F82CAF">
        <w:rPr>
          <w:b/>
        </w:rPr>
        <w:t xml:space="preserve"> dla </w:t>
      </w:r>
      <w:proofErr w:type="spellStart"/>
      <w:r w:rsidR="00F82CAF" w:rsidRPr="00F82CAF">
        <w:rPr>
          <w:b/>
        </w:rPr>
        <w:t>WFiIS</w:t>
      </w:r>
      <w:proofErr w:type="spellEnd"/>
      <w:r w:rsidR="00F82CAF" w:rsidRPr="00F82CAF">
        <w:rPr>
          <w:b/>
        </w:rPr>
        <w:t xml:space="preserve"> - KC-zp.272-607/23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B508A5" w:rsidRPr="00B508A5" w:rsidTr="00B508A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08A5" w:rsidRDefault="00B508A5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:rsidR="00B508A5" w:rsidRDefault="00B508A5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</w:t>
            </w:r>
            <w:r>
              <w:rPr>
                <w:b/>
                <w:kern w:val="3"/>
                <w:sz w:val="20"/>
                <w:szCs w:val="20"/>
                <w:lang w:eastAsia="zh-CN" w:bidi="hi-IN"/>
              </w:rPr>
              <w:t>, model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:rsidR="00B508A5" w:rsidRDefault="00B508A5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:rsidR="00B508A5" w:rsidRDefault="00B508A5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B508A5" w:rsidRPr="00B508A5" w:rsidTr="00B508A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B508A5" w:rsidRPr="00B508A5" w:rsidTr="00B508A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</w:rPr>
              <w:t>Dwutorowy przelicznik impulsów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B508A5" w:rsidRPr="00B508A5" w:rsidTr="00B508A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Wzmacniacz - dyskryminator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  <w:r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B508A5" w:rsidRPr="00B508A5" w:rsidTr="00B508A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Detektor proporcjonalny wraz z okablowaniem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B508A5" w:rsidRPr="00B508A5" w:rsidTr="00B508A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B508A5" w:rsidRDefault="00B508A5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:rsidR="00B508A5" w:rsidRDefault="00B508A5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B508A5" w:rsidRPr="00B508A5" w:rsidTr="00B508A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08A5" w:rsidRDefault="00B508A5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:rsidR="00B508A5" w:rsidRDefault="00B508A5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08A5" w:rsidRDefault="00B508A5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E76279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E76279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B508A5" w:rsidRDefault="00B508A5" w:rsidP="00B508A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B508A5" w:rsidRDefault="00B508A5" w:rsidP="00B508A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2"/>
        </w:rPr>
        <w:t xml:space="preserve">Termin płatności: </w:t>
      </w:r>
      <w:r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B508A5" w:rsidRDefault="00B508A5" w:rsidP="00B508A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508A5" w:rsidRDefault="00B508A5" w:rsidP="00B508A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508A5" w:rsidRDefault="00B508A5" w:rsidP="00B508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508A5" w:rsidRDefault="00B508A5" w:rsidP="00B508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508A5" w:rsidRDefault="00B508A5" w:rsidP="00B508A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508A5" w:rsidRDefault="00B508A5" w:rsidP="00B508A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08A5" w:rsidRDefault="00B508A5" w:rsidP="00B508A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08A5" w:rsidTr="00B508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08A5" w:rsidRDefault="00B508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08A5" w:rsidRDefault="00B508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508A5" w:rsidRDefault="00B508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</w:t>
            </w:r>
            <w:bookmarkStart w:id="0" w:name="_GoBack"/>
            <w:bookmarkEnd w:id="0"/>
            <w:r>
              <w:rPr>
                <w:sz w:val="18"/>
                <w:szCs w:val="22"/>
              </w:rPr>
              <w:t>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508A5" w:rsidRDefault="00B508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508A5" w:rsidTr="00B508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508A5" w:rsidTr="00B508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8A5" w:rsidRDefault="00B508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508A5" w:rsidRDefault="00B508A5" w:rsidP="00B508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508A5" w:rsidRDefault="00B508A5" w:rsidP="00B508A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B508A5" w:rsidRDefault="00B508A5" w:rsidP="00B508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508A5" w:rsidRDefault="00B508A5" w:rsidP="00B508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08A5" w:rsidRDefault="00B508A5" w:rsidP="00B508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508A5" w:rsidRDefault="00B508A5" w:rsidP="00B508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508A5" w:rsidRDefault="00B508A5" w:rsidP="00B508A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508A5" w:rsidRDefault="00B508A5" w:rsidP="00B508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508A5" w:rsidRDefault="00B508A5" w:rsidP="00B508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08A5" w:rsidRDefault="00B508A5" w:rsidP="00B508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08A5" w:rsidRDefault="00B508A5" w:rsidP="00B508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508A5" w:rsidRDefault="00B508A5" w:rsidP="00B508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08A5" w:rsidRDefault="00B508A5" w:rsidP="00B508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08A5" w:rsidRDefault="00B508A5" w:rsidP="00B508A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B508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2B7" w:rsidRDefault="00E922B7">
      <w:r>
        <w:separator/>
      </w:r>
    </w:p>
  </w:endnote>
  <w:endnote w:type="continuationSeparator" w:id="0">
    <w:p w:rsidR="00E922B7" w:rsidRDefault="00E9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CAF" w:rsidRDefault="00F82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CAF" w:rsidRDefault="00F82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2B7" w:rsidRDefault="00E922B7">
      <w:r>
        <w:separator/>
      </w:r>
    </w:p>
  </w:footnote>
  <w:footnote w:type="continuationSeparator" w:id="0">
    <w:p w:rsidR="00E922B7" w:rsidRDefault="00E92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CAF" w:rsidRDefault="00F82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CAF" w:rsidRDefault="00F82C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2B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08A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6279"/>
    <w:rsid w:val="00E922B7"/>
    <w:rsid w:val="00E949B0"/>
    <w:rsid w:val="00EC0BEA"/>
    <w:rsid w:val="00F00591"/>
    <w:rsid w:val="00F51688"/>
    <w:rsid w:val="00F53146"/>
    <w:rsid w:val="00F82CA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AEC725"/>
  <w15:chartTrackingRefBased/>
  <w15:docId w15:val="{F837A2C7-871B-4D65-84E3-DD36E089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D207E-1FB5-4F20-B137-CA6884A3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541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2023-10-20T10:43:00Z</dcterms:created>
  <dcterms:modified xsi:type="dcterms:W3CDTF">2023-10-20T10:54:00Z</dcterms:modified>
</cp:coreProperties>
</file>