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40437" w14:textId="77777777" w:rsidR="003F0B06" w:rsidRPr="00240E71" w:rsidRDefault="003F0B06" w:rsidP="003F0B0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A1285D2" w14:textId="77777777" w:rsidR="003F0B06" w:rsidRDefault="003F0B06" w:rsidP="003F0B0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3A4D34F" w14:textId="77777777" w:rsidR="003F0B06" w:rsidRPr="0022732C" w:rsidRDefault="003F0B06" w:rsidP="003F0B0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54B47A7" w14:textId="77777777" w:rsidR="003F0B06" w:rsidRDefault="003F0B06" w:rsidP="003F0B0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408B639" w14:textId="77777777" w:rsidR="003F0B06" w:rsidRPr="0022732C" w:rsidRDefault="003F0B06" w:rsidP="003F0B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D437968" w14:textId="77777777" w:rsidR="003F0B06" w:rsidRPr="0022732C" w:rsidRDefault="003F0B06" w:rsidP="003F0B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095564F" w14:textId="77777777" w:rsidR="003F0B06" w:rsidRPr="0022732C" w:rsidRDefault="003F0B06" w:rsidP="003F0B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C1CF223" w14:textId="77777777" w:rsidR="003F0B06" w:rsidRPr="0022732C" w:rsidRDefault="003F0B06" w:rsidP="003F0B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D81EF99" w14:textId="77777777" w:rsidR="003F0B06" w:rsidRPr="0022732C" w:rsidRDefault="003F0B06" w:rsidP="003F0B0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0B06">
        <w:rPr>
          <w:sz w:val="22"/>
          <w:lang w:val="en-US"/>
        </w:rPr>
        <w:t>……………………………………………………………………………………………..</w:t>
      </w:r>
    </w:p>
    <w:p w14:paraId="3CD193FA" w14:textId="77777777" w:rsidR="003F0B06" w:rsidRPr="0022732C" w:rsidRDefault="003F0B06" w:rsidP="003F0B0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0B06">
        <w:rPr>
          <w:sz w:val="22"/>
          <w:lang w:val="en-US"/>
        </w:rPr>
        <w:t>…………………………………………………………………………………………….</w:t>
      </w:r>
    </w:p>
    <w:p w14:paraId="4F26BE07" w14:textId="77777777" w:rsidR="003F0B06" w:rsidRPr="0022732C" w:rsidRDefault="003F0B06" w:rsidP="003F0B0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C54F514" w14:textId="77777777" w:rsidR="003F0B06" w:rsidRPr="0022732C" w:rsidRDefault="003F0B06" w:rsidP="003F0B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24AAE47" w14:textId="77777777" w:rsidR="003F0B06" w:rsidRPr="0022732C" w:rsidRDefault="003F0B06" w:rsidP="003F0B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60C7B24" w14:textId="77777777" w:rsidR="003F0B06" w:rsidRDefault="003F0B06" w:rsidP="003F0B06">
      <w:pPr>
        <w:spacing w:line="360" w:lineRule="auto"/>
      </w:pPr>
      <w:r>
        <w:t>Do: Nazwa i siedziba Zamawiającego:</w:t>
      </w:r>
    </w:p>
    <w:p w14:paraId="27DCC10A" w14:textId="77777777" w:rsidR="003F0B06" w:rsidRPr="00EF79DE" w:rsidRDefault="003F0B06" w:rsidP="003F0B06">
      <w:pPr>
        <w:ind w:right="-110"/>
        <w:rPr>
          <w:b/>
        </w:rPr>
      </w:pPr>
      <w:r w:rsidRPr="00EF79DE">
        <w:rPr>
          <w:b/>
        </w:rPr>
        <w:t>Akademia Górniczo - Hutnicza</w:t>
      </w:r>
    </w:p>
    <w:p w14:paraId="5AE66680" w14:textId="77777777" w:rsidR="003F0B06" w:rsidRPr="00EF79DE" w:rsidRDefault="003F0B06" w:rsidP="003F0B06">
      <w:pPr>
        <w:ind w:right="-110"/>
        <w:rPr>
          <w:b/>
        </w:rPr>
      </w:pPr>
      <w:r w:rsidRPr="00EF79DE">
        <w:rPr>
          <w:b/>
        </w:rPr>
        <w:t>im. Stanisława Staszica w Krakowie</w:t>
      </w:r>
    </w:p>
    <w:p w14:paraId="53F73133" w14:textId="77777777" w:rsidR="003F0B06" w:rsidRDefault="003F0B06" w:rsidP="003F0B06">
      <w:pPr>
        <w:ind w:right="-110"/>
        <w:rPr>
          <w:b/>
        </w:rPr>
      </w:pPr>
      <w:r w:rsidRPr="00EF79DE">
        <w:rPr>
          <w:b/>
        </w:rPr>
        <w:t>Dział Zamówień Publicznych</w:t>
      </w:r>
      <w:r>
        <w:rPr>
          <w:b/>
        </w:rPr>
        <w:t xml:space="preserve">  </w:t>
      </w:r>
    </w:p>
    <w:p w14:paraId="4D275AE0" w14:textId="77777777" w:rsidR="003F0B06" w:rsidRDefault="003F0B06" w:rsidP="003F0B06">
      <w:pPr>
        <w:ind w:right="-110"/>
        <w:rPr>
          <w:b/>
        </w:rPr>
      </w:pPr>
      <w:r w:rsidRPr="00EF79DE">
        <w:rPr>
          <w:b/>
        </w:rPr>
        <w:t>Al. Mickiewicza</w:t>
      </w:r>
      <w:r>
        <w:rPr>
          <w:b/>
        </w:rPr>
        <w:t xml:space="preserve"> </w:t>
      </w:r>
      <w:r w:rsidRPr="00EF79DE">
        <w:rPr>
          <w:b/>
        </w:rPr>
        <w:t>30</w:t>
      </w:r>
      <w:r>
        <w:rPr>
          <w:b/>
        </w:rPr>
        <w:t xml:space="preserve"> </w:t>
      </w:r>
    </w:p>
    <w:p w14:paraId="79D62C0C" w14:textId="77777777" w:rsidR="003F0B06" w:rsidRDefault="003F0B06" w:rsidP="003F0B06">
      <w:pPr>
        <w:rPr>
          <w:b/>
        </w:rPr>
      </w:pPr>
      <w:r w:rsidRPr="00EF79DE">
        <w:rPr>
          <w:b/>
        </w:rPr>
        <w:t>30-059</w:t>
      </w:r>
      <w:r>
        <w:rPr>
          <w:b/>
        </w:rPr>
        <w:t xml:space="preserve"> </w:t>
      </w:r>
      <w:r w:rsidRPr="00EF79DE">
        <w:rPr>
          <w:b/>
        </w:rPr>
        <w:t>Kraków</w:t>
      </w:r>
      <w:r>
        <w:rPr>
          <w:b/>
        </w:rPr>
        <w:t xml:space="preserve">,  </w:t>
      </w:r>
    </w:p>
    <w:p w14:paraId="2864BF0C" w14:textId="77777777" w:rsidR="003F0B06" w:rsidRDefault="003F0B06" w:rsidP="003F0B06">
      <w:pPr>
        <w:ind w:firstLine="3969"/>
        <w:rPr>
          <w:b/>
        </w:rPr>
      </w:pPr>
    </w:p>
    <w:p w14:paraId="3C01FE69" w14:textId="6AD77FDC" w:rsidR="003F0B06" w:rsidRDefault="003F0B06" w:rsidP="003F0B0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A087B" w:rsidRPr="00EA087B">
        <w:rPr>
          <w:b/>
        </w:rPr>
        <w:t xml:space="preserve">Dostawa stanowiska do analiz hydrostatycznych płynów na potrzeby </w:t>
      </w:r>
      <w:proofErr w:type="spellStart"/>
      <w:r w:rsidR="00EA087B" w:rsidRPr="00EA087B">
        <w:rPr>
          <w:b/>
        </w:rPr>
        <w:t>WEiP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KC-zp.272-638/23 </w:t>
      </w:r>
      <w:r>
        <w:t>oferuję realizację przedmiotu zamówienia, zgodnie z zasadami określonymi w specyfikacji istotnych warunków zamówienia.</w:t>
      </w:r>
    </w:p>
    <w:p w14:paraId="3389CDD3" w14:textId="77777777" w:rsidR="003F0B06" w:rsidRDefault="003F0B06" w:rsidP="003F0B06">
      <w:pPr>
        <w:tabs>
          <w:tab w:val="right" w:pos="9000"/>
        </w:tabs>
      </w:pPr>
    </w:p>
    <w:p w14:paraId="48A9DCA9" w14:textId="77777777" w:rsidR="003F0B06" w:rsidRDefault="003F0B06" w:rsidP="003F0B0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37832466" w14:textId="77777777" w:rsidR="003F0B06" w:rsidRDefault="003F0B06" w:rsidP="003F0B06">
      <w:pPr>
        <w:widowControl w:val="0"/>
        <w:spacing w:line="264" w:lineRule="auto"/>
        <w:ind w:right="1"/>
        <w:rPr>
          <w:b/>
        </w:rPr>
      </w:pPr>
    </w:p>
    <w:p w14:paraId="3D183133" w14:textId="77777777" w:rsidR="003F0B06" w:rsidRDefault="003F0B06" w:rsidP="003F0B0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64244AB1" w14:textId="77777777" w:rsidR="003F0B06" w:rsidRPr="00FB1B4F" w:rsidRDefault="003F0B06" w:rsidP="003F0B0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F5247FC" w14:textId="77777777" w:rsidR="003F0B06" w:rsidRPr="00FB1B4F" w:rsidRDefault="003F0B06" w:rsidP="003F0B06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2A066A9" w14:textId="77777777" w:rsidR="003F0B06" w:rsidRPr="00FB1B4F" w:rsidRDefault="003F0B06" w:rsidP="003F0B0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E8F529D" w14:textId="77777777" w:rsidR="003F0B06" w:rsidRDefault="003F0B06" w:rsidP="003F0B06">
      <w:pPr>
        <w:pStyle w:val="Tekstpodstawowy"/>
      </w:pPr>
      <w:r>
        <w:t>Powyższa cena zawiera podatek VAT w wysokości 23 % tj.…………………….PLN</w:t>
      </w:r>
    </w:p>
    <w:p w14:paraId="2B611632" w14:textId="77777777" w:rsidR="003F0B06" w:rsidRDefault="003F0B06" w:rsidP="003F0B06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469D48BE" w14:textId="430131AD" w:rsidR="003F0B06" w:rsidRDefault="003F0B06" w:rsidP="003F0B0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40073A">
        <w:rPr>
          <w:b/>
          <w:bCs/>
        </w:rPr>
        <w:t xml:space="preserve">do </w:t>
      </w:r>
      <w:r>
        <w:rPr>
          <w:b/>
          <w:bCs/>
        </w:rPr>
        <w:t>3 miesięcy</w:t>
      </w:r>
      <w:r w:rsidRPr="0040073A">
        <w:rPr>
          <w:b/>
          <w:bCs/>
        </w:rPr>
        <w:t xml:space="preserve"> od daty podpisania umowy.</w:t>
      </w:r>
    </w:p>
    <w:p w14:paraId="1AFC6CEE" w14:textId="77777777" w:rsidR="003F0B06" w:rsidRDefault="003F0B06" w:rsidP="003F0B0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</w:t>
      </w:r>
      <w:r>
        <w:t xml:space="preserve"> miesięcy (</w:t>
      </w:r>
      <w:r w:rsidRPr="0022732C">
        <w:rPr>
          <w:i/>
          <w:highlight w:val="yellow"/>
        </w:rPr>
        <w:t>kryterium oceny ofert)</w:t>
      </w:r>
    </w:p>
    <w:p w14:paraId="60EB9A03" w14:textId="77777777" w:rsidR="003F0B06" w:rsidRPr="00FE545C" w:rsidRDefault="003F0B06" w:rsidP="003F0B0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9803DBB" w14:textId="77777777" w:rsidR="003F0B06" w:rsidRPr="00FE545C" w:rsidRDefault="003F0B06" w:rsidP="003F0B0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7CD0433" w14:textId="77777777" w:rsidR="003F0B06" w:rsidRDefault="003F0B06" w:rsidP="003F0B06">
      <w:pPr>
        <w:rPr>
          <w:b/>
          <w:sz w:val="22"/>
          <w:szCs w:val="22"/>
          <w:u w:val="single"/>
        </w:rPr>
      </w:pPr>
    </w:p>
    <w:p w14:paraId="6F270D7D" w14:textId="77777777" w:rsidR="003F0B06" w:rsidRDefault="003F0B06" w:rsidP="003F0B06">
      <w:pPr>
        <w:rPr>
          <w:b/>
          <w:sz w:val="22"/>
          <w:szCs w:val="22"/>
          <w:u w:val="single"/>
        </w:rPr>
      </w:pPr>
    </w:p>
    <w:p w14:paraId="483D6301" w14:textId="77777777" w:rsidR="003F0B06" w:rsidRDefault="003F0B06" w:rsidP="003F0B06">
      <w:pPr>
        <w:rPr>
          <w:b/>
          <w:sz w:val="22"/>
          <w:szCs w:val="22"/>
          <w:u w:val="single"/>
        </w:rPr>
      </w:pPr>
    </w:p>
    <w:p w14:paraId="760BFB18" w14:textId="77777777" w:rsidR="003F0B06" w:rsidRDefault="003F0B06" w:rsidP="003F0B06">
      <w:pPr>
        <w:rPr>
          <w:b/>
          <w:sz w:val="22"/>
          <w:szCs w:val="22"/>
          <w:u w:val="single"/>
        </w:rPr>
      </w:pPr>
    </w:p>
    <w:p w14:paraId="44ACD0D6" w14:textId="77777777" w:rsidR="003F0B06" w:rsidRDefault="003F0B06" w:rsidP="003F0B0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4D48B2B" w14:textId="77777777" w:rsidR="003F0B06" w:rsidRPr="00730EFE" w:rsidRDefault="003F0B06" w:rsidP="003F0B0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8EBB9E6" w14:textId="77777777" w:rsidR="003F0B06" w:rsidRPr="001D671E" w:rsidRDefault="003F0B06" w:rsidP="003F0B0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6479F1E" w14:textId="77777777" w:rsidR="003F0B06" w:rsidRDefault="003F0B06" w:rsidP="003F0B0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4B037AF" w14:textId="77777777" w:rsidR="003F0B06" w:rsidRDefault="003F0B06" w:rsidP="003F0B0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552318" w14:textId="77777777" w:rsidR="003F0B06" w:rsidRDefault="003F0B06" w:rsidP="003F0B0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30267C" w14:textId="77777777" w:rsidR="003F0B06" w:rsidRPr="001D671E" w:rsidRDefault="003F0B06" w:rsidP="003F0B0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F0B06" w:rsidRPr="00FE545C" w14:paraId="79950B6D" w14:textId="77777777" w:rsidTr="007B10C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149EC" w14:textId="77777777" w:rsidR="003F0B06" w:rsidRPr="00FE545C" w:rsidRDefault="003F0B06" w:rsidP="007B10C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DCBB5" w14:textId="77777777" w:rsidR="003F0B06" w:rsidRPr="00FE545C" w:rsidRDefault="003F0B06" w:rsidP="007B10C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D3CCAF3" w14:textId="77777777" w:rsidR="003F0B06" w:rsidRPr="00FE545C" w:rsidRDefault="003F0B06" w:rsidP="007B10C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2B134" w14:textId="77777777" w:rsidR="003F0B06" w:rsidRPr="00FE545C" w:rsidRDefault="003F0B06" w:rsidP="007B10C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F0B06" w:rsidRPr="00FE545C" w14:paraId="3CD6DED3" w14:textId="77777777" w:rsidTr="007B10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4583F" w14:textId="77777777" w:rsidR="003F0B06" w:rsidRPr="00FE545C" w:rsidRDefault="003F0B06" w:rsidP="007B10C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A4846" w14:textId="77777777" w:rsidR="003F0B06" w:rsidRPr="00FE545C" w:rsidRDefault="003F0B06" w:rsidP="007B10C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361AB" w14:textId="77777777" w:rsidR="003F0B06" w:rsidRPr="00FE545C" w:rsidRDefault="003F0B06" w:rsidP="007B10C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F0B06" w:rsidRPr="00FE545C" w14:paraId="6288880A" w14:textId="77777777" w:rsidTr="007B10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F0851" w14:textId="77777777" w:rsidR="003F0B06" w:rsidRPr="00FE545C" w:rsidRDefault="003F0B06" w:rsidP="007B10C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EBFBA" w14:textId="77777777" w:rsidR="003F0B06" w:rsidRPr="00FE545C" w:rsidRDefault="003F0B06" w:rsidP="007B10C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E142A" w14:textId="77777777" w:rsidR="003F0B06" w:rsidRPr="00FE545C" w:rsidRDefault="003F0B06" w:rsidP="007B10C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AD7E058" w14:textId="77777777" w:rsidR="003F0B06" w:rsidRDefault="003F0B06" w:rsidP="003F0B0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6C65B59" w14:textId="77777777" w:rsidR="003F0B06" w:rsidRPr="00D638CC" w:rsidRDefault="003F0B06" w:rsidP="003F0B0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2AB34D4" w14:textId="77777777" w:rsidR="003F0B06" w:rsidRPr="002F276A" w:rsidRDefault="003F0B06" w:rsidP="003F0B0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D169E81" w14:textId="77777777" w:rsidR="003F0B06" w:rsidRPr="002F276A" w:rsidRDefault="003F0B06" w:rsidP="003F0B0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7CB8D82" w14:textId="77777777" w:rsidR="003F0B06" w:rsidRPr="002F276A" w:rsidRDefault="003F0B06" w:rsidP="003F0B0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7009B7B" w14:textId="77777777" w:rsidR="003F0B06" w:rsidRPr="002F276A" w:rsidRDefault="003F0B06" w:rsidP="003F0B0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D597CB3" w14:textId="77777777" w:rsidR="003F0B06" w:rsidRPr="002F276A" w:rsidRDefault="003F0B06" w:rsidP="003F0B0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11AFA6" w14:textId="77777777" w:rsidR="003F0B06" w:rsidRDefault="003F0B06" w:rsidP="003F0B0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A8C5E3B" w14:textId="77777777" w:rsidR="003F0B06" w:rsidRDefault="003F0B06" w:rsidP="003F0B0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607B8A0" w14:textId="77777777" w:rsidR="003F0B06" w:rsidRDefault="003F0B06" w:rsidP="003F0B0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142BEFF" w14:textId="77777777" w:rsidR="003F0B06" w:rsidRDefault="003F0B06" w:rsidP="003F0B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8A6138D" w14:textId="77777777" w:rsidR="003F0B06" w:rsidRDefault="003F0B06" w:rsidP="003F0B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648FD09" w14:textId="77777777" w:rsidR="003F0B06" w:rsidRDefault="003F0B06" w:rsidP="003F0B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92022ED" w14:textId="77777777" w:rsidR="003F0B06" w:rsidRDefault="003F0B06" w:rsidP="003F0B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0E8C413" w14:textId="77777777" w:rsidR="003F0B06" w:rsidRPr="000B45FE" w:rsidRDefault="003F0B06" w:rsidP="003F0B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CB6EEFB" w14:textId="77777777" w:rsidR="003F0B06" w:rsidRDefault="003F0B06" w:rsidP="003F0B06">
      <w:pPr>
        <w:jc w:val="both"/>
        <w:rPr>
          <w:sz w:val="22"/>
          <w:szCs w:val="22"/>
        </w:rPr>
      </w:pPr>
    </w:p>
    <w:p w14:paraId="70FB0A77" w14:textId="77777777" w:rsidR="003F0B06" w:rsidRPr="00423B06" w:rsidRDefault="003F0B06" w:rsidP="003F0B0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9CD7E06" w14:textId="77777777" w:rsidR="003F0B06" w:rsidRPr="0041794B" w:rsidRDefault="003F0B06" w:rsidP="003F0B06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B68A3B2" w14:textId="77777777" w:rsidR="003F0B06" w:rsidRPr="0015143B" w:rsidRDefault="003F0B06" w:rsidP="003F0B06"/>
    <w:p w14:paraId="0CB71A4B" w14:textId="77777777" w:rsidR="00FE545C" w:rsidRPr="003F0B06" w:rsidRDefault="00FE545C" w:rsidP="003F0B06"/>
    <w:sectPr w:rsidR="00FE545C" w:rsidRPr="003F0B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7274B" w14:textId="77777777" w:rsidR="00101EB1" w:rsidRDefault="00101EB1">
      <w:r>
        <w:separator/>
      </w:r>
    </w:p>
  </w:endnote>
  <w:endnote w:type="continuationSeparator" w:id="0">
    <w:p w14:paraId="44A68EDF" w14:textId="77777777" w:rsidR="00101EB1" w:rsidRDefault="00101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7D7CC" w14:textId="77777777" w:rsidR="000725CC" w:rsidRDefault="000725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E539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42C87" w14:textId="77777777" w:rsidR="000725CC" w:rsidRDefault="000725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B2F0E" w14:textId="77777777" w:rsidR="00101EB1" w:rsidRDefault="00101EB1">
      <w:r>
        <w:separator/>
      </w:r>
    </w:p>
  </w:footnote>
  <w:footnote w:type="continuationSeparator" w:id="0">
    <w:p w14:paraId="0DB84D1C" w14:textId="77777777" w:rsidR="00101EB1" w:rsidRDefault="00101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3C390" w14:textId="77777777" w:rsidR="000725CC" w:rsidRDefault="000725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6B16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FEC0F" w14:textId="77777777" w:rsidR="000725CC" w:rsidRDefault="000725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88331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45755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4073868">
    <w:abstractNumId w:val="0"/>
  </w:num>
  <w:num w:numId="4" w16cid:durableId="849876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EB1"/>
    <w:rsid w:val="00012286"/>
    <w:rsid w:val="000704FC"/>
    <w:rsid w:val="00071CCC"/>
    <w:rsid w:val="000725CC"/>
    <w:rsid w:val="000B731D"/>
    <w:rsid w:val="000D6134"/>
    <w:rsid w:val="000E09C7"/>
    <w:rsid w:val="000F6589"/>
    <w:rsid w:val="00101EB1"/>
    <w:rsid w:val="00106636"/>
    <w:rsid w:val="00116EC6"/>
    <w:rsid w:val="001801DD"/>
    <w:rsid w:val="001D4612"/>
    <w:rsid w:val="00207E98"/>
    <w:rsid w:val="002723B0"/>
    <w:rsid w:val="00315A4A"/>
    <w:rsid w:val="003F0B0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087B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486B0D"/>
  <w15:chartTrackingRefBased/>
  <w15:docId w15:val="{C4A2DB51-F259-4A39-BC56-494C9C4DA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0B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4060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2023-10-23T10:20:00Z</cp:lastPrinted>
  <dcterms:created xsi:type="dcterms:W3CDTF">2023-10-23T10:20:00Z</dcterms:created>
  <dcterms:modified xsi:type="dcterms:W3CDTF">2023-10-23T10:20:00Z</dcterms:modified>
</cp:coreProperties>
</file>