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2DD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93604" w:rsidRPr="00993604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6E467EF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1823B2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C24043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CC34D1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B701B6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6D922C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31801A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B039FD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518860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8D99EF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FB54CD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950BFF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9E1895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C5E154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0636D1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15C971F" w14:textId="259DC75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93604" w:rsidRPr="00993604">
        <w:rPr>
          <w:rFonts w:eastAsia="Times New Roman" w:cs="Calibri"/>
          <w:b/>
          <w:lang w:eastAsia="pl-PL"/>
        </w:rPr>
        <w:t xml:space="preserve">Dostawa stanowiska do analiz hydrostatycznych płynów na potrzeby </w:t>
      </w:r>
      <w:proofErr w:type="spellStart"/>
      <w:r w:rsidR="00993604" w:rsidRPr="00993604">
        <w:rPr>
          <w:rFonts w:eastAsia="Times New Roman" w:cs="Calibri"/>
          <w:b/>
          <w:lang w:eastAsia="pl-PL"/>
        </w:rPr>
        <w:t>WEiP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DC4BD0">
        <w:rPr>
          <w:rFonts w:eastAsia="Times New Roman" w:cs="Calibri"/>
          <w:lang w:eastAsia="pl-PL"/>
        </w:rPr>
        <w:t xml:space="preserve">nr sprawy: </w:t>
      </w:r>
      <w:r w:rsidR="00DC4BD0" w:rsidRPr="00DC4BD0">
        <w:rPr>
          <w:rFonts w:eastAsia="Times New Roman" w:cs="Calibri"/>
          <w:b/>
          <w:bCs/>
          <w:lang w:eastAsia="pl-PL"/>
        </w:rPr>
        <w:t>KC-zp.272-638/23</w:t>
      </w:r>
      <w:r w:rsidR="00DC4BD0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1E479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CAD69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A452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1F5EC0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26C87C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8A1E92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67B8EB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D1E9F6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AD6109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7CA2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A22E45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1B689DB" w14:textId="30F4E192" w:rsidR="005103B9" w:rsidRPr="009475A8" w:rsidRDefault="008F3D36" w:rsidP="00DC4BD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2CF30" w14:textId="77777777" w:rsidR="00A97E53" w:rsidRDefault="00A97E53" w:rsidP="0038231F">
      <w:pPr>
        <w:spacing w:after="0" w:line="240" w:lineRule="auto"/>
      </w:pPr>
      <w:r>
        <w:separator/>
      </w:r>
    </w:p>
  </w:endnote>
  <w:endnote w:type="continuationSeparator" w:id="0">
    <w:p w14:paraId="407F123A" w14:textId="77777777" w:rsidR="00A97E53" w:rsidRDefault="00A97E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54FD6" w14:textId="77777777" w:rsidR="00993604" w:rsidRDefault="009936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9B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85A3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F9179" w14:textId="77777777" w:rsidR="00993604" w:rsidRDefault="00993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9B3DB" w14:textId="77777777" w:rsidR="00A97E53" w:rsidRDefault="00A97E53" w:rsidP="0038231F">
      <w:pPr>
        <w:spacing w:after="0" w:line="240" w:lineRule="auto"/>
      </w:pPr>
      <w:r>
        <w:separator/>
      </w:r>
    </w:p>
  </w:footnote>
  <w:footnote w:type="continuationSeparator" w:id="0">
    <w:p w14:paraId="07647D1E" w14:textId="77777777" w:rsidR="00A97E53" w:rsidRDefault="00A97E53" w:rsidP="0038231F">
      <w:pPr>
        <w:spacing w:after="0" w:line="240" w:lineRule="auto"/>
      </w:pPr>
      <w:r>
        <w:continuationSeparator/>
      </w:r>
    </w:p>
  </w:footnote>
  <w:footnote w:id="1">
    <w:p w14:paraId="74D8DB0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E5799B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C74E" w14:textId="77777777" w:rsidR="00993604" w:rsidRDefault="00993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CC133" w14:textId="77777777" w:rsidR="00993604" w:rsidRDefault="00993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AD8C" w14:textId="77777777" w:rsidR="00993604" w:rsidRDefault="00993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277074">
    <w:abstractNumId w:val="7"/>
  </w:num>
  <w:num w:numId="2" w16cid:durableId="1896307859">
    <w:abstractNumId w:val="0"/>
  </w:num>
  <w:num w:numId="3" w16cid:durableId="849831298">
    <w:abstractNumId w:val="6"/>
  </w:num>
  <w:num w:numId="4" w16cid:durableId="2099251943">
    <w:abstractNumId w:val="9"/>
  </w:num>
  <w:num w:numId="5" w16cid:durableId="1914076527">
    <w:abstractNumId w:val="8"/>
  </w:num>
  <w:num w:numId="6" w16cid:durableId="1400205538">
    <w:abstractNumId w:val="5"/>
  </w:num>
  <w:num w:numId="7" w16cid:durableId="1769424218">
    <w:abstractNumId w:val="1"/>
  </w:num>
  <w:num w:numId="8" w16cid:durableId="1512984596">
    <w:abstractNumId w:val="3"/>
  </w:num>
  <w:num w:numId="9" w16cid:durableId="1291128534">
    <w:abstractNumId w:val="2"/>
  </w:num>
  <w:num w:numId="10" w16cid:durableId="1691030912">
    <w:abstractNumId w:val="4"/>
  </w:num>
  <w:num w:numId="11" w16cid:durableId="21309272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E5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360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7E53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4BD0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108DA"/>
  <w15:chartTrackingRefBased/>
  <w15:docId w15:val="{B8C5FC26-8A63-4D3D-8244-D21F1D72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2023-10-23T10:21:00Z</cp:lastPrinted>
  <dcterms:created xsi:type="dcterms:W3CDTF">2023-10-23T10:20:00Z</dcterms:created>
  <dcterms:modified xsi:type="dcterms:W3CDTF">2023-10-23T10:22:00Z</dcterms:modified>
</cp:coreProperties>
</file>